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EE75A" w14:textId="77777777" w:rsidR="00D46909" w:rsidRPr="004919A5" w:rsidRDefault="00D46909" w:rsidP="00D46909">
      <w:pPr>
        <w:rPr>
          <w:color w:val="595959" w:themeColor="text1" w:themeTint="A6"/>
          <w:szCs w:val="40"/>
        </w:rPr>
      </w:pPr>
      <w:r w:rsidRPr="004919A5">
        <w:rPr>
          <w:noProof/>
          <w:color w:val="595959" w:themeColor="text1" w:themeTint="A6"/>
          <w:szCs w:val="40"/>
          <w:lang w:eastAsia="en-AU"/>
        </w:rPr>
        <w:drawing>
          <wp:anchor distT="0" distB="0" distL="114300" distR="114300" simplePos="0" relativeHeight="251781120" behindDoc="1" locked="0" layoutInCell="1" allowOverlap="1" wp14:anchorId="33585916" wp14:editId="5F5E66AD">
            <wp:simplePos x="0" y="0"/>
            <wp:positionH relativeFrom="column">
              <wp:posOffset>-531759</wp:posOffset>
            </wp:positionH>
            <wp:positionV relativeFrom="paragraph">
              <wp:posOffset>-360045</wp:posOffset>
            </wp:positionV>
            <wp:extent cx="7553316" cy="1835456"/>
            <wp:effectExtent l="0" t="0" r="0" b="0"/>
            <wp:wrapNone/>
            <wp:docPr id="6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-Master-logo-header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16" cy="1835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1E2B81" w14:textId="77777777" w:rsidR="00D46909" w:rsidRDefault="00D46909" w:rsidP="00D46909">
      <w:pPr>
        <w:rPr>
          <w:color w:val="595959" w:themeColor="text1" w:themeTint="A6"/>
          <w:szCs w:val="40"/>
        </w:rPr>
      </w:pPr>
    </w:p>
    <w:p w14:paraId="5477DC76" w14:textId="77777777" w:rsidR="00D46909" w:rsidRPr="004919A5" w:rsidRDefault="00D46909" w:rsidP="00D46909">
      <w:pPr>
        <w:rPr>
          <w:color w:val="595959" w:themeColor="text1" w:themeTint="A6"/>
          <w:sz w:val="24"/>
          <w:szCs w:val="40"/>
        </w:rPr>
      </w:pPr>
    </w:p>
    <w:p w14:paraId="15518A97" w14:textId="77777777" w:rsidR="00D46909" w:rsidRPr="001228FF" w:rsidRDefault="00772FA3" w:rsidP="006B43E4">
      <w:pPr>
        <w:pStyle w:val="TITLE-Category"/>
      </w:pPr>
      <w:r>
        <w:t>FORM</w:t>
      </w:r>
    </w:p>
    <w:p w14:paraId="743E6FA9" w14:textId="77777777" w:rsidR="00D46909" w:rsidRPr="0024495A" w:rsidRDefault="0024495A" w:rsidP="0024495A">
      <w:pPr>
        <w:pStyle w:val="Heading1"/>
        <w:rPr>
          <w:rFonts w:ascii="MS Shell Dlg 2" w:hAnsi="MS Shell Dlg 2" w:cs="MS Shell Dlg 2"/>
          <w:sz w:val="17"/>
          <w:szCs w:val="17"/>
          <w:lang w:eastAsia="en-AU"/>
        </w:rPr>
      </w:pPr>
      <w:r>
        <w:t>RELOCATE SMARTRACK</w:t>
      </w:r>
      <w:r w:rsidRPr="0024495A">
        <w:rPr>
          <w:rFonts w:cs="Arial"/>
          <w:sz w:val="26"/>
          <w:szCs w:val="26"/>
          <w:vertAlign w:val="superscript"/>
          <w:lang w:eastAsia="en-AU"/>
        </w:rPr>
        <w:t>®</w:t>
      </w:r>
      <w:r>
        <w:t xml:space="preserve"> SYSTEM REQUEST FORM </w:t>
      </w:r>
    </w:p>
    <w:p w14:paraId="1A4E9810" w14:textId="77777777" w:rsidR="00D46909" w:rsidRPr="00772FA3" w:rsidRDefault="00D46909" w:rsidP="00D46909"/>
    <w:p w14:paraId="542C666B" w14:textId="77777777" w:rsidR="00FB5D96" w:rsidRPr="00772FA3" w:rsidRDefault="00FB5D96" w:rsidP="00FB5D96"/>
    <w:p w14:paraId="4661F116" w14:textId="77777777" w:rsidR="00FB5D96" w:rsidRPr="00772FA3" w:rsidRDefault="00FB5D96" w:rsidP="005562B2"/>
    <w:p w14:paraId="366AA725" w14:textId="77777777" w:rsidR="00772FA3" w:rsidRPr="00646EE4" w:rsidRDefault="00772FA3" w:rsidP="005562B2">
      <w:pPr>
        <w:rPr>
          <w:sz w:val="14"/>
          <w:szCs w:val="14"/>
        </w:rPr>
      </w:pPr>
    </w:p>
    <w:p w14:paraId="349AFB3A" w14:textId="77777777" w:rsidR="00D714EE" w:rsidRDefault="000E4FC7" w:rsidP="00D714EE">
      <w:pPr>
        <w:pStyle w:val="Heading2"/>
      </w:pPr>
      <w:r>
        <w:t>Summary</w:t>
      </w:r>
    </w:p>
    <w:p w14:paraId="38A4B02B" w14:textId="77777777" w:rsidR="00D714EE" w:rsidRPr="00646EE4" w:rsidRDefault="00D714EE" w:rsidP="00D714EE">
      <w:pPr>
        <w:rPr>
          <w:sz w:val="18"/>
          <w:szCs w:val="18"/>
        </w:rPr>
      </w:pPr>
    </w:p>
    <w:p w14:paraId="21074222" w14:textId="77777777" w:rsidR="00D714EE" w:rsidRDefault="00D714EE" w:rsidP="00D714EE">
      <w:r>
        <w:t>To relocate SmarTrack</w:t>
      </w:r>
      <w:r w:rsidRPr="00D714EE">
        <w:rPr>
          <w:vertAlign w:val="superscript"/>
        </w:rPr>
        <w:t>®</w:t>
      </w:r>
      <w:r>
        <w:t xml:space="preserve"> devices, complete and return this form by email to the SmarTrack support team: </w:t>
      </w:r>
    </w:p>
    <w:p w14:paraId="2E80C408" w14:textId="67CA5D9C" w:rsidR="00D714EE" w:rsidRDefault="00D16BE3" w:rsidP="00D714EE">
      <w:hyperlink r:id="rId10" w:history="1">
        <w:r w:rsidR="00BA4192" w:rsidRPr="00050437">
          <w:rPr>
            <w:rStyle w:val="Hyperlink"/>
          </w:rPr>
          <w:t>support@rct-global.com</w:t>
        </w:r>
      </w:hyperlink>
      <w:r w:rsidR="00BA4192">
        <w:t>.</w:t>
      </w:r>
    </w:p>
    <w:p w14:paraId="18CCE1D3" w14:textId="77777777" w:rsidR="00BA4192" w:rsidRDefault="00BA4192" w:rsidP="00D714EE"/>
    <w:p w14:paraId="518F76F3" w14:textId="77777777" w:rsidR="00772FA3" w:rsidRPr="009C5655" w:rsidRDefault="000E4FC7" w:rsidP="0024495A">
      <w:pPr>
        <w:pStyle w:val="Heading2"/>
      </w:pPr>
      <w:r w:rsidRPr="009C5655">
        <w:t>Cu</w:t>
      </w:r>
      <w:r>
        <w:t>rrent Unit Location:</w:t>
      </w:r>
    </w:p>
    <w:p w14:paraId="07D333E1" w14:textId="77777777" w:rsidR="00772FA3" w:rsidRPr="00646EE4" w:rsidRDefault="00772FA3" w:rsidP="00772FA3">
      <w:pPr>
        <w:rPr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123"/>
        <w:gridCol w:w="8072"/>
      </w:tblGrid>
      <w:tr w:rsidR="00772FA3" w14:paraId="0454963F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4C79EBEB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Company</w:t>
            </w:r>
            <w:r w:rsidRPr="00604608">
              <w:rPr>
                <w:b/>
              </w:rPr>
              <w:t>:</w:t>
            </w:r>
          </w:p>
        </w:tc>
        <w:tc>
          <w:tcPr>
            <w:tcW w:w="3959" w:type="pct"/>
            <w:vAlign w:val="center"/>
          </w:tcPr>
          <w:p w14:paraId="7C5C8483" w14:textId="77777777" w:rsidR="00772FA3" w:rsidRPr="00DD6703" w:rsidRDefault="00D16BE3" w:rsidP="00DD6703">
            <w:pPr>
              <w:spacing w:before="40" w:after="40"/>
              <w:jc w:val="left"/>
              <w:rPr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725722561"/>
                <w:placeholder>
                  <w:docPart w:val="CC213376311B421892A3D2E721CA69F9"/>
                </w:placeholder>
                <w:text/>
              </w:sdtPr>
              <w:sdtEndPr/>
              <w:sdtContent>
                <w:r w:rsidR="00DD6703" w:rsidRPr="00DD6703">
                  <w:rPr>
                    <w:color w:val="808080" w:themeColor="background1" w:themeShade="80"/>
                  </w:rPr>
                  <w:t>Name of company as listed on smartrackglobal.com website.</w:t>
                </w:r>
              </w:sdtContent>
            </w:sdt>
          </w:p>
        </w:tc>
      </w:tr>
      <w:tr w:rsidR="00772FA3" w14:paraId="7D3C0BAB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3C149DB8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Site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-58707032"/>
            <w:placeholder>
              <w:docPart w:val="CF88CBFAA53B4462BB1E4C0ADDAD7F48"/>
            </w:placeholder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7DF36379" w14:textId="77777777" w:rsidR="00772FA3" w:rsidRPr="00DD6703" w:rsidRDefault="00DD6703" w:rsidP="00DD6703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 w:rsidRPr="00DD6703">
                  <w:rPr>
                    <w:color w:val="808080" w:themeColor="background1" w:themeShade="80"/>
                  </w:rPr>
                  <w:t>Name of site as listed on smartrackglobal.com website.</w:t>
                </w:r>
              </w:p>
            </w:tc>
          </w:sdtContent>
        </w:sdt>
      </w:tr>
      <w:tr w:rsidR="00772FA3" w14:paraId="016DA6AB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0398A2ED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Unit Fleet Number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330041074"/>
            <w:placeholder>
              <w:docPart w:val="39FA75F7F9B346678F27D6B3221EFBE3"/>
            </w:placeholder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11AEFEB2" w14:textId="77777777" w:rsidR="00772FA3" w:rsidRPr="00DD6703" w:rsidRDefault="00DD6703" w:rsidP="00DD6703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DD6703">
                  <w:rPr>
                    <w:color w:val="808080" w:themeColor="background1" w:themeShade="80"/>
                  </w:rPr>
                  <w:t>Fleet number of machine as listed on the smartrackglobal.com website.</w:t>
                </w:r>
              </w:p>
            </w:tc>
          </w:sdtContent>
        </w:sdt>
      </w:tr>
      <w:tr w:rsidR="00772FA3" w14:paraId="3DDFD730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669FA3D8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Module Number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-1218278931"/>
            <w:placeholder>
              <w:docPart w:val="6C240B7C39D8453A970F68666CDD8D90"/>
            </w:placeholder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155D7861" w14:textId="77777777" w:rsidR="00772FA3" w:rsidRPr="00DD6703" w:rsidRDefault="00DD6703" w:rsidP="00DD6703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DD6703">
                  <w:rPr>
                    <w:color w:val="808080" w:themeColor="background1" w:themeShade="80"/>
                  </w:rPr>
                  <w:t>Module number that is fitted to the machine.</w:t>
                </w:r>
              </w:p>
            </w:tc>
          </w:sdtContent>
        </w:sdt>
      </w:tr>
      <w:tr w:rsidR="00772FA3" w14:paraId="3D66B1DE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4F4F1DE2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Notes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-1642569420"/>
            <w:placeholder>
              <w:docPart w:val="9FA04A983F8342FFB23F84796098D72E"/>
            </w:placeholder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293A51F3" w14:textId="77777777" w:rsidR="00772FA3" w:rsidRPr="00DD6703" w:rsidRDefault="00DD6703" w:rsidP="00DD6703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DD6703">
                  <w:rPr>
                    <w:color w:val="808080" w:themeColor="background1" w:themeShade="80"/>
                  </w:rPr>
                  <w:t>Enter any notes here if required.</w:t>
                </w:r>
              </w:p>
            </w:tc>
          </w:sdtContent>
        </w:sdt>
      </w:tr>
    </w:tbl>
    <w:p w14:paraId="27C25C47" w14:textId="77777777" w:rsidR="00772FA3" w:rsidRPr="00646EE4" w:rsidRDefault="00772FA3" w:rsidP="005562B2"/>
    <w:p w14:paraId="665AE655" w14:textId="77777777" w:rsidR="00772FA3" w:rsidRPr="009C5655" w:rsidRDefault="000E4FC7" w:rsidP="0024495A">
      <w:pPr>
        <w:pStyle w:val="Heading2"/>
      </w:pPr>
      <w:r>
        <w:t>New Unit Location:</w:t>
      </w:r>
    </w:p>
    <w:p w14:paraId="48434337" w14:textId="77777777" w:rsidR="00772FA3" w:rsidRPr="00646EE4" w:rsidRDefault="00772FA3" w:rsidP="00772FA3"/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123"/>
        <w:gridCol w:w="8072"/>
      </w:tblGrid>
      <w:tr w:rsidR="00772FA3" w14:paraId="562835B8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577663E1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Company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1897167047"/>
            <w:placeholder>
              <w:docPart w:val="7B2FD53791C94CABBF9C91BB09D1FB5C"/>
            </w:placeholder>
            <w:showingPlcHdr/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73E292D7" w14:textId="77777777" w:rsidR="00772FA3" w:rsidRPr="00DD6703" w:rsidRDefault="005E40E3" w:rsidP="005E40E3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 w:rsidRPr="00DD6703">
                  <w:rPr>
                    <w:rStyle w:val="PlaceholderText"/>
                    <w:color w:val="808080" w:themeColor="background1" w:themeShade="80"/>
                  </w:rPr>
                  <w:t>Name of company as listed on smartrackglobal.com website.</w:t>
                </w:r>
              </w:p>
            </w:tc>
          </w:sdtContent>
        </w:sdt>
      </w:tr>
      <w:tr w:rsidR="00772FA3" w14:paraId="181306F9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5FA1B82C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Site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-1146432762"/>
            <w:placeholder>
              <w:docPart w:val="E5EE1B99C5C24DA7A71A2579FA39C556"/>
            </w:placeholder>
            <w:showingPlcHdr/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5A235224" w14:textId="77777777" w:rsidR="00772FA3" w:rsidRPr="00DD6703" w:rsidRDefault="005E40E3" w:rsidP="005E40E3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 w:rsidRPr="00DD6703">
                  <w:rPr>
                    <w:rStyle w:val="PlaceholderText"/>
                    <w:color w:val="808080" w:themeColor="background1" w:themeShade="80"/>
                  </w:rPr>
                  <w:t>Name of site as listed on smartrackglobal.com website.</w:t>
                </w:r>
              </w:p>
            </w:tc>
          </w:sdtContent>
        </w:sdt>
      </w:tr>
      <w:tr w:rsidR="00772FA3" w14:paraId="3574DAEB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2CFF3468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Unit Fleet Number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  <w:sz w:val="18"/>
              <w:szCs w:val="18"/>
            </w:rPr>
            <w:id w:val="78877644"/>
            <w:placeholder>
              <w:docPart w:val="40053ECDDE0946D881FA9697A6ABD1D2"/>
            </w:placeholder>
            <w:showingPlcHdr/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558A4B3A" w14:textId="77777777" w:rsidR="00772FA3" w:rsidRPr="00DD6703" w:rsidRDefault="005E40E3" w:rsidP="005E40E3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DD6703">
                  <w:rPr>
                    <w:color w:val="808080" w:themeColor="background1" w:themeShade="80"/>
                  </w:rPr>
                  <w:t>Fleet number of machine as listed on the smartrackglobal.com website</w:t>
                </w:r>
                <w:r w:rsidRPr="00DD6703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</w:tr>
      <w:tr w:rsidR="00772FA3" w14:paraId="62E9532D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5EFF43F5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Module Number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  <w:sz w:val="18"/>
              <w:szCs w:val="18"/>
            </w:rPr>
            <w:id w:val="1733115470"/>
            <w:placeholder>
              <w:docPart w:val="4F27BCAF7AE94BD58C6327A4A1FCF0A5"/>
            </w:placeholder>
            <w:showingPlcHdr/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01DEFF00" w14:textId="77777777" w:rsidR="00772FA3" w:rsidRPr="00DD6703" w:rsidRDefault="005E40E3" w:rsidP="005E40E3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DD6703">
                  <w:rPr>
                    <w:rStyle w:val="PlaceholderText"/>
                    <w:color w:val="808080" w:themeColor="background1" w:themeShade="80"/>
                  </w:rPr>
                  <w:t>Module number that is fitted to the machine.</w:t>
                </w:r>
              </w:p>
            </w:tc>
          </w:sdtContent>
        </w:sdt>
      </w:tr>
      <w:tr w:rsidR="00772FA3" w14:paraId="012DEB5D" w14:textId="77777777" w:rsidTr="005E40E3">
        <w:trPr>
          <w:trHeight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2C28DDB0" w14:textId="77777777" w:rsidR="00772FA3" w:rsidRPr="00604608" w:rsidRDefault="00772FA3" w:rsidP="00F4711A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Notes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  <w:sz w:val="18"/>
              <w:szCs w:val="18"/>
            </w:rPr>
            <w:id w:val="-1849173343"/>
            <w:placeholder>
              <w:docPart w:val="8DDDF3B700D94411B1AF59C98927A404"/>
            </w:placeholder>
            <w:showingPlcHdr/>
            <w:text/>
          </w:sdtPr>
          <w:sdtEndPr/>
          <w:sdtContent>
            <w:tc>
              <w:tcPr>
                <w:tcW w:w="3959" w:type="pct"/>
                <w:vAlign w:val="center"/>
              </w:tcPr>
              <w:p w14:paraId="36CD687A" w14:textId="77777777" w:rsidR="00A84E13" w:rsidRPr="00DD6703" w:rsidRDefault="000E4FC7" w:rsidP="000E4FC7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DD6703">
                  <w:rPr>
                    <w:color w:val="808080" w:themeColor="background1" w:themeShade="80"/>
                  </w:rPr>
                  <w:t>Enter any notes here if required.</w:t>
                </w:r>
              </w:p>
            </w:tc>
          </w:sdtContent>
        </w:sdt>
      </w:tr>
    </w:tbl>
    <w:p w14:paraId="59AAF67F" w14:textId="77777777" w:rsidR="00D714EE" w:rsidRDefault="000E4FC7" w:rsidP="000E4FC7">
      <w:pPr>
        <w:pStyle w:val="NoteStart"/>
      </w:pPr>
      <w:r>
        <w:t>Note</w:t>
      </w:r>
    </w:p>
    <w:p w14:paraId="0EBF4A52" w14:textId="77777777" w:rsidR="000E4FC7" w:rsidRPr="00646EE4" w:rsidRDefault="00DD6703" w:rsidP="000E4FC7">
      <w:pPr>
        <w:pStyle w:val="NoteEnd"/>
        <w:rPr>
          <w:spacing w:val="-8"/>
        </w:rPr>
      </w:pPr>
      <w:r w:rsidRPr="00646EE4">
        <w:rPr>
          <w:spacing w:val="-8"/>
        </w:rPr>
        <w:t>If the new location does not exist on the smartrackglobal.com website, c</w:t>
      </w:r>
      <w:r w:rsidR="000E4FC7" w:rsidRPr="00646EE4">
        <w:rPr>
          <w:spacing w:val="-8"/>
        </w:rPr>
        <w:t>omplete and return form F0315 – Create company site</w:t>
      </w:r>
      <w:r w:rsidRPr="00646EE4">
        <w:rPr>
          <w:spacing w:val="-8"/>
        </w:rPr>
        <w:t>.</w:t>
      </w:r>
    </w:p>
    <w:p w14:paraId="1E55DAE6" w14:textId="77777777" w:rsidR="00624B44" w:rsidRDefault="00624B44" w:rsidP="00624B44">
      <w:pPr>
        <w:pStyle w:val="Heading2"/>
        <w:spacing w:before="120"/>
      </w:pPr>
      <w:r>
        <w:t>Advanced Features Request</w:t>
      </w:r>
    </w:p>
    <w:p w14:paraId="5EBB6FD6" w14:textId="77777777" w:rsidR="00624B44" w:rsidRDefault="00624B44" w:rsidP="00624B44">
      <w:pPr>
        <w:pStyle w:val="NoteStart"/>
        <w:spacing w:before="120"/>
      </w:pPr>
      <w:r>
        <w:t>Note</w:t>
      </w:r>
    </w:p>
    <w:tbl>
      <w:tblPr>
        <w:tblStyle w:val="TableGrid"/>
        <w:tblpPr w:leftFromText="180" w:rightFromText="180" w:vertAnchor="text" w:horzAnchor="margin" w:tblpY="299"/>
        <w:tblW w:w="10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67"/>
        <w:gridCol w:w="9633"/>
      </w:tblGrid>
      <w:tr w:rsidR="00624B44" w14:paraId="59EEEFA6" w14:textId="77777777" w:rsidTr="00ED3503">
        <w:tc>
          <w:tcPr>
            <w:tcW w:w="567" w:type="dxa"/>
          </w:tcPr>
          <w:p w14:paraId="57BE4D1E" w14:textId="77777777" w:rsidR="00624B44" w:rsidRPr="00B07FB7" w:rsidRDefault="00624B44" w:rsidP="00ED3503">
            <w:pPr>
              <w:jc w:val="right"/>
              <w:rPr>
                <w:b/>
                <w:sz w:val="22"/>
                <w:szCs w:val="22"/>
              </w:rPr>
            </w:pP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instrText xml:space="preserve"> </w:instrText>
            </w:r>
            <w:r w:rsidRPr="00B07FB7">
              <w:rPr>
                <w:rFonts w:ascii="MS Gothic" w:eastAsia="MS Gothic" w:hAnsi="MS Gothic" w:hint="eastAsia"/>
                <w:b/>
                <w:sz w:val="22"/>
                <w:szCs w:val="22"/>
              </w:rPr>
              <w:instrText>FORMCHECKBOX</w:instrText>
            </w: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instrText xml:space="preserve"> </w:instrText>
            </w:r>
            <w:r w:rsidR="00D16BE3">
              <w:rPr>
                <w:rFonts w:ascii="MS Gothic" w:eastAsia="MS Gothic" w:hAnsi="MS Gothic"/>
                <w:b/>
                <w:sz w:val="22"/>
                <w:szCs w:val="22"/>
              </w:rPr>
            </w:r>
            <w:r w:rsidR="00D16BE3">
              <w:rPr>
                <w:rFonts w:ascii="MS Gothic" w:eastAsia="MS Gothic" w:hAnsi="MS Gothic"/>
                <w:b/>
                <w:sz w:val="22"/>
                <w:szCs w:val="22"/>
              </w:rPr>
              <w:fldChar w:fldCharType="separate"/>
            </w: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633" w:type="dxa"/>
            <w:vAlign w:val="center"/>
          </w:tcPr>
          <w:p w14:paraId="3AA152B6" w14:textId="77777777" w:rsidR="00624B44" w:rsidRPr="00353580" w:rsidRDefault="00624B44" w:rsidP="00ED3503">
            <w:pPr>
              <w:rPr>
                <w:color w:val="FF0000"/>
              </w:rPr>
            </w:pPr>
            <w:r w:rsidRPr="00353580">
              <w:rPr>
                <w:b/>
                <w:bCs/>
                <w:color w:val="FF0000"/>
              </w:rPr>
              <w:t>GPS ZONING ENABLE</w:t>
            </w:r>
            <w:r>
              <w:rPr>
                <w:b/>
                <w:bCs/>
                <w:color w:val="FF0000"/>
              </w:rPr>
              <w:t xml:space="preserve"> – </w:t>
            </w:r>
            <w:r w:rsidRPr="00353580">
              <w:rPr>
                <w:b/>
                <w:bCs/>
                <w:color w:val="FF0000"/>
              </w:rPr>
              <w:t>DO NOT SELECT THIS OPTION UNLESS THE SITE REQUIRES ZONING</w:t>
            </w:r>
          </w:p>
        </w:tc>
      </w:tr>
    </w:tbl>
    <w:p w14:paraId="5B92E51C" w14:textId="4446517A" w:rsidR="000E4FC7" w:rsidRDefault="00646EE4" w:rsidP="00646EE4">
      <w:pPr>
        <w:pStyle w:val="NoteEnd"/>
      </w:pPr>
      <w:proofErr w:type="gramStart"/>
      <w:r>
        <w:t>This features</w:t>
      </w:r>
      <w:proofErr w:type="gramEnd"/>
      <w:r>
        <w:t xml:space="preserve"> require additional hardware to be installed or they will not function.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772FA3" w:rsidRPr="00022BA7" w14:paraId="13AAF9AA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2D6C3B4A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Requested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2C2B50BD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14C527BF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022BA7">
              <w:rPr>
                <w:b/>
                <w:sz w:val="18"/>
                <w:szCs w:val="18"/>
              </w:rPr>
              <w:t>Date: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bottom"/>
          </w:tcPr>
          <w:p w14:paraId="6A928FFE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</w:tr>
      <w:tr w:rsidR="00772FA3" w:rsidRPr="00022BA7" w14:paraId="73D38834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2138A1F0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14A929FD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bottom"/>
          </w:tcPr>
          <w:p w14:paraId="38BC926C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354A05F6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  <w:tr w:rsidR="00772FA3" w:rsidRPr="00022BA7" w14:paraId="7FD69A79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151D2AEE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Approved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1B049FA4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1B6D0C61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022BA7">
              <w:rPr>
                <w:b/>
                <w:sz w:val="18"/>
                <w:szCs w:val="18"/>
              </w:rPr>
              <w:t>Date: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bottom"/>
          </w:tcPr>
          <w:p w14:paraId="4180A8C0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</w:tr>
    </w:tbl>
    <w:p w14:paraId="66F11428" w14:textId="77777777" w:rsidR="00E23F95" w:rsidRPr="00646EE4" w:rsidRDefault="00E23F95" w:rsidP="00646EE4">
      <w:pPr>
        <w:ind w:right="400"/>
        <w:rPr>
          <w:sz w:val="16"/>
          <w:szCs w:val="16"/>
        </w:rPr>
      </w:pPr>
    </w:p>
    <w:p w14:paraId="7C9985EF" w14:textId="77777777" w:rsidR="001A144F" w:rsidRDefault="001A144F" w:rsidP="001A144F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80095" behindDoc="1" locked="0" layoutInCell="1" allowOverlap="1" wp14:anchorId="4395D1D7" wp14:editId="1F63FDB9">
                <wp:simplePos x="0" y="0"/>
                <wp:positionH relativeFrom="column">
                  <wp:posOffset>-31670</wp:posOffset>
                </wp:positionH>
                <wp:positionV relativeFrom="paragraph">
                  <wp:posOffset>52375</wp:posOffset>
                </wp:positionV>
                <wp:extent cx="6550660" cy="1030310"/>
                <wp:effectExtent l="0" t="0" r="2159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660" cy="10303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7C77E" id="Rectangle 1" o:spid="_x0000_s1026" style="position:absolute;margin-left:-2.5pt;margin-top:4.1pt;width:515.8pt;height:81.15pt;z-index:-251536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" filled="f" strokecolor="black [3213]" strokeweight=".5pt"/>
            </w:pict>
          </mc:Fallback>
        </mc:AlternateContent>
      </w:r>
    </w:p>
    <w:p w14:paraId="28B4124B" w14:textId="77777777" w:rsidR="00772FA3" w:rsidRPr="001A144F" w:rsidRDefault="00772FA3" w:rsidP="001A144F">
      <w:r w:rsidRPr="00E23F95">
        <w:rPr>
          <w:b/>
          <w:sz w:val="18"/>
          <w:szCs w:val="18"/>
        </w:rPr>
        <w:t>RCT OFFICE USE:</w:t>
      </w:r>
    </w:p>
    <w:p w14:paraId="1F2E9373" w14:textId="77777777" w:rsidR="001A144F" w:rsidRPr="00646EE4" w:rsidRDefault="001A144F" w:rsidP="00E23F95">
      <w:pPr>
        <w:rPr>
          <w:b/>
          <w:sz w:val="8"/>
          <w:szCs w:val="8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1A144F" w:rsidRPr="00022BA7" w14:paraId="14196D25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58DB7233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Moved by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75B8FD0B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54D08C20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022BA7">
              <w:rPr>
                <w:b/>
                <w:sz w:val="18"/>
                <w:szCs w:val="18"/>
              </w:rPr>
              <w:t>Date: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bottom"/>
          </w:tcPr>
          <w:p w14:paraId="5F9C8EA6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</w:tr>
      <w:tr w:rsidR="001A144F" w:rsidRPr="00022BA7" w14:paraId="6063780D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2E7CDB11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06ECDE9D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bottom"/>
          </w:tcPr>
          <w:p w14:paraId="4824F2CB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4C8333B5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  <w:tr w:rsidR="001A144F" w:rsidRPr="00022BA7" w14:paraId="6DAFD663" w14:textId="77777777" w:rsidTr="001A144F">
        <w:trPr>
          <w:trHeight w:hRule="exact" w:val="449"/>
          <w:jc w:val="center"/>
        </w:trPr>
        <w:tc>
          <w:tcPr>
            <w:tcW w:w="2127" w:type="dxa"/>
            <w:vAlign w:val="bottom"/>
          </w:tcPr>
          <w:p w14:paraId="630167A2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Customer notified move complete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47F194AF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19E1C775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05AD8ABB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</w:tbl>
    <w:p w14:paraId="0DC0857C" w14:textId="536BCFC4" w:rsidR="00772FA3" w:rsidRPr="00646EE4" w:rsidRDefault="00772FA3" w:rsidP="00772FA3"/>
    <w:p w14:paraId="2DCDA0B8" w14:textId="77CAC534" w:rsidR="003D2A7C" w:rsidRPr="00646EE4" w:rsidRDefault="003D2A7C" w:rsidP="00772FA3">
      <w:pPr>
        <w:rPr>
          <w:sz w:val="8"/>
          <w:szCs w:val="8"/>
        </w:rPr>
      </w:pPr>
    </w:p>
    <w:p w14:paraId="449B6EF0" w14:textId="06DFAD79" w:rsidR="003D2A7C" w:rsidRDefault="00646EE4" w:rsidP="003D2A7C">
      <w:pPr>
        <w:jc w:val="center"/>
        <w:rPr>
          <w:rStyle w:val="Hyperlin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39B8E33" wp14:editId="62C59C52">
                <wp:simplePos x="0" y="0"/>
                <wp:positionH relativeFrom="margin">
                  <wp:align>center</wp:align>
                </wp:positionH>
                <wp:positionV relativeFrom="paragraph">
                  <wp:posOffset>212358</wp:posOffset>
                </wp:positionV>
                <wp:extent cx="6632620" cy="463639"/>
                <wp:effectExtent l="0" t="0" r="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2620" cy="4636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jc w:val="center"/>
                              <w:tblBorders>
                                <w:top w:val="single" w:sz="4" w:space="0" w:color="A0A6AA"/>
                              </w:tblBorders>
                              <w:tblCellMar>
                                <w:left w:w="62" w:type="dxa"/>
                                <w:right w:w="62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890"/>
                              <w:gridCol w:w="1889"/>
                              <w:gridCol w:w="1603"/>
                              <w:gridCol w:w="1793"/>
                              <w:gridCol w:w="1605"/>
                              <w:gridCol w:w="1670"/>
                            </w:tblGrid>
                            <w:tr w:rsidR="00646EE4" w14:paraId="1053429F" w14:textId="77777777" w:rsidTr="003D6601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8" w:space="0" w:color="A0A6AA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3CFA755" w14:textId="77777777" w:rsidR="00646EE4" w:rsidRPr="00FA3F40" w:rsidRDefault="00646EE4" w:rsidP="003D6601">
                                  <w:pPr>
                                    <w:spacing w:before="40" w:after="40"/>
                                    <w:jc w:val="center"/>
                                    <w:rPr>
                                      <w:rFonts w:cs="Arial"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  <w:t xml:space="preserve">Discover more:  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iCs/>
                                      <w:color w:val="0000FF"/>
                                      <w:sz w:val="16"/>
                                      <w:szCs w:val="16"/>
                                    </w:rPr>
                                    <w:t>www.rct-global.com</w:t>
                                  </w:r>
                                </w:p>
                              </w:tc>
                            </w:tr>
                            <w:tr w:rsidR="00646EE4" w:rsidRPr="005D067A" w14:paraId="3AC87494" w14:textId="77777777" w:rsidTr="003D66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652F7FF6" w14:textId="77777777" w:rsidR="00646EE4" w:rsidRPr="00836F99" w:rsidRDefault="00646EE4" w:rsidP="003D6601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AUSTRALIA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+61 (0) 8 9353 6577</w:t>
                                  </w: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6A4CF507" w14:textId="77777777" w:rsidR="00646EE4" w:rsidRPr="005D067A" w:rsidRDefault="00646EE4" w:rsidP="003D6601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AFRICA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+27 (0) 83 292 4246</w:t>
                                  </w: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256106A1" w14:textId="77777777" w:rsidR="00646EE4" w:rsidRPr="005D067A" w:rsidRDefault="00646EE4" w:rsidP="003D6601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CANADA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1 705 590 4001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16481659" w14:textId="77777777" w:rsidR="00646EE4" w:rsidRPr="005D067A" w:rsidRDefault="00646EE4" w:rsidP="003D6601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RUSSIA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/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CIS: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+7 (910) 411 11-74</w:t>
                                  </w: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668E0F39" w14:textId="77777777" w:rsidR="00646EE4" w:rsidRPr="005D067A" w:rsidRDefault="00646EE4" w:rsidP="003D6601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SOUTH AMERICA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+56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3 5229 9409</w:t>
                                  </w: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2EAF511" w14:textId="77777777" w:rsidR="00646EE4" w:rsidRPr="005D067A" w:rsidRDefault="00646EE4" w:rsidP="003D6601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USA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: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+1 801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938 9214</w:t>
                                  </w:r>
                                </w:p>
                              </w:tc>
                            </w:tr>
                          </w:tbl>
                          <w:p w14:paraId="53E630AA" w14:textId="77777777" w:rsidR="00646EE4" w:rsidRDefault="00646EE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B8E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6.7pt;width:522.25pt;height:36.5pt;z-index:2517821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" filled="f" stroked="f" strokeweight=".5pt">
                <v:textbox inset="0,0,0,0">
                  <w:txbxContent>
                    <w:tbl>
                      <w:tblPr>
                        <w:tblW w:w="5000" w:type="pct"/>
                        <w:jc w:val="center"/>
                        <w:tblBorders>
                          <w:top w:val="single" w:sz="4" w:space="0" w:color="A0A6AA"/>
                        </w:tblBorders>
                        <w:tblCellMar>
                          <w:left w:w="62" w:type="dxa"/>
                          <w:right w:w="62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890"/>
                        <w:gridCol w:w="1889"/>
                        <w:gridCol w:w="1603"/>
                        <w:gridCol w:w="1793"/>
                        <w:gridCol w:w="1605"/>
                        <w:gridCol w:w="1670"/>
                      </w:tblGrid>
                      <w:tr w:rsidR="00646EE4" w14:paraId="1053429F" w14:textId="77777777" w:rsidTr="003D6601">
                        <w:trPr>
                          <w:trHeight w:val="113"/>
                          <w:jc w:val="center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8" w:space="0" w:color="A0A6AA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43CFA755" w14:textId="77777777" w:rsidR="00646EE4" w:rsidRPr="00FA3F40" w:rsidRDefault="00646EE4" w:rsidP="003D6601">
                            <w:pPr>
                              <w:spacing w:before="40" w:after="40"/>
                              <w:jc w:val="center"/>
                              <w:rPr>
                                <w:rFonts w:cs="Arial"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  <w:t xml:space="preserve">Discover more:  </w:t>
                            </w:r>
                            <w:r>
                              <w:rPr>
                                <w:rFonts w:cs="Arial"/>
                                <w:bCs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www.rct-global.com</w:t>
                            </w:r>
                          </w:p>
                        </w:tc>
                      </w:tr>
                      <w:tr w:rsidR="00646EE4" w:rsidRPr="005D067A" w14:paraId="3AC87494" w14:textId="77777777" w:rsidTr="003D6601">
                        <w:trPr>
                          <w:trHeight w:val="20"/>
                          <w:jc w:val="center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652F7FF6" w14:textId="77777777" w:rsidR="00646EE4" w:rsidRPr="00836F99" w:rsidRDefault="00646EE4" w:rsidP="003D6601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AUSTRALIA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+61 (0) 8 9353 6577</w:t>
                            </w: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6A4CF507" w14:textId="77777777" w:rsidR="00646EE4" w:rsidRPr="005D067A" w:rsidRDefault="00646EE4" w:rsidP="003D6601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AFRICA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+27 (0) 83 292 4246</w:t>
                            </w: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256106A1" w14:textId="77777777" w:rsidR="00646EE4" w:rsidRPr="005D067A" w:rsidRDefault="00646EE4" w:rsidP="003D6601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CANADA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1 705 590 4001</w:t>
                            </w: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16481659" w14:textId="77777777" w:rsidR="00646EE4" w:rsidRPr="005D067A" w:rsidRDefault="00646EE4" w:rsidP="003D6601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RUSSIA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/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CIS: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+7 (910) 411 11-74</w:t>
                            </w: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668E0F39" w14:textId="77777777" w:rsidR="00646EE4" w:rsidRPr="005D067A" w:rsidRDefault="00646EE4" w:rsidP="003D6601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SOUTH AMERICA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+56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3 5229 9409</w:t>
                            </w: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2EAF511" w14:textId="77777777" w:rsidR="00646EE4" w:rsidRPr="005D067A" w:rsidRDefault="00646EE4" w:rsidP="003D6601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USA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: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+1 801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938 9214</w:t>
                            </w:r>
                          </w:p>
                        </w:tc>
                      </w:tr>
                    </w:tbl>
                    <w:p w14:paraId="53E630AA" w14:textId="77777777" w:rsidR="00646EE4" w:rsidRDefault="00646EE4"/>
                  </w:txbxContent>
                </v:textbox>
                <w10:wrap anchorx="margin"/>
              </v:shape>
            </w:pict>
          </mc:Fallback>
        </mc:AlternateContent>
      </w:r>
      <w:r w:rsidR="003D2A7C">
        <w:t xml:space="preserve">Please complete and return form to: </w:t>
      </w:r>
      <w:hyperlink r:id="rId11" w:history="1">
        <w:r w:rsidR="00803D1A">
          <w:rPr>
            <w:rStyle w:val="Hyperlink"/>
          </w:rPr>
          <w:t>s</w:t>
        </w:r>
        <w:r w:rsidR="003D2A7C" w:rsidRPr="00DF73F9">
          <w:rPr>
            <w:rStyle w:val="Hyperlink"/>
          </w:rPr>
          <w:t>upport@rct-global.com</w:t>
        </w:r>
      </w:hyperlink>
    </w:p>
    <w:sectPr w:rsidR="003D2A7C" w:rsidSect="00F87297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4" w:code="9"/>
      <w:pgMar w:top="567" w:right="851" w:bottom="340" w:left="851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F478F" w14:textId="77777777" w:rsidR="00712B0E" w:rsidRDefault="00712B0E">
      <w:r>
        <w:separator/>
      </w:r>
    </w:p>
  </w:endnote>
  <w:endnote w:type="continuationSeparator" w:id="0">
    <w:p w14:paraId="7E22CABD" w14:textId="77777777" w:rsidR="00712B0E" w:rsidRDefault="0071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712B0E" w14:paraId="457264FD" w14:textId="77777777" w:rsidTr="006B69FA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F38B581" w14:textId="77777777" w:rsidR="00712B0E" w:rsidRPr="00CE1A3B" w:rsidRDefault="00712B0E" w:rsidP="009A1722">
          <w:pPr>
            <w:pStyle w:val="Footer"/>
            <w:jc w:val="center"/>
            <w:rPr>
              <w:b/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DD6703">
            <w:rPr>
              <w:noProof/>
              <w:color w:val="FFFFFF" w:themeColor="background1"/>
            </w:rPr>
            <w:t>2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fldSimple w:instr=" NUMPAGES  \* Arabic  \* MERGEFORMAT ">
            <w:r w:rsidR="00DD6703" w:rsidRPr="00DD6703">
              <w:rPr>
                <w:noProof/>
                <w:color w:val="FFFFFF" w:themeColor="background1"/>
              </w:rPr>
              <w:t>2</w:t>
            </w:r>
          </w:fldSimple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7D97D925" w14:textId="08C96E33" w:rsidR="00712B0E" w:rsidRPr="00DE1E79" w:rsidRDefault="00803D1A" w:rsidP="00C16610">
          <w:pPr>
            <w:pStyle w:val="Footer"/>
            <w:jc w:val="right"/>
            <w:rPr>
              <w:color w:val="647478"/>
              <w:sz w:val="14"/>
              <w:szCs w:val="14"/>
            </w:rPr>
          </w:pPr>
          <w:fldSimple w:instr=" FILENAME   \* MERGEFORMAT ">
            <w:r w:rsidR="001A144F" w:rsidRPr="001A144F">
              <w:rPr>
                <w:noProof/>
                <w:color w:val="647478"/>
                <w:sz w:val="14"/>
                <w:szCs w:val="14"/>
              </w:rPr>
              <w:t>F0312.docx</w:t>
            </w:r>
          </w:fldSimple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ubject"/>
              <w:id w:val="595815755"/>
              <w:placeholder>
                <w:docPart w:val="F7BC4A7CC4CB43829190238B66D101C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E23F95">
                <w:rPr>
                  <w:color w:val="647478"/>
                  <w:sz w:val="14"/>
                  <w:szCs w:val="14"/>
                </w:rPr>
                <w:t>Rev 0.0</w:t>
              </w:r>
            </w:sdtContent>
          </w:sdt>
          <w:r w:rsidR="00712B0E">
            <w:rPr>
              <w:color w:val="647478"/>
              <w:sz w:val="14"/>
              <w:szCs w:val="14"/>
            </w:rPr>
            <w:t xml:space="preserve">  |  </w:t>
          </w:r>
          <w:r w:rsidR="00712B0E" w:rsidRPr="00DE1E79">
            <w:rPr>
              <w:color w:val="647478"/>
              <w:sz w:val="14"/>
              <w:szCs w:val="14"/>
            </w:rPr>
            <w:t xml:space="preserve">Modified on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699425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BA4192">
                <w:rPr>
                  <w:color w:val="647478"/>
                  <w:sz w:val="14"/>
                  <w:szCs w:val="14"/>
                </w:rPr>
                <w:t>Rev 1.1</w:t>
              </w:r>
            </w:sdtContent>
          </w:sdt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r w:rsidR="00E713C2" w:rsidRPr="00E713C2">
            <w:rPr>
              <w:color w:val="647478"/>
              <w:sz w:val="14"/>
              <w:szCs w:val="14"/>
            </w:rPr>
            <w:t>© Remote Control Technologies Pty Ltd</w:t>
          </w:r>
        </w:p>
      </w:tc>
    </w:tr>
  </w:tbl>
  <w:p w14:paraId="50992430" w14:textId="77777777" w:rsidR="00712B0E" w:rsidRDefault="00712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712B0E" w:rsidRPr="004A2DD4" w14:paraId="2A2A99B4" w14:textId="77777777" w:rsidTr="006B69FA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1E799C7A" w14:textId="321E38E1" w:rsidR="00712B0E" w:rsidRPr="00DE1E79" w:rsidRDefault="00E23F95" w:rsidP="00FE2971">
          <w:pPr>
            <w:pStyle w:val="Footer"/>
            <w:rPr>
              <w:color w:val="647478"/>
              <w:sz w:val="14"/>
              <w:szCs w:val="14"/>
            </w:rPr>
          </w:pPr>
          <w:r w:rsidRPr="005944A4">
            <w:rPr>
              <w:color w:val="647478"/>
              <w:sz w:val="14"/>
              <w:szCs w:val="14"/>
            </w:rPr>
            <w:fldChar w:fldCharType="begin"/>
          </w:r>
          <w:r w:rsidRPr="005944A4">
            <w:rPr>
              <w:color w:val="647478"/>
              <w:sz w:val="14"/>
              <w:szCs w:val="14"/>
            </w:rPr>
            <w:instrText xml:space="preserve"> FILENAME   \* MERGEFORMAT </w:instrText>
          </w:r>
          <w:r w:rsidRPr="005944A4">
            <w:rPr>
              <w:color w:val="647478"/>
              <w:sz w:val="14"/>
              <w:szCs w:val="14"/>
            </w:rPr>
            <w:fldChar w:fldCharType="separate"/>
          </w:r>
          <w:r w:rsidR="001A144F">
            <w:rPr>
              <w:noProof/>
              <w:color w:val="647478"/>
              <w:sz w:val="14"/>
              <w:szCs w:val="14"/>
            </w:rPr>
            <w:t>F0312.docx</w:t>
          </w:r>
          <w:r w:rsidRPr="005944A4">
            <w:rPr>
              <w:noProof/>
              <w:color w:val="647478"/>
              <w:sz w:val="14"/>
              <w:szCs w:val="14"/>
            </w:rPr>
            <w:fldChar w:fldCharType="end"/>
          </w:r>
          <w:r w:rsidRPr="005944A4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13758380"/>
              <w:placeholder>
                <w:docPart w:val="D1E1853BA97344FDA468E21C1E4D1635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B106C9">
                <w:rPr>
                  <w:color w:val="647478"/>
                  <w:sz w:val="14"/>
                  <w:szCs w:val="14"/>
                </w:rPr>
                <w:t>Rev 1.</w:t>
              </w:r>
              <w:r w:rsidR="00BA4192">
                <w:rPr>
                  <w:color w:val="647478"/>
                  <w:sz w:val="14"/>
                  <w:szCs w:val="14"/>
                </w:rPr>
                <w:t>1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-2063861615"/>
              <w:placeholder>
                <w:docPart w:val="A6C6EFA3E83B4B358ECDE35AE3AEE1D1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BA4192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© Remote C</w:t>
          </w:r>
          <w:r>
            <w:rPr>
              <w:color w:val="647478"/>
              <w:sz w:val="14"/>
              <w:szCs w:val="14"/>
            </w:rPr>
            <w:t>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A74B403" w14:textId="77777777" w:rsidR="00712B0E" w:rsidRPr="00CE1A3B" w:rsidRDefault="00712B0E" w:rsidP="009A1722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DA61EA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fldSimple w:instr=" NUMPAGES  \* Arabic  \* MERGEFORMAT ">
            <w:r w:rsidR="00DA61EA" w:rsidRPr="00DA61EA">
              <w:rPr>
                <w:noProof/>
                <w:color w:val="FFFFFF" w:themeColor="background1"/>
              </w:rPr>
              <w:t>1</w:t>
            </w:r>
          </w:fldSimple>
        </w:p>
      </w:tc>
    </w:tr>
  </w:tbl>
  <w:p w14:paraId="3F575439" w14:textId="77777777" w:rsidR="00712B0E" w:rsidRDefault="00712B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682EE" w14:textId="77777777" w:rsidR="00712B0E" w:rsidRDefault="00712B0E">
    <w:pPr>
      <w:pStyle w:val="Footer"/>
      <w:tabs>
        <w:tab w:val="clear" w:pos="8640"/>
        <w:tab w:val="right" w:pos="8931"/>
      </w:tabs>
    </w:pPr>
    <w:r>
      <w:rPr>
        <w:sz w:val="14"/>
      </w:rPr>
      <w:t>3724\17\3734-17</w:t>
    </w:r>
    <w:r>
      <w:rPr>
        <w:sz w:val="14"/>
      </w:rPr>
      <w:tab/>
    </w:r>
    <w:r>
      <w:rPr>
        <w:sz w:val="14"/>
      </w:rPr>
      <w:tab/>
      <w:t>NOVEMBER 1999</w:t>
    </w:r>
  </w:p>
  <w:p w14:paraId="6DF9D094" w14:textId="77777777" w:rsidR="00712B0E" w:rsidRDefault="00712B0E">
    <w:pPr>
      <w:pStyle w:val="Footer"/>
      <w:tabs>
        <w:tab w:val="clear" w:pos="8640"/>
        <w:tab w:val="right" w:pos="89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AC337" w14:textId="77777777" w:rsidR="00712B0E" w:rsidRDefault="00712B0E">
      <w:r>
        <w:separator/>
      </w:r>
    </w:p>
  </w:footnote>
  <w:footnote w:type="continuationSeparator" w:id="0">
    <w:p w14:paraId="0859CA5E" w14:textId="77777777" w:rsidR="00712B0E" w:rsidRDefault="0071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E1B0A" w14:textId="03755CD1" w:rsidR="000E4FC7" w:rsidRDefault="00D16BE3">
    <w:pPr>
      <w:pStyle w:val="Header"/>
    </w:pPr>
    <w:r>
      <w:rPr>
        <w:noProof/>
      </w:rPr>
      <w:pict w14:anchorId="083C11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0;margin-top:0;width:623.5pt;height:95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DER REVI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D8165" w14:textId="6169E3AE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  <w:u w:val="single"/>
      </w:rPr>
      <w:t>Control Master</w:t>
    </w:r>
    <w:r>
      <w:rPr>
        <w:rFonts w:ascii="Arial Narrow" w:hAnsi="Arial Narrow"/>
        <w:vertAlign w:val="superscript"/>
      </w:rPr>
      <w:sym w:font="Symbol" w:char="F0E2"/>
    </w:r>
    <w:r>
      <w:rPr>
        <w:rFonts w:ascii="Arial Narrow" w:hAnsi="Arial Narrow"/>
      </w:rPr>
      <w:t xml:space="preserve"> REMOTE CONTROL SYSTEMS </w:t>
    </w:r>
  </w:p>
  <w:p w14:paraId="1859B69E" w14:textId="77777777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</w:rPr>
      <w:t>5 VOLT PWM TO SUIT CATERPILLAR EUI</w:t>
    </w:r>
    <w:r>
      <w:rPr>
        <w:rFonts w:ascii="Arial Narrow" w:hAnsi="Arial Narrow"/>
      </w:rPr>
      <w:br/>
    </w:r>
  </w:p>
  <w:p w14:paraId="44BF8458" w14:textId="77777777" w:rsidR="00712B0E" w:rsidRDefault="00712B0E">
    <w:pPr>
      <w:pStyle w:val="Header"/>
      <w:pBdr>
        <w:bottom w:val="single" w:sz="4" w:space="1" w:color="auto"/>
      </w:pBdr>
      <w:rPr>
        <w:rFonts w:ascii="Arial Narrow" w:hAnsi="Arial Narrow"/>
      </w:rPr>
    </w:pPr>
  </w:p>
  <w:p w14:paraId="02450B1D" w14:textId="77777777" w:rsidR="00712B0E" w:rsidRDefault="00712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egend-3a.png" style="width:21.75pt;height:12pt;visibility:visible;mso-wrap-style:square" o:bullet="t">
        <v:imagedata r:id="rId1" o:title="Legend-3a"/>
      </v:shape>
    </w:pict>
  </w:numPicBullet>
  <w:abstractNum w:abstractNumId="0" w15:restartNumberingAfterBreak="0">
    <w:nsid w:val="01387587"/>
    <w:multiLevelType w:val="multilevel"/>
    <w:tmpl w:val="881E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472C73"/>
    <w:multiLevelType w:val="multilevel"/>
    <w:tmpl w:val="8BAE1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99366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97057"/>
    <w:multiLevelType w:val="hybridMultilevel"/>
    <w:tmpl w:val="062AB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E1916"/>
    <w:multiLevelType w:val="hybridMultilevel"/>
    <w:tmpl w:val="2ACE83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12702"/>
    <w:multiLevelType w:val="hybridMultilevel"/>
    <w:tmpl w:val="794241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A0F72"/>
    <w:multiLevelType w:val="hybridMultilevel"/>
    <w:tmpl w:val="4692D108"/>
    <w:lvl w:ilvl="0" w:tplc="860ABA44">
      <w:start w:val="1"/>
      <w:numFmt w:val="decimal"/>
      <w:lvlText w:val="17.%1"/>
      <w:lvlJc w:val="righ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E5737"/>
    <w:multiLevelType w:val="hybridMultilevel"/>
    <w:tmpl w:val="618CD5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27F79"/>
    <w:multiLevelType w:val="multilevel"/>
    <w:tmpl w:val="0C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9" w15:restartNumberingAfterBreak="0">
    <w:nsid w:val="1EAE2925"/>
    <w:multiLevelType w:val="multilevel"/>
    <w:tmpl w:val="28604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4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FAF2835"/>
    <w:multiLevelType w:val="multilevel"/>
    <w:tmpl w:val="31FE3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18D315A"/>
    <w:multiLevelType w:val="hybridMultilevel"/>
    <w:tmpl w:val="F488B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5437"/>
    <w:multiLevelType w:val="hybridMultilevel"/>
    <w:tmpl w:val="3222C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118E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4A2D39"/>
    <w:multiLevelType w:val="hybridMultilevel"/>
    <w:tmpl w:val="38104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81393"/>
    <w:multiLevelType w:val="hybridMultilevel"/>
    <w:tmpl w:val="5C442B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A7B8A"/>
    <w:multiLevelType w:val="hybridMultilevel"/>
    <w:tmpl w:val="561A9B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552A"/>
    <w:multiLevelType w:val="multilevel"/>
    <w:tmpl w:val="D042F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1CC3F9B"/>
    <w:multiLevelType w:val="multilevel"/>
    <w:tmpl w:val="1082A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59E467B"/>
    <w:multiLevelType w:val="multilevel"/>
    <w:tmpl w:val="F8D811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357" w:hanging="35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57482990"/>
    <w:multiLevelType w:val="hybridMultilevel"/>
    <w:tmpl w:val="42E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945CE"/>
    <w:multiLevelType w:val="multilevel"/>
    <w:tmpl w:val="5DD89F9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C002743"/>
    <w:multiLevelType w:val="multilevel"/>
    <w:tmpl w:val="7D4C71C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C0150C2"/>
    <w:multiLevelType w:val="multilevel"/>
    <w:tmpl w:val="D6121D36"/>
    <w:lvl w:ilvl="0">
      <w:start w:val="1"/>
      <w:numFmt w:val="decimal"/>
      <w:lvlText w:val="14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5ED6F67"/>
    <w:multiLevelType w:val="multilevel"/>
    <w:tmpl w:val="0E24E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A260EB7"/>
    <w:multiLevelType w:val="hybridMultilevel"/>
    <w:tmpl w:val="4AA03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E6A19"/>
    <w:multiLevelType w:val="multilevel"/>
    <w:tmpl w:val="087AA3B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7BEF4866"/>
    <w:multiLevelType w:val="multilevel"/>
    <w:tmpl w:val="087AA3B0"/>
    <w:numStyleLink w:val="Style1"/>
  </w:abstractNum>
  <w:abstractNum w:abstractNumId="28" w15:restartNumberingAfterBreak="0">
    <w:nsid w:val="7DB01BA7"/>
    <w:multiLevelType w:val="multilevel"/>
    <w:tmpl w:val="5298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6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7EBF40FE"/>
    <w:multiLevelType w:val="hybridMultilevel"/>
    <w:tmpl w:val="911074CC"/>
    <w:lvl w:ilvl="0" w:tplc="66BC9D56">
      <w:start w:val="1"/>
      <w:numFmt w:val="bullet"/>
      <w:lvlText w:val=""/>
      <w:lvlJc w:val="left"/>
      <w:pPr>
        <w:ind w:left="397" w:hanging="397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611272">
    <w:abstractNumId w:val="1"/>
  </w:num>
  <w:num w:numId="2" w16cid:durableId="1810973401">
    <w:abstractNumId w:val="12"/>
  </w:num>
  <w:num w:numId="3" w16cid:durableId="499783359">
    <w:abstractNumId w:val="18"/>
  </w:num>
  <w:num w:numId="4" w16cid:durableId="1959027643">
    <w:abstractNumId w:val="28"/>
  </w:num>
  <w:num w:numId="5" w16cid:durableId="1645966822">
    <w:abstractNumId w:val="17"/>
  </w:num>
  <w:num w:numId="6" w16cid:durableId="2014605534">
    <w:abstractNumId w:val="10"/>
  </w:num>
  <w:num w:numId="7" w16cid:durableId="761804287">
    <w:abstractNumId w:val="7"/>
  </w:num>
  <w:num w:numId="8" w16cid:durableId="1293906870">
    <w:abstractNumId w:val="22"/>
  </w:num>
  <w:num w:numId="9" w16cid:durableId="1710842047">
    <w:abstractNumId w:val="23"/>
  </w:num>
  <w:num w:numId="10" w16cid:durableId="435951436">
    <w:abstractNumId w:val="0"/>
  </w:num>
  <w:num w:numId="11" w16cid:durableId="1874030803">
    <w:abstractNumId w:val="26"/>
  </w:num>
  <w:num w:numId="12" w16cid:durableId="1314411974">
    <w:abstractNumId w:val="27"/>
  </w:num>
  <w:num w:numId="13" w16cid:durableId="2011715319">
    <w:abstractNumId w:val="5"/>
  </w:num>
  <w:num w:numId="14" w16cid:durableId="1285429428">
    <w:abstractNumId w:val="19"/>
  </w:num>
  <w:num w:numId="15" w16cid:durableId="1928534522">
    <w:abstractNumId w:val="9"/>
  </w:num>
  <w:num w:numId="16" w16cid:durableId="284235349">
    <w:abstractNumId w:val="6"/>
  </w:num>
  <w:num w:numId="17" w16cid:durableId="926763841">
    <w:abstractNumId w:val="14"/>
  </w:num>
  <w:num w:numId="18" w16cid:durableId="638608747">
    <w:abstractNumId w:val="11"/>
  </w:num>
  <w:num w:numId="19" w16cid:durableId="617369271">
    <w:abstractNumId w:val="4"/>
  </w:num>
  <w:num w:numId="20" w16cid:durableId="405567709">
    <w:abstractNumId w:val="16"/>
  </w:num>
  <w:num w:numId="21" w16cid:durableId="1629583400">
    <w:abstractNumId w:val="3"/>
  </w:num>
  <w:num w:numId="22" w16cid:durableId="1428575310">
    <w:abstractNumId w:val="20"/>
  </w:num>
  <w:num w:numId="23" w16cid:durableId="887298317">
    <w:abstractNumId w:val="25"/>
  </w:num>
  <w:num w:numId="24" w16cid:durableId="705448688">
    <w:abstractNumId w:val="15"/>
  </w:num>
  <w:num w:numId="25" w16cid:durableId="1505122226">
    <w:abstractNumId w:val="21"/>
  </w:num>
  <w:num w:numId="26" w16cid:durableId="972098374">
    <w:abstractNumId w:val="24"/>
  </w:num>
  <w:num w:numId="27" w16cid:durableId="303123160">
    <w:abstractNumId w:val="8"/>
  </w:num>
  <w:num w:numId="28" w16cid:durableId="689793504">
    <w:abstractNumId w:val="2"/>
  </w:num>
  <w:num w:numId="29" w16cid:durableId="1781951956">
    <w:abstractNumId w:val="13"/>
  </w:num>
  <w:num w:numId="30" w16cid:durableId="865941866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lt+SL0P/1UBivhimZHCnSnIcWw9JO0+I7VZRH6Kd6g+vykTJ32c4vVy6ogjTJHYBdE5TzU9U7VHawl1VfXomg==" w:salt="Gafzupr+IgXm3dEDOb6c9w==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96"/>
    <w:rsid w:val="00005269"/>
    <w:rsid w:val="00013FEA"/>
    <w:rsid w:val="00020458"/>
    <w:rsid w:val="00022521"/>
    <w:rsid w:val="00023A52"/>
    <w:rsid w:val="00023CE6"/>
    <w:rsid w:val="00024619"/>
    <w:rsid w:val="000253AB"/>
    <w:rsid w:val="0003023F"/>
    <w:rsid w:val="00035556"/>
    <w:rsid w:val="000359EB"/>
    <w:rsid w:val="000424AE"/>
    <w:rsid w:val="00043A24"/>
    <w:rsid w:val="000561F5"/>
    <w:rsid w:val="000579AE"/>
    <w:rsid w:val="0006257E"/>
    <w:rsid w:val="00063879"/>
    <w:rsid w:val="00070661"/>
    <w:rsid w:val="00070719"/>
    <w:rsid w:val="00071298"/>
    <w:rsid w:val="0007237D"/>
    <w:rsid w:val="00076731"/>
    <w:rsid w:val="00081862"/>
    <w:rsid w:val="000839A0"/>
    <w:rsid w:val="00084380"/>
    <w:rsid w:val="000863A1"/>
    <w:rsid w:val="00086487"/>
    <w:rsid w:val="000906E6"/>
    <w:rsid w:val="00092166"/>
    <w:rsid w:val="00096DE3"/>
    <w:rsid w:val="000A5037"/>
    <w:rsid w:val="000A7309"/>
    <w:rsid w:val="000A7509"/>
    <w:rsid w:val="000B195F"/>
    <w:rsid w:val="000B1F32"/>
    <w:rsid w:val="000B386F"/>
    <w:rsid w:val="000B6723"/>
    <w:rsid w:val="000B7398"/>
    <w:rsid w:val="000C0018"/>
    <w:rsid w:val="000C201A"/>
    <w:rsid w:val="000C286A"/>
    <w:rsid w:val="000C39B0"/>
    <w:rsid w:val="000C76FD"/>
    <w:rsid w:val="000D032D"/>
    <w:rsid w:val="000D2741"/>
    <w:rsid w:val="000E10A0"/>
    <w:rsid w:val="000E1E0B"/>
    <w:rsid w:val="000E4E11"/>
    <w:rsid w:val="000E4FC7"/>
    <w:rsid w:val="000F77C5"/>
    <w:rsid w:val="001010B6"/>
    <w:rsid w:val="00112D94"/>
    <w:rsid w:val="001150C3"/>
    <w:rsid w:val="001228FF"/>
    <w:rsid w:val="00124BC7"/>
    <w:rsid w:val="00124FF2"/>
    <w:rsid w:val="00126B06"/>
    <w:rsid w:val="00131F83"/>
    <w:rsid w:val="001338BA"/>
    <w:rsid w:val="00137D3F"/>
    <w:rsid w:val="0014007C"/>
    <w:rsid w:val="001423F7"/>
    <w:rsid w:val="00142FDE"/>
    <w:rsid w:val="00144D7E"/>
    <w:rsid w:val="001453B8"/>
    <w:rsid w:val="001508EB"/>
    <w:rsid w:val="001535B5"/>
    <w:rsid w:val="001551EC"/>
    <w:rsid w:val="00157056"/>
    <w:rsid w:val="00157FE8"/>
    <w:rsid w:val="0016488E"/>
    <w:rsid w:val="00164BD4"/>
    <w:rsid w:val="0016525B"/>
    <w:rsid w:val="001655B6"/>
    <w:rsid w:val="00165EE1"/>
    <w:rsid w:val="00165FA1"/>
    <w:rsid w:val="001739DC"/>
    <w:rsid w:val="00173B23"/>
    <w:rsid w:val="00181EA4"/>
    <w:rsid w:val="00181F4E"/>
    <w:rsid w:val="00183D1F"/>
    <w:rsid w:val="0019687F"/>
    <w:rsid w:val="001A05A2"/>
    <w:rsid w:val="001A144F"/>
    <w:rsid w:val="001A1AC8"/>
    <w:rsid w:val="001A6381"/>
    <w:rsid w:val="001A6539"/>
    <w:rsid w:val="001A6A34"/>
    <w:rsid w:val="001A75DD"/>
    <w:rsid w:val="001B093E"/>
    <w:rsid w:val="001B5689"/>
    <w:rsid w:val="001C0D38"/>
    <w:rsid w:val="001C2E28"/>
    <w:rsid w:val="001C397A"/>
    <w:rsid w:val="001C6056"/>
    <w:rsid w:val="001D09A6"/>
    <w:rsid w:val="001D2642"/>
    <w:rsid w:val="001D5DBA"/>
    <w:rsid w:val="001D79D0"/>
    <w:rsid w:val="001E0E7A"/>
    <w:rsid w:val="001E23D6"/>
    <w:rsid w:val="001E2FAA"/>
    <w:rsid w:val="001F0187"/>
    <w:rsid w:val="001F4303"/>
    <w:rsid w:val="001F4F8E"/>
    <w:rsid w:val="001F5BCA"/>
    <w:rsid w:val="00202020"/>
    <w:rsid w:val="00202D05"/>
    <w:rsid w:val="00203770"/>
    <w:rsid w:val="00207855"/>
    <w:rsid w:val="00207CE8"/>
    <w:rsid w:val="00210B7C"/>
    <w:rsid w:val="00213400"/>
    <w:rsid w:val="0021362D"/>
    <w:rsid w:val="00215BBD"/>
    <w:rsid w:val="00217F10"/>
    <w:rsid w:val="00221572"/>
    <w:rsid w:val="002217D0"/>
    <w:rsid w:val="00225961"/>
    <w:rsid w:val="00227A61"/>
    <w:rsid w:val="00230BFA"/>
    <w:rsid w:val="0023607B"/>
    <w:rsid w:val="002435F8"/>
    <w:rsid w:val="0024495A"/>
    <w:rsid w:val="00245037"/>
    <w:rsid w:val="0025252D"/>
    <w:rsid w:val="00255422"/>
    <w:rsid w:val="002562F0"/>
    <w:rsid w:val="00256E10"/>
    <w:rsid w:val="0027196B"/>
    <w:rsid w:val="0028309C"/>
    <w:rsid w:val="00284E40"/>
    <w:rsid w:val="00290862"/>
    <w:rsid w:val="00290A09"/>
    <w:rsid w:val="00294F0E"/>
    <w:rsid w:val="002A295B"/>
    <w:rsid w:val="002A540C"/>
    <w:rsid w:val="002A7902"/>
    <w:rsid w:val="002B1864"/>
    <w:rsid w:val="002B437C"/>
    <w:rsid w:val="002B47C2"/>
    <w:rsid w:val="002B5E13"/>
    <w:rsid w:val="002C4280"/>
    <w:rsid w:val="002C5478"/>
    <w:rsid w:val="002C643E"/>
    <w:rsid w:val="002D08C8"/>
    <w:rsid w:val="002D4F0A"/>
    <w:rsid w:val="002D567C"/>
    <w:rsid w:val="002E2237"/>
    <w:rsid w:val="002E4249"/>
    <w:rsid w:val="002E4AB9"/>
    <w:rsid w:val="002F0D62"/>
    <w:rsid w:val="002F3245"/>
    <w:rsid w:val="00301725"/>
    <w:rsid w:val="0030343D"/>
    <w:rsid w:val="00304213"/>
    <w:rsid w:val="00310501"/>
    <w:rsid w:val="003122C3"/>
    <w:rsid w:val="00312945"/>
    <w:rsid w:val="00321A9C"/>
    <w:rsid w:val="00323F5F"/>
    <w:rsid w:val="0032478A"/>
    <w:rsid w:val="003249D7"/>
    <w:rsid w:val="003254D0"/>
    <w:rsid w:val="00325835"/>
    <w:rsid w:val="00326FD4"/>
    <w:rsid w:val="00327F0A"/>
    <w:rsid w:val="00330699"/>
    <w:rsid w:val="003324E1"/>
    <w:rsid w:val="00335A1C"/>
    <w:rsid w:val="003368D8"/>
    <w:rsid w:val="0033749C"/>
    <w:rsid w:val="00346634"/>
    <w:rsid w:val="00346D8A"/>
    <w:rsid w:val="00356956"/>
    <w:rsid w:val="00374118"/>
    <w:rsid w:val="00376EE4"/>
    <w:rsid w:val="0038341A"/>
    <w:rsid w:val="0039323D"/>
    <w:rsid w:val="00394151"/>
    <w:rsid w:val="00396915"/>
    <w:rsid w:val="00396B91"/>
    <w:rsid w:val="003A0D60"/>
    <w:rsid w:val="003A76C0"/>
    <w:rsid w:val="003B196D"/>
    <w:rsid w:val="003B36A9"/>
    <w:rsid w:val="003B77E7"/>
    <w:rsid w:val="003C27AA"/>
    <w:rsid w:val="003C3DB8"/>
    <w:rsid w:val="003C7DCD"/>
    <w:rsid w:val="003D0918"/>
    <w:rsid w:val="003D0C32"/>
    <w:rsid w:val="003D0E7A"/>
    <w:rsid w:val="003D2A7C"/>
    <w:rsid w:val="003D3B3F"/>
    <w:rsid w:val="003D7F02"/>
    <w:rsid w:val="003E365E"/>
    <w:rsid w:val="003E5C02"/>
    <w:rsid w:val="003F72E7"/>
    <w:rsid w:val="00401CD6"/>
    <w:rsid w:val="004029FE"/>
    <w:rsid w:val="004037C6"/>
    <w:rsid w:val="00411986"/>
    <w:rsid w:val="00417EA3"/>
    <w:rsid w:val="00426D7E"/>
    <w:rsid w:val="00432021"/>
    <w:rsid w:val="0043354C"/>
    <w:rsid w:val="00434B32"/>
    <w:rsid w:val="00434E49"/>
    <w:rsid w:val="004358BC"/>
    <w:rsid w:val="0044069E"/>
    <w:rsid w:val="0044131B"/>
    <w:rsid w:val="00442D6B"/>
    <w:rsid w:val="00446662"/>
    <w:rsid w:val="00447BD7"/>
    <w:rsid w:val="0045062E"/>
    <w:rsid w:val="00450D6C"/>
    <w:rsid w:val="00451244"/>
    <w:rsid w:val="00456FAF"/>
    <w:rsid w:val="00462B51"/>
    <w:rsid w:val="0046302D"/>
    <w:rsid w:val="00464D23"/>
    <w:rsid w:val="0046599B"/>
    <w:rsid w:val="004677B2"/>
    <w:rsid w:val="00473AF7"/>
    <w:rsid w:val="00490414"/>
    <w:rsid w:val="00495D2E"/>
    <w:rsid w:val="00495EEB"/>
    <w:rsid w:val="0049720F"/>
    <w:rsid w:val="00497A0E"/>
    <w:rsid w:val="004A04D6"/>
    <w:rsid w:val="004A3535"/>
    <w:rsid w:val="004A434B"/>
    <w:rsid w:val="004A46E2"/>
    <w:rsid w:val="004A52CD"/>
    <w:rsid w:val="004A5D56"/>
    <w:rsid w:val="004B2255"/>
    <w:rsid w:val="004B2AC9"/>
    <w:rsid w:val="004C7927"/>
    <w:rsid w:val="004D1A92"/>
    <w:rsid w:val="004D6103"/>
    <w:rsid w:val="004D75A1"/>
    <w:rsid w:val="004F49C3"/>
    <w:rsid w:val="00500323"/>
    <w:rsid w:val="005035AE"/>
    <w:rsid w:val="00503880"/>
    <w:rsid w:val="005046DB"/>
    <w:rsid w:val="00505A1C"/>
    <w:rsid w:val="00506AA5"/>
    <w:rsid w:val="0051226E"/>
    <w:rsid w:val="005133F7"/>
    <w:rsid w:val="00516C2F"/>
    <w:rsid w:val="005212DA"/>
    <w:rsid w:val="00522773"/>
    <w:rsid w:val="00523527"/>
    <w:rsid w:val="00525213"/>
    <w:rsid w:val="00527C53"/>
    <w:rsid w:val="005351A1"/>
    <w:rsid w:val="005408AC"/>
    <w:rsid w:val="00541833"/>
    <w:rsid w:val="005419E6"/>
    <w:rsid w:val="0054732D"/>
    <w:rsid w:val="0055033E"/>
    <w:rsid w:val="00551523"/>
    <w:rsid w:val="005515EF"/>
    <w:rsid w:val="0055572D"/>
    <w:rsid w:val="005562B2"/>
    <w:rsid w:val="00562E85"/>
    <w:rsid w:val="00563E6B"/>
    <w:rsid w:val="00567022"/>
    <w:rsid w:val="005722CF"/>
    <w:rsid w:val="00576A32"/>
    <w:rsid w:val="00577766"/>
    <w:rsid w:val="00581F72"/>
    <w:rsid w:val="005834ED"/>
    <w:rsid w:val="005861B3"/>
    <w:rsid w:val="00590E1F"/>
    <w:rsid w:val="00592475"/>
    <w:rsid w:val="00592AFE"/>
    <w:rsid w:val="00592D28"/>
    <w:rsid w:val="005A23F6"/>
    <w:rsid w:val="005A3773"/>
    <w:rsid w:val="005B03FD"/>
    <w:rsid w:val="005B059C"/>
    <w:rsid w:val="005C0A38"/>
    <w:rsid w:val="005C2DD5"/>
    <w:rsid w:val="005C4B91"/>
    <w:rsid w:val="005C4CDC"/>
    <w:rsid w:val="005C7955"/>
    <w:rsid w:val="005D425F"/>
    <w:rsid w:val="005E13C2"/>
    <w:rsid w:val="005E30B0"/>
    <w:rsid w:val="005E3D8C"/>
    <w:rsid w:val="005E40E3"/>
    <w:rsid w:val="005E6BDA"/>
    <w:rsid w:val="005E7F6F"/>
    <w:rsid w:val="005F33B4"/>
    <w:rsid w:val="005F35F9"/>
    <w:rsid w:val="005F4559"/>
    <w:rsid w:val="005F6FBE"/>
    <w:rsid w:val="0060005D"/>
    <w:rsid w:val="006006F7"/>
    <w:rsid w:val="00605074"/>
    <w:rsid w:val="0061090B"/>
    <w:rsid w:val="006127FC"/>
    <w:rsid w:val="00617121"/>
    <w:rsid w:val="006213D6"/>
    <w:rsid w:val="006240CC"/>
    <w:rsid w:val="00624B44"/>
    <w:rsid w:val="00630E7C"/>
    <w:rsid w:val="00631D6E"/>
    <w:rsid w:val="00633594"/>
    <w:rsid w:val="006362E3"/>
    <w:rsid w:val="00640596"/>
    <w:rsid w:val="006458A3"/>
    <w:rsid w:val="00646EE4"/>
    <w:rsid w:val="0065494C"/>
    <w:rsid w:val="00655F03"/>
    <w:rsid w:val="00656BD1"/>
    <w:rsid w:val="0066088E"/>
    <w:rsid w:val="0066107E"/>
    <w:rsid w:val="00663BEB"/>
    <w:rsid w:val="00667520"/>
    <w:rsid w:val="00684782"/>
    <w:rsid w:val="00687A0C"/>
    <w:rsid w:val="0069445E"/>
    <w:rsid w:val="006958E5"/>
    <w:rsid w:val="00696303"/>
    <w:rsid w:val="00696366"/>
    <w:rsid w:val="006A47C1"/>
    <w:rsid w:val="006A4B42"/>
    <w:rsid w:val="006B3F4C"/>
    <w:rsid w:val="006B43E4"/>
    <w:rsid w:val="006B5197"/>
    <w:rsid w:val="006B69FA"/>
    <w:rsid w:val="006B727B"/>
    <w:rsid w:val="006C3114"/>
    <w:rsid w:val="006C38CE"/>
    <w:rsid w:val="006C3DAE"/>
    <w:rsid w:val="006C4615"/>
    <w:rsid w:val="006C6B9A"/>
    <w:rsid w:val="006C6D6B"/>
    <w:rsid w:val="006D0699"/>
    <w:rsid w:val="006D10A6"/>
    <w:rsid w:val="006D2467"/>
    <w:rsid w:val="006D3158"/>
    <w:rsid w:val="006D5895"/>
    <w:rsid w:val="006D6B7A"/>
    <w:rsid w:val="006E2889"/>
    <w:rsid w:val="006E6268"/>
    <w:rsid w:val="006E6652"/>
    <w:rsid w:val="006F34BB"/>
    <w:rsid w:val="006F3F86"/>
    <w:rsid w:val="006F4E06"/>
    <w:rsid w:val="006F633C"/>
    <w:rsid w:val="00701AD1"/>
    <w:rsid w:val="00703889"/>
    <w:rsid w:val="0070493B"/>
    <w:rsid w:val="00712B0E"/>
    <w:rsid w:val="00713540"/>
    <w:rsid w:val="00713C05"/>
    <w:rsid w:val="00724681"/>
    <w:rsid w:val="00733D35"/>
    <w:rsid w:val="00734A70"/>
    <w:rsid w:val="00735BB7"/>
    <w:rsid w:val="00744C94"/>
    <w:rsid w:val="007469AD"/>
    <w:rsid w:val="0074785C"/>
    <w:rsid w:val="007553F4"/>
    <w:rsid w:val="00756A00"/>
    <w:rsid w:val="00761A71"/>
    <w:rsid w:val="00765DF1"/>
    <w:rsid w:val="00767431"/>
    <w:rsid w:val="0076776C"/>
    <w:rsid w:val="00771052"/>
    <w:rsid w:val="00772FA3"/>
    <w:rsid w:val="007731C3"/>
    <w:rsid w:val="007733A9"/>
    <w:rsid w:val="007811E4"/>
    <w:rsid w:val="00783934"/>
    <w:rsid w:val="00784B82"/>
    <w:rsid w:val="007861CA"/>
    <w:rsid w:val="00787BF8"/>
    <w:rsid w:val="0079259B"/>
    <w:rsid w:val="00796A2C"/>
    <w:rsid w:val="00796C9B"/>
    <w:rsid w:val="007A3E39"/>
    <w:rsid w:val="007A502C"/>
    <w:rsid w:val="007B3B15"/>
    <w:rsid w:val="007B627C"/>
    <w:rsid w:val="007B741D"/>
    <w:rsid w:val="007B7C7A"/>
    <w:rsid w:val="007C2E21"/>
    <w:rsid w:val="007D14BE"/>
    <w:rsid w:val="007D2616"/>
    <w:rsid w:val="007D2E45"/>
    <w:rsid w:val="007E211C"/>
    <w:rsid w:val="007E6E72"/>
    <w:rsid w:val="007E7685"/>
    <w:rsid w:val="007E7CB1"/>
    <w:rsid w:val="007F7432"/>
    <w:rsid w:val="00803D1A"/>
    <w:rsid w:val="0080492D"/>
    <w:rsid w:val="00806373"/>
    <w:rsid w:val="008139BE"/>
    <w:rsid w:val="00820A25"/>
    <w:rsid w:val="00822850"/>
    <w:rsid w:val="008251BE"/>
    <w:rsid w:val="008268AF"/>
    <w:rsid w:val="00830660"/>
    <w:rsid w:val="008307B6"/>
    <w:rsid w:val="00832A89"/>
    <w:rsid w:val="008361FF"/>
    <w:rsid w:val="00837406"/>
    <w:rsid w:val="008458FD"/>
    <w:rsid w:val="00850952"/>
    <w:rsid w:val="0085340A"/>
    <w:rsid w:val="00854ACA"/>
    <w:rsid w:val="00855D72"/>
    <w:rsid w:val="00857E66"/>
    <w:rsid w:val="00861D1C"/>
    <w:rsid w:val="00863DBE"/>
    <w:rsid w:val="00864C35"/>
    <w:rsid w:val="00867F86"/>
    <w:rsid w:val="00870D8C"/>
    <w:rsid w:val="00872621"/>
    <w:rsid w:val="008816B0"/>
    <w:rsid w:val="008829B6"/>
    <w:rsid w:val="00885BAC"/>
    <w:rsid w:val="00887A7B"/>
    <w:rsid w:val="00887C29"/>
    <w:rsid w:val="00892D21"/>
    <w:rsid w:val="00893D72"/>
    <w:rsid w:val="008943A7"/>
    <w:rsid w:val="008A45CE"/>
    <w:rsid w:val="008A4946"/>
    <w:rsid w:val="008A7F28"/>
    <w:rsid w:val="008B2395"/>
    <w:rsid w:val="008B30C5"/>
    <w:rsid w:val="008B3228"/>
    <w:rsid w:val="008B43C0"/>
    <w:rsid w:val="008C0D27"/>
    <w:rsid w:val="008C3169"/>
    <w:rsid w:val="008C4E3B"/>
    <w:rsid w:val="008C61C1"/>
    <w:rsid w:val="008C6B79"/>
    <w:rsid w:val="008C76AF"/>
    <w:rsid w:val="008D23EF"/>
    <w:rsid w:val="008D3187"/>
    <w:rsid w:val="008D3CF6"/>
    <w:rsid w:val="008D5A4A"/>
    <w:rsid w:val="008E3995"/>
    <w:rsid w:val="008E3F2B"/>
    <w:rsid w:val="008E47BB"/>
    <w:rsid w:val="008E7E2B"/>
    <w:rsid w:val="008F1973"/>
    <w:rsid w:val="008F76A6"/>
    <w:rsid w:val="00905228"/>
    <w:rsid w:val="0090595B"/>
    <w:rsid w:val="00910471"/>
    <w:rsid w:val="00911003"/>
    <w:rsid w:val="0091275C"/>
    <w:rsid w:val="009127CA"/>
    <w:rsid w:val="00914874"/>
    <w:rsid w:val="009241A1"/>
    <w:rsid w:val="009245DA"/>
    <w:rsid w:val="00930154"/>
    <w:rsid w:val="00931E62"/>
    <w:rsid w:val="00933E3F"/>
    <w:rsid w:val="00943F5E"/>
    <w:rsid w:val="00951679"/>
    <w:rsid w:val="0095515D"/>
    <w:rsid w:val="00960587"/>
    <w:rsid w:val="00970DD1"/>
    <w:rsid w:val="00984C7E"/>
    <w:rsid w:val="00995DF4"/>
    <w:rsid w:val="009A0685"/>
    <w:rsid w:val="009A0FA5"/>
    <w:rsid w:val="009A1722"/>
    <w:rsid w:val="009A4808"/>
    <w:rsid w:val="009A6D42"/>
    <w:rsid w:val="009A6EA2"/>
    <w:rsid w:val="009B1C75"/>
    <w:rsid w:val="009B1D8F"/>
    <w:rsid w:val="009B4413"/>
    <w:rsid w:val="009B5139"/>
    <w:rsid w:val="009C0026"/>
    <w:rsid w:val="009C13D4"/>
    <w:rsid w:val="009C16F5"/>
    <w:rsid w:val="009C1D34"/>
    <w:rsid w:val="009C1D35"/>
    <w:rsid w:val="009C3DD2"/>
    <w:rsid w:val="009D07FD"/>
    <w:rsid w:val="009D14E5"/>
    <w:rsid w:val="009D3835"/>
    <w:rsid w:val="009D4E2D"/>
    <w:rsid w:val="009D6F2D"/>
    <w:rsid w:val="009D7E48"/>
    <w:rsid w:val="009E26AA"/>
    <w:rsid w:val="009E4073"/>
    <w:rsid w:val="009E4A94"/>
    <w:rsid w:val="009F07F0"/>
    <w:rsid w:val="009F16E2"/>
    <w:rsid w:val="009F25C9"/>
    <w:rsid w:val="009F5024"/>
    <w:rsid w:val="009F5B00"/>
    <w:rsid w:val="00A00128"/>
    <w:rsid w:val="00A065C5"/>
    <w:rsid w:val="00A067C4"/>
    <w:rsid w:val="00A120C1"/>
    <w:rsid w:val="00A14AB0"/>
    <w:rsid w:val="00A15455"/>
    <w:rsid w:val="00A22FEA"/>
    <w:rsid w:val="00A30E72"/>
    <w:rsid w:val="00A36E7A"/>
    <w:rsid w:val="00A36F6A"/>
    <w:rsid w:val="00A43944"/>
    <w:rsid w:val="00A45182"/>
    <w:rsid w:val="00A5066F"/>
    <w:rsid w:val="00A51743"/>
    <w:rsid w:val="00A52BEA"/>
    <w:rsid w:val="00A54654"/>
    <w:rsid w:val="00A5768B"/>
    <w:rsid w:val="00A5784E"/>
    <w:rsid w:val="00A610C7"/>
    <w:rsid w:val="00A62EAD"/>
    <w:rsid w:val="00A638B7"/>
    <w:rsid w:val="00A63AD6"/>
    <w:rsid w:val="00A63F82"/>
    <w:rsid w:val="00A66720"/>
    <w:rsid w:val="00A67BAE"/>
    <w:rsid w:val="00A7020C"/>
    <w:rsid w:val="00A7052B"/>
    <w:rsid w:val="00A71FAA"/>
    <w:rsid w:val="00A72BD2"/>
    <w:rsid w:val="00A777D5"/>
    <w:rsid w:val="00A800BE"/>
    <w:rsid w:val="00A817C7"/>
    <w:rsid w:val="00A83CB9"/>
    <w:rsid w:val="00A843BE"/>
    <w:rsid w:val="00A84B24"/>
    <w:rsid w:val="00A84E13"/>
    <w:rsid w:val="00A85A9C"/>
    <w:rsid w:val="00A90982"/>
    <w:rsid w:val="00A90AE5"/>
    <w:rsid w:val="00A9652B"/>
    <w:rsid w:val="00AA288D"/>
    <w:rsid w:val="00AA368F"/>
    <w:rsid w:val="00AA65CB"/>
    <w:rsid w:val="00AA6E80"/>
    <w:rsid w:val="00AB3A29"/>
    <w:rsid w:val="00AB3B40"/>
    <w:rsid w:val="00AB76A6"/>
    <w:rsid w:val="00AC4E9B"/>
    <w:rsid w:val="00AC4F4B"/>
    <w:rsid w:val="00AC7779"/>
    <w:rsid w:val="00AD27F3"/>
    <w:rsid w:val="00AD7FD9"/>
    <w:rsid w:val="00AE0EA5"/>
    <w:rsid w:val="00AE1224"/>
    <w:rsid w:val="00AE69E7"/>
    <w:rsid w:val="00AF2FE6"/>
    <w:rsid w:val="00AF3486"/>
    <w:rsid w:val="00AF502F"/>
    <w:rsid w:val="00AF53EC"/>
    <w:rsid w:val="00B02E16"/>
    <w:rsid w:val="00B106C9"/>
    <w:rsid w:val="00B12DAC"/>
    <w:rsid w:val="00B1468C"/>
    <w:rsid w:val="00B27579"/>
    <w:rsid w:val="00B31150"/>
    <w:rsid w:val="00B32AA4"/>
    <w:rsid w:val="00B41F8C"/>
    <w:rsid w:val="00B42049"/>
    <w:rsid w:val="00B43D8D"/>
    <w:rsid w:val="00B46330"/>
    <w:rsid w:val="00B47B41"/>
    <w:rsid w:val="00B56FA8"/>
    <w:rsid w:val="00B707E1"/>
    <w:rsid w:val="00B7164C"/>
    <w:rsid w:val="00B7468C"/>
    <w:rsid w:val="00B752AF"/>
    <w:rsid w:val="00B847A5"/>
    <w:rsid w:val="00B86DE6"/>
    <w:rsid w:val="00B87194"/>
    <w:rsid w:val="00B91ED5"/>
    <w:rsid w:val="00B95C4E"/>
    <w:rsid w:val="00B9618D"/>
    <w:rsid w:val="00B96872"/>
    <w:rsid w:val="00BA0373"/>
    <w:rsid w:val="00BA4192"/>
    <w:rsid w:val="00BB4AD7"/>
    <w:rsid w:val="00BC312E"/>
    <w:rsid w:val="00BC5E9B"/>
    <w:rsid w:val="00BC5FCF"/>
    <w:rsid w:val="00BD0419"/>
    <w:rsid w:val="00BD0A95"/>
    <w:rsid w:val="00BD45FD"/>
    <w:rsid w:val="00BE3D9D"/>
    <w:rsid w:val="00BE3FE8"/>
    <w:rsid w:val="00BE4110"/>
    <w:rsid w:val="00BE48AA"/>
    <w:rsid w:val="00BE73E2"/>
    <w:rsid w:val="00BF387F"/>
    <w:rsid w:val="00BF7CCD"/>
    <w:rsid w:val="00C125F0"/>
    <w:rsid w:val="00C16610"/>
    <w:rsid w:val="00C20C2A"/>
    <w:rsid w:val="00C276FF"/>
    <w:rsid w:val="00C27D54"/>
    <w:rsid w:val="00C30C13"/>
    <w:rsid w:val="00C32016"/>
    <w:rsid w:val="00C32F60"/>
    <w:rsid w:val="00C344DA"/>
    <w:rsid w:val="00C3582E"/>
    <w:rsid w:val="00C35D69"/>
    <w:rsid w:val="00C3726F"/>
    <w:rsid w:val="00C42A19"/>
    <w:rsid w:val="00C43584"/>
    <w:rsid w:val="00C51406"/>
    <w:rsid w:val="00C517D7"/>
    <w:rsid w:val="00C55A4B"/>
    <w:rsid w:val="00C609C1"/>
    <w:rsid w:val="00C65A59"/>
    <w:rsid w:val="00C65DBD"/>
    <w:rsid w:val="00C66FC6"/>
    <w:rsid w:val="00C67E1B"/>
    <w:rsid w:val="00C7054C"/>
    <w:rsid w:val="00C74D5E"/>
    <w:rsid w:val="00C75005"/>
    <w:rsid w:val="00C750B3"/>
    <w:rsid w:val="00C75DB3"/>
    <w:rsid w:val="00C81A1C"/>
    <w:rsid w:val="00C81D34"/>
    <w:rsid w:val="00C920E9"/>
    <w:rsid w:val="00C95CD2"/>
    <w:rsid w:val="00CA52EE"/>
    <w:rsid w:val="00CA61BB"/>
    <w:rsid w:val="00CA769D"/>
    <w:rsid w:val="00CB1B67"/>
    <w:rsid w:val="00CB1DDB"/>
    <w:rsid w:val="00CB289A"/>
    <w:rsid w:val="00CB5A72"/>
    <w:rsid w:val="00CC1EFD"/>
    <w:rsid w:val="00CC2433"/>
    <w:rsid w:val="00CC6228"/>
    <w:rsid w:val="00CD3A1A"/>
    <w:rsid w:val="00CD420F"/>
    <w:rsid w:val="00CE098E"/>
    <w:rsid w:val="00CE1B26"/>
    <w:rsid w:val="00CE2561"/>
    <w:rsid w:val="00CE58A2"/>
    <w:rsid w:val="00CF0382"/>
    <w:rsid w:val="00CF0DFD"/>
    <w:rsid w:val="00CF1BA0"/>
    <w:rsid w:val="00CF3DBC"/>
    <w:rsid w:val="00CF6FA4"/>
    <w:rsid w:val="00CF7D5D"/>
    <w:rsid w:val="00D011E4"/>
    <w:rsid w:val="00D04037"/>
    <w:rsid w:val="00D0705B"/>
    <w:rsid w:val="00D136AE"/>
    <w:rsid w:val="00D14A61"/>
    <w:rsid w:val="00D15392"/>
    <w:rsid w:val="00D16BE3"/>
    <w:rsid w:val="00D20C41"/>
    <w:rsid w:val="00D2146C"/>
    <w:rsid w:val="00D23918"/>
    <w:rsid w:val="00D26394"/>
    <w:rsid w:val="00D3121B"/>
    <w:rsid w:val="00D362FA"/>
    <w:rsid w:val="00D3709C"/>
    <w:rsid w:val="00D44A58"/>
    <w:rsid w:val="00D45C20"/>
    <w:rsid w:val="00D45E39"/>
    <w:rsid w:val="00D4613E"/>
    <w:rsid w:val="00D46909"/>
    <w:rsid w:val="00D50496"/>
    <w:rsid w:val="00D5103E"/>
    <w:rsid w:val="00D516B4"/>
    <w:rsid w:val="00D714EE"/>
    <w:rsid w:val="00D72FA4"/>
    <w:rsid w:val="00D74459"/>
    <w:rsid w:val="00D74537"/>
    <w:rsid w:val="00D769D4"/>
    <w:rsid w:val="00D774E4"/>
    <w:rsid w:val="00D856B2"/>
    <w:rsid w:val="00D9218C"/>
    <w:rsid w:val="00D92917"/>
    <w:rsid w:val="00DA087A"/>
    <w:rsid w:val="00DA1871"/>
    <w:rsid w:val="00DA20C9"/>
    <w:rsid w:val="00DA3454"/>
    <w:rsid w:val="00DA61EA"/>
    <w:rsid w:val="00DA7C77"/>
    <w:rsid w:val="00DB0664"/>
    <w:rsid w:val="00DB240E"/>
    <w:rsid w:val="00DB38A0"/>
    <w:rsid w:val="00DB3A3F"/>
    <w:rsid w:val="00DB778B"/>
    <w:rsid w:val="00DB7993"/>
    <w:rsid w:val="00DC2799"/>
    <w:rsid w:val="00DC604D"/>
    <w:rsid w:val="00DD49C1"/>
    <w:rsid w:val="00DD5892"/>
    <w:rsid w:val="00DD6703"/>
    <w:rsid w:val="00DE0DD7"/>
    <w:rsid w:val="00DF348D"/>
    <w:rsid w:val="00DF3860"/>
    <w:rsid w:val="00DF6547"/>
    <w:rsid w:val="00E05473"/>
    <w:rsid w:val="00E10683"/>
    <w:rsid w:val="00E10B39"/>
    <w:rsid w:val="00E17CAE"/>
    <w:rsid w:val="00E20446"/>
    <w:rsid w:val="00E23F95"/>
    <w:rsid w:val="00E307E1"/>
    <w:rsid w:val="00E31983"/>
    <w:rsid w:val="00E33063"/>
    <w:rsid w:val="00E33AEE"/>
    <w:rsid w:val="00E34584"/>
    <w:rsid w:val="00E356FB"/>
    <w:rsid w:val="00E37D3D"/>
    <w:rsid w:val="00E41AF0"/>
    <w:rsid w:val="00E45268"/>
    <w:rsid w:val="00E5194F"/>
    <w:rsid w:val="00E54AC1"/>
    <w:rsid w:val="00E63CEF"/>
    <w:rsid w:val="00E70337"/>
    <w:rsid w:val="00E713C2"/>
    <w:rsid w:val="00E7775B"/>
    <w:rsid w:val="00E8005A"/>
    <w:rsid w:val="00E83F18"/>
    <w:rsid w:val="00E86963"/>
    <w:rsid w:val="00E90F07"/>
    <w:rsid w:val="00E93BE4"/>
    <w:rsid w:val="00EA0D65"/>
    <w:rsid w:val="00EA1C25"/>
    <w:rsid w:val="00EA45F0"/>
    <w:rsid w:val="00EA48B1"/>
    <w:rsid w:val="00EA4B5F"/>
    <w:rsid w:val="00EA67ED"/>
    <w:rsid w:val="00EB71C8"/>
    <w:rsid w:val="00EC11A0"/>
    <w:rsid w:val="00EC56DB"/>
    <w:rsid w:val="00ED3487"/>
    <w:rsid w:val="00ED3B3F"/>
    <w:rsid w:val="00ED5173"/>
    <w:rsid w:val="00ED6600"/>
    <w:rsid w:val="00ED6B4C"/>
    <w:rsid w:val="00EE45C3"/>
    <w:rsid w:val="00EE7B34"/>
    <w:rsid w:val="00EF586B"/>
    <w:rsid w:val="00F01128"/>
    <w:rsid w:val="00F0342C"/>
    <w:rsid w:val="00F110C1"/>
    <w:rsid w:val="00F15897"/>
    <w:rsid w:val="00F15B05"/>
    <w:rsid w:val="00F16E36"/>
    <w:rsid w:val="00F17330"/>
    <w:rsid w:val="00F205FA"/>
    <w:rsid w:val="00F206DC"/>
    <w:rsid w:val="00F208C4"/>
    <w:rsid w:val="00F21B2E"/>
    <w:rsid w:val="00F23748"/>
    <w:rsid w:val="00F2563C"/>
    <w:rsid w:val="00F40E27"/>
    <w:rsid w:val="00F40F6B"/>
    <w:rsid w:val="00F42C31"/>
    <w:rsid w:val="00F42E15"/>
    <w:rsid w:val="00F44ECE"/>
    <w:rsid w:val="00F454BC"/>
    <w:rsid w:val="00F46A58"/>
    <w:rsid w:val="00F51775"/>
    <w:rsid w:val="00F535DA"/>
    <w:rsid w:val="00F561F2"/>
    <w:rsid w:val="00F60323"/>
    <w:rsid w:val="00F75D17"/>
    <w:rsid w:val="00F869A1"/>
    <w:rsid w:val="00F87297"/>
    <w:rsid w:val="00F9146E"/>
    <w:rsid w:val="00F92AAD"/>
    <w:rsid w:val="00F93DF7"/>
    <w:rsid w:val="00F966EA"/>
    <w:rsid w:val="00FA3293"/>
    <w:rsid w:val="00FA631F"/>
    <w:rsid w:val="00FB2666"/>
    <w:rsid w:val="00FB27F1"/>
    <w:rsid w:val="00FB3589"/>
    <w:rsid w:val="00FB5D16"/>
    <w:rsid w:val="00FB5D96"/>
    <w:rsid w:val="00FB7DB5"/>
    <w:rsid w:val="00FB7E11"/>
    <w:rsid w:val="00FC440D"/>
    <w:rsid w:val="00FC4B44"/>
    <w:rsid w:val="00FC4CB7"/>
    <w:rsid w:val="00FD1C6D"/>
    <w:rsid w:val="00FD29E9"/>
    <w:rsid w:val="00FD3F5D"/>
    <w:rsid w:val="00FD7AE4"/>
    <w:rsid w:val="00FE0183"/>
    <w:rsid w:val="00FE2394"/>
    <w:rsid w:val="00FE24A8"/>
    <w:rsid w:val="00FE2971"/>
    <w:rsid w:val="00FE32DC"/>
    <w:rsid w:val="00FE745D"/>
    <w:rsid w:val="00FF4CF5"/>
    <w:rsid w:val="00FF4DD3"/>
    <w:rsid w:val="00FF73B3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  <w14:docId w14:val="4FC9A6B0"/>
  <w15:docId w15:val="{54B636F7-23B4-4421-A5F9-57ADC469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3BE"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6302D"/>
    <w:pPr>
      <w:jc w:val="left"/>
      <w:outlineLvl w:val="0"/>
    </w:pPr>
    <w:rPr>
      <w:color w:val="647478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B43E4"/>
    <w:pPr>
      <w:tabs>
        <w:tab w:val="left" w:pos="5787"/>
      </w:tabs>
      <w:outlineLvl w:val="1"/>
    </w:pPr>
    <w:rPr>
      <w:b/>
      <w:color w:val="647478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215BBD"/>
    <w:pPr>
      <w:keepNext/>
      <w:tabs>
        <w:tab w:val="center" w:pos="720"/>
        <w:tab w:val="left" w:pos="2160"/>
        <w:tab w:val="left" w:pos="5400"/>
        <w:tab w:val="left" w:pos="5760"/>
        <w:tab w:val="left" w:pos="7371"/>
      </w:tabs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215BBD"/>
    <w:pPr>
      <w:keepNext/>
      <w:jc w:val="center"/>
      <w:outlineLvl w:val="3"/>
    </w:pPr>
    <w:rPr>
      <w:b/>
      <w:sz w:val="56"/>
    </w:rPr>
  </w:style>
  <w:style w:type="paragraph" w:styleId="Heading5">
    <w:name w:val="heading 5"/>
    <w:basedOn w:val="Normal"/>
    <w:next w:val="Normal"/>
    <w:link w:val="Heading5Char"/>
    <w:qFormat/>
    <w:rsid w:val="00215BBD"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rsid w:val="00215BBD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215BBD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62FA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62FA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5B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15BB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215BBD"/>
    <w:pPr>
      <w:spacing w:line="360" w:lineRule="auto"/>
    </w:pPr>
    <w:rPr>
      <w:sz w:val="34"/>
    </w:rPr>
  </w:style>
  <w:style w:type="paragraph" w:styleId="BodyText2">
    <w:name w:val="Body Text 2"/>
    <w:basedOn w:val="Normal"/>
    <w:link w:val="BodyText2Char"/>
    <w:rsid w:val="00215BBD"/>
    <w:pPr>
      <w:jc w:val="center"/>
    </w:pPr>
    <w:rPr>
      <w:b/>
      <w:sz w:val="56"/>
    </w:rPr>
  </w:style>
  <w:style w:type="paragraph" w:styleId="BodyTextIndent">
    <w:name w:val="Body Text Indent"/>
    <w:basedOn w:val="Normal"/>
    <w:link w:val="BodyTextIndentChar"/>
    <w:rsid w:val="00215BBD"/>
    <w:pPr>
      <w:tabs>
        <w:tab w:val="left" w:pos="426"/>
      </w:tabs>
      <w:ind w:left="426" w:hanging="426"/>
    </w:pPr>
    <w:rPr>
      <w:lang w:val="en-US"/>
    </w:rPr>
  </w:style>
  <w:style w:type="paragraph" w:styleId="BodyText3">
    <w:name w:val="Body Text 3"/>
    <w:basedOn w:val="Normal"/>
    <w:link w:val="BodyText3Char"/>
    <w:rsid w:val="00215BBD"/>
    <w:rPr>
      <w:sz w:val="16"/>
    </w:rPr>
  </w:style>
  <w:style w:type="paragraph" w:styleId="DocumentMap">
    <w:name w:val="Document Map"/>
    <w:basedOn w:val="Normal"/>
    <w:link w:val="DocumentMapChar"/>
    <w:rsid w:val="00F205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5FA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037C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14AB0"/>
    <w:rPr>
      <w:rFonts w:ascii="Arial" w:hAnsi="Arial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4AB0"/>
    <w:rPr>
      <w:color w:val="808080"/>
    </w:rPr>
  </w:style>
  <w:style w:type="paragraph" w:styleId="BalloonText">
    <w:name w:val="Balloon Text"/>
    <w:basedOn w:val="Normal"/>
    <w:link w:val="BalloonTextChar"/>
    <w:rsid w:val="00A1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B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BCA"/>
    <w:pPr>
      <w:ind w:left="720"/>
      <w:contextualSpacing/>
    </w:pPr>
  </w:style>
  <w:style w:type="table" w:styleId="TableGrid">
    <w:name w:val="Table Grid"/>
    <w:basedOn w:val="TableNormal"/>
    <w:rsid w:val="002D4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D4F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RCT">
    <w:name w:val="RCT"/>
    <w:basedOn w:val="TableNormal"/>
    <w:uiPriority w:val="99"/>
    <w:qFormat/>
    <w:rsid w:val="00D74459"/>
    <w:rPr>
      <w:rFonts w:ascii="Arial" w:hAnsi="Aria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A0A6AA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D362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D362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erChar">
    <w:name w:val="Header Char"/>
    <w:basedOn w:val="DefaultParagraphFont"/>
    <w:link w:val="Header"/>
    <w:rsid w:val="00D362FA"/>
    <w:rPr>
      <w:rFonts w:ascii="Arial" w:hAnsi="Arial"/>
      <w:lang w:eastAsia="en-US"/>
    </w:rPr>
  </w:style>
  <w:style w:type="paragraph" w:customStyle="1" w:styleId="SectionName">
    <w:name w:val="Section Name"/>
    <w:basedOn w:val="Heading7"/>
    <w:rsid w:val="00D362FA"/>
    <w:pPr>
      <w:numPr>
        <w:ilvl w:val="6"/>
      </w:numPr>
    </w:pPr>
    <w:rPr>
      <w:bCs/>
    </w:rPr>
  </w:style>
  <w:style w:type="character" w:styleId="Hyperlink">
    <w:name w:val="Hyperlink"/>
    <w:basedOn w:val="DefaultParagraphFont"/>
    <w:uiPriority w:val="99"/>
    <w:rsid w:val="005F33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46302D"/>
    <w:rPr>
      <w:rFonts w:ascii="Arial" w:hAnsi="Arial"/>
      <w:color w:val="647478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B43E4"/>
    <w:rPr>
      <w:rFonts w:ascii="Arial" w:hAnsi="Arial"/>
      <w:b/>
      <w:color w:val="647478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9D14E5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9D14E5"/>
    <w:rPr>
      <w:rFonts w:ascii="Arial" w:hAnsi="Arial"/>
      <w:b/>
      <w:sz w:val="56"/>
      <w:lang w:eastAsia="en-US"/>
    </w:rPr>
  </w:style>
  <w:style w:type="character" w:customStyle="1" w:styleId="Heading5Char">
    <w:name w:val="Heading 5 Char"/>
    <w:basedOn w:val="DefaultParagraphFont"/>
    <w:link w:val="Heading5"/>
    <w:rsid w:val="009D14E5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9D14E5"/>
    <w:rPr>
      <w:rFonts w:ascii="Arial" w:hAnsi="Arial"/>
      <w:sz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9D14E5"/>
    <w:rPr>
      <w:rFonts w:ascii="Arial" w:hAnsi="Arial"/>
      <w:b/>
      <w:lang w:eastAsia="en-US"/>
    </w:rPr>
  </w:style>
  <w:style w:type="character" w:customStyle="1" w:styleId="BodyTextChar">
    <w:name w:val="Body Text Char"/>
    <w:basedOn w:val="DefaultParagraphFont"/>
    <w:link w:val="BodyText"/>
    <w:rsid w:val="009D14E5"/>
    <w:rPr>
      <w:rFonts w:ascii="Arial" w:hAnsi="Arial"/>
      <w:sz w:val="34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14E5"/>
    <w:rPr>
      <w:rFonts w:ascii="Arial" w:hAnsi="Arial"/>
      <w:b/>
      <w:sz w:val="5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D14E5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D14E5"/>
    <w:rPr>
      <w:rFonts w:ascii="Arial" w:hAnsi="Arial"/>
      <w:sz w:val="16"/>
      <w:lang w:eastAsia="en-US"/>
    </w:rPr>
  </w:style>
  <w:style w:type="numbering" w:customStyle="1" w:styleId="Style1">
    <w:name w:val="Style1"/>
    <w:uiPriority w:val="99"/>
    <w:rsid w:val="002E4249"/>
    <w:pPr>
      <w:numPr>
        <w:numId w:val="11"/>
      </w:numPr>
    </w:pPr>
  </w:style>
  <w:style w:type="table" w:customStyle="1" w:styleId="RCT1">
    <w:name w:val="RCT1"/>
    <w:basedOn w:val="TableNormal"/>
    <w:uiPriority w:val="99"/>
    <w:rsid w:val="00434B32"/>
    <w:pPr>
      <w:spacing w:before="40" w:after="40"/>
    </w:pPr>
    <w:rPr>
      <w:rFonts w:ascii="Arial" w:hAnsi="Arial"/>
    </w:rPr>
    <w:tblPr>
      <w:tblStyleRowBandSize w:val="1"/>
      <w:tblBorders>
        <w:top w:val="single" w:sz="6" w:space="0" w:color="A0A6AA"/>
        <w:left w:val="single" w:sz="6" w:space="0" w:color="A0A6AA"/>
        <w:bottom w:val="single" w:sz="6" w:space="0" w:color="A0A6AA"/>
        <w:right w:val="single" w:sz="6" w:space="0" w:color="A0A6AA"/>
        <w:insideV w:val="single" w:sz="6" w:space="0" w:color="A0A6AA"/>
      </w:tblBorders>
    </w:tblPr>
    <w:tcPr>
      <w:shd w:val="clear" w:color="auto" w:fill="auto"/>
    </w:tcPr>
    <w:tblStylePr w:type="firstRow">
      <w:rPr>
        <w:rFonts w:ascii="Arial Bold" w:hAnsi="Arial Bold"/>
        <w:b/>
        <w:i w:val="0"/>
        <w:caps/>
        <w:smallCaps w:val="0"/>
        <w:color w:val="FFFFFF" w:themeColor="background1"/>
        <w:sz w:val="20"/>
      </w:rPr>
      <w:tblPr/>
      <w:tcPr>
        <w:shd w:val="clear" w:color="auto" w:fill="A0A6AA"/>
      </w:tcPr>
    </w:tblStylePr>
    <w:tblStylePr w:type="band2Horz">
      <w:tblPr/>
      <w:tcPr>
        <w:shd w:val="clear" w:color="auto" w:fill="F6F6F6"/>
      </w:tcPr>
    </w:tblStylePr>
  </w:style>
  <w:style w:type="paragraph" w:customStyle="1" w:styleId="TITLE-Category">
    <w:name w:val="TITLE - Category"/>
    <w:basedOn w:val="Normal"/>
    <w:qFormat/>
    <w:rsid w:val="006B43E4"/>
    <w:pPr>
      <w:spacing w:after="80"/>
      <w:jc w:val="left"/>
    </w:pPr>
    <w:rPr>
      <w:b/>
      <w:color w:val="647478"/>
      <w:sz w:val="40"/>
      <w:szCs w:val="24"/>
    </w:rPr>
  </w:style>
  <w:style w:type="character" w:customStyle="1" w:styleId="Style5">
    <w:name w:val="Style5"/>
    <w:basedOn w:val="DefaultParagraphFont"/>
    <w:rsid w:val="00434E49"/>
    <w:rPr>
      <w:rFonts w:ascii="Wingdings" w:hAnsi="Wingdings"/>
      <w:sz w:val="32"/>
    </w:rPr>
  </w:style>
  <w:style w:type="paragraph" w:customStyle="1" w:styleId="NoteStart">
    <w:name w:val="Note Start"/>
    <w:basedOn w:val="Normal"/>
    <w:qFormat/>
    <w:rsid w:val="00CE1B26"/>
    <w:pPr>
      <w:pBdr>
        <w:top w:val="single" w:sz="4" w:space="1" w:color="8C8C8C"/>
      </w:pBdr>
      <w:spacing w:before="240"/>
    </w:pPr>
    <w:rPr>
      <w:b/>
      <w:szCs w:val="24"/>
    </w:rPr>
  </w:style>
  <w:style w:type="paragraph" w:customStyle="1" w:styleId="NoteEnd">
    <w:name w:val="Note End"/>
    <w:basedOn w:val="Normal"/>
    <w:link w:val="NoteEndChar"/>
    <w:qFormat/>
    <w:rsid w:val="00CE1B26"/>
    <w:pPr>
      <w:pBdr>
        <w:bottom w:val="single" w:sz="4" w:space="1" w:color="8C8C8C"/>
      </w:pBdr>
      <w:spacing w:after="120"/>
    </w:pPr>
    <w:rPr>
      <w:szCs w:val="24"/>
    </w:rPr>
  </w:style>
  <w:style w:type="character" w:customStyle="1" w:styleId="NoteEndChar">
    <w:name w:val="Note End Char"/>
    <w:basedOn w:val="DefaultParagraphFont"/>
    <w:link w:val="NoteEnd"/>
    <w:rsid w:val="00CE1B26"/>
    <w:rPr>
      <w:rFonts w:ascii="Arial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A4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martrackSupport@rct-globa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support@rct-global.co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rafting\TEMPLATES\tech%20info\Tech%20Inf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BC4A7CC4CB43829190238B66D10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BE2AB-7A4A-410D-B89F-9F74E83AC73B}"/>
      </w:docPartPr>
      <w:docPartBody>
        <w:p w:rsidR="00036F6C" w:rsidRDefault="00036F6C">
          <w:r w:rsidRPr="00C640F2">
            <w:rPr>
              <w:rStyle w:val="PlaceholderText"/>
            </w:rPr>
            <w:t>[Subject]</w:t>
          </w:r>
        </w:p>
      </w:docPartBody>
    </w:docPart>
    <w:docPart>
      <w:docPartPr>
        <w:name w:val="D1E1853BA97344FDA468E21C1E4D1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7B8E-4AA2-47D0-BEDE-FB7BE54CD01B}"/>
      </w:docPartPr>
      <w:docPartBody>
        <w:p w:rsidR="003F1994" w:rsidRDefault="00D021AD" w:rsidP="00D021AD">
          <w:pPr>
            <w:pStyle w:val="D1E1853BA97344FDA468E21C1E4D1635"/>
          </w:pPr>
          <w:r w:rsidRPr="001D641A">
            <w:rPr>
              <w:rStyle w:val="PlaceholderText"/>
            </w:rPr>
            <w:t>[Status]</w:t>
          </w:r>
        </w:p>
      </w:docPartBody>
    </w:docPart>
    <w:docPart>
      <w:docPartPr>
        <w:name w:val="A6C6EFA3E83B4B358ECDE35AE3AEE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248F-4983-4D36-B18D-2207306D5AA0}"/>
      </w:docPartPr>
      <w:docPartBody>
        <w:p w:rsidR="003F1994" w:rsidRDefault="00D021AD" w:rsidP="00D021AD">
          <w:pPr>
            <w:pStyle w:val="A6C6EFA3E83B4B358ECDE35AE3AEE1D1"/>
          </w:pPr>
          <w:r w:rsidRPr="00EC1772">
            <w:rPr>
              <w:rStyle w:val="PlaceholderText"/>
            </w:rPr>
            <w:t>[Publish Date]</w:t>
          </w:r>
        </w:p>
      </w:docPartBody>
    </w:docPart>
    <w:docPart>
      <w:docPartPr>
        <w:name w:val="CC213376311B421892A3D2E721CA6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B01E0-90FD-4FAD-A21A-2A430FF7D369}"/>
      </w:docPartPr>
      <w:docPartBody>
        <w:p w:rsidR="00331AFE" w:rsidRDefault="004A7307" w:rsidP="004A7307">
          <w:pPr>
            <w:pStyle w:val="CC213376311B421892A3D2E721CA69F92"/>
          </w:pPr>
          <w:r>
            <w:rPr>
              <w:rStyle w:val="PlaceholderText"/>
            </w:rPr>
            <w:t>Name of company as listed on smartrackglobal.com website.</w:t>
          </w:r>
        </w:p>
      </w:docPartBody>
    </w:docPart>
    <w:docPart>
      <w:docPartPr>
        <w:name w:val="CF88CBFAA53B4462BB1E4C0ADDAD7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888BD-06A4-4E65-9EE1-8DCC586AD964}"/>
      </w:docPartPr>
      <w:docPartBody>
        <w:p w:rsidR="00331AFE" w:rsidRDefault="004A7307" w:rsidP="004A7307">
          <w:pPr>
            <w:pStyle w:val="CF88CBFAA53B4462BB1E4C0ADDAD7F481"/>
          </w:pPr>
          <w:r w:rsidRPr="005E40E3">
            <w:rPr>
              <w:color w:val="FFFFFF" w:themeColor="background1"/>
            </w:rPr>
            <w:t>Name of site as listed on smartrackglobal.com website</w:t>
          </w:r>
          <w:r w:rsidRPr="005E40E3">
            <w:rPr>
              <w:rStyle w:val="PlaceholderText"/>
              <w:color w:val="FFFFFF" w:themeColor="background1"/>
            </w:rPr>
            <w:t>.</w:t>
          </w:r>
        </w:p>
      </w:docPartBody>
    </w:docPart>
    <w:docPart>
      <w:docPartPr>
        <w:name w:val="39FA75F7F9B346678F27D6B3221EF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6E97F-1AA5-43D5-8E65-365555A06271}"/>
      </w:docPartPr>
      <w:docPartBody>
        <w:p w:rsidR="00331AFE" w:rsidRDefault="004A7307" w:rsidP="004A7307">
          <w:pPr>
            <w:pStyle w:val="39FA75F7F9B346678F27D6B3221EFBE31"/>
          </w:pPr>
          <w:r w:rsidRPr="005E40E3">
            <w:rPr>
              <w:color w:val="FFFFFF" w:themeColor="background1"/>
            </w:rPr>
            <w:t>Fleet number of machine as listed on the smartrackglobal.com website</w:t>
          </w:r>
          <w:r w:rsidRPr="00CD1C3E">
            <w:rPr>
              <w:rStyle w:val="PlaceholderText"/>
            </w:rPr>
            <w:t>.</w:t>
          </w:r>
        </w:p>
      </w:docPartBody>
    </w:docPart>
    <w:docPart>
      <w:docPartPr>
        <w:name w:val="6C240B7C39D8453A970F68666CDD8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2944F-BD5B-4737-8E1F-B620B8BB06BE}"/>
      </w:docPartPr>
      <w:docPartBody>
        <w:p w:rsidR="00331AFE" w:rsidRDefault="004A7307" w:rsidP="004A7307">
          <w:pPr>
            <w:pStyle w:val="6C240B7C39D8453A970F68666CDD8D901"/>
          </w:pPr>
          <w:r>
            <w:rPr>
              <w:rStyle w:val="PlaceholderText"/>
            </w:rPr>
            <w:t>Module number that is fitted to the machine.</w:t>
          </w:r>
        </w:p>
      </w:docPartBody>
    </w:docPart>
    <w:docPart>
      <w:docPartPr>
        <w:name w:val="9FA04A983F8342FFB23F84796098D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E711F-8C09-4E7A-AF13-51335802F3B8}"/>
      </w:docPartPr>
      <w:docPartBody>
        <w:p w:rsidR="00331AFE" w:rsidRDefault="004A7307" w:rsidP="004A7307">
          <w:pPr>
            <w:pStyle w:val="9FA04A983F8342FFB23F84796098D72E"/>
          </w:pPr>
          <w:r w:rsidRPr="000E4FC7">
            <w:rPr>
              <w:color w:val="FFFFFF" w:themeColor="background1"/>
            </w:rPr>
            <w:t>Enter any notes here if required.</w:t>
          </w:r>
        </w:p>
      </w:docPartBody>
    </w:docPart>
    <w:docPart>
      <w:docPartPr>
        <w:name w:val="7B2FD53791C94CABBF9C91BB09D1F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B7EAB-FD02-49DC-A974-C7909279BA6B}"/>
      </w:docPartPr>
      <w:docPartBody>
        <w:p w:rsidR="00331AFE" w:rsidRDefault="004A7307" w:rsidP="004A7307">
          <w:pPr>
            <w:pStyle w:val="7B2FD53791C94CABBF9C91BB09D1FB5C1"/>
          </w:pPr>
          <w:r w:rsidRPr="00DD6703">
            <w:rPr>
              <w:rStyle w:val="PlaceholderText"/>
              <w:color w:val="FFFFFF" w:themeColor="background1"/>
            </w:rPr>
            <w:t>Name of company as listed on smartrackglobal.com website.</w:t>
          </w:r>
        </w:p>
      </w:docPartBody>
    </w:docPart>
    <w:docPart>
      <w:docPartPr>
        <w:name w:val="E5EE1B99C5C24DA7A71A2579FA39C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AED75-496B-47D6-AEB5-F7988C59FF4A}"/>
      </w:docPartPr>
      <w:docPartBody>
        <w:p w:rsidR="00331AFE" w:rsidRDefault="004A7307" w:rsidP="004A7307">
          <w:pPr>
            <w:pStyle w:val="E5EE1B99C5C24DA7A71A2579FA39C5561"/>
          </w:pPr>
          <w:r w:rsidRPr="00DD6703">
            <w:rPr>
              <w:rStyle w:val="PlaceholderText"/>
              <w:color w:val="FFFFFF" w:themeColor="background1"/>
            </w:rPr>
            <w:t>Name of site as listed on smartrackglobal.com website.</w:t>
          </w:r>
        </w:p>
      </w:docPartBody>
    </w:docPart>
    <w:docPart>
      <w:docPartPr>
        <w:name w:val="40053ECDDE0946D881FA9697A6ABD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98E81-5E08-4427-BDE9-DCE3F56C251C}"/>
      </w:docPartPr>
      <w:docPartBody>
        <w:p w:rsidR="00331AFE" w:rsidRDefault="004A7307" w:rsidP="004A7307">
          <w:pPr>
            <w:pStyle w:val="40053ECDDE0946D881FA9697A6ABD1D21"/>
          </w:pPr>
          <w:r w:rsidRPr="00DD6703">
            <w:rPr>
              <w:color w:val="FFFFFF" w:themeColor="background1"/>
            </w:rPr>
            <w:t>Fleet number of machine as listed on the smartrackglobal.com website</w:t>
          </w:r>
          <w:r w:rsidRPr="00DD6703">
            <w:rPr>
              <w:rStyle w:val="PlaceholderText"/>
              <w:color w:val="FFFFFF" w:themeColor="background1"/>
            </w:rPr>
            <w:t>.</w:t>
          </w:r>
        </w:p>
      </w:docPartBody>
    </w:docPart>
    <w:docPart>
      <w:docPartPr>
        <w:name w:val="4F27BCAF7AE94BD58C6327A4A1FCF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BB6F8-5E41-45BD-9BF8-BAE4F09523CA}"/>
      </w:docPartPr>
      <w:docPartBody>
        <w:p w:rsidR="00331AFE" w:rsidRDefault="004A7307" w:rsidP="004A7307">
          <w:pPr>
            <w:pStyle w:val="4F27BCAF7AE94BD58C6327A4A1FCF0A51"/>
          </w:pPr>
          <w:r w:rsidRPr="00DD6703">
            <w:rPr>
              <w:rStyle w:val="PlaceholderText"/>
              <w:color w:val="FFFFFF" w:themeColor="background1"/>
            </w:rPr>
            <w:t>Module number that is fitted to the machine.</w:t>
          </w:r>
        </w:p>
      </w:docPartBody>
    </w:docPart>
    <w:docPart>
      <w:docPartPr>
        <w:name w:val="8DDDF3B700D94411B1AF59C98927A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24335-2DCE-48FB-836F-78114BD55789}"/>
      </w:docPartPr>
      <w:docPartBody>
        <w:p w:rsidR="00331AFE" w:rsidRDefault="004A7307" w:rsidP="004A7307">
          <w:pPr>
            <w:pStyle w:val="8DDDF3B700D94411B1AF59C98927A4041"/>
          </w:pPr>
          <w:r w:rsidRPr="00DD6703">
            <w:rPr>
              <w:color w:val="FFFFFF" w:themeColor="background1"/>
            </w:rPr>
            <w:t>Enter any notes here if required.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AD"/>
    <w:rsid w:val="00036F6C"/>
    <w:rsid w:val="000F0AAE"/>
    <w:rsid w:val="00161E36"/>
    <w:rsid w:val="0020042C"/>
    <w:rsid w:val="00331AFE"/>
    <w:rsid w:val="003E3DE6"/>
    <w:rsid w:val="003F10D0"/>
    <w:rsid w:val="003F1994"/>
    <w:rsid w:val="00462EF6"/>
    <w:rsid w:val="004A7307"/>
    <w:rsid w:val="0098714E"/>
    <w:rsid w:val="009E4D30"/>
    <w:rsid w:val="00AF5620"/>
    <w:rsid w:val="00BE2EAD"/>
    <w:rsid w:val="00C77114"/>
    <w:rsid w:val="00D021AD"/>
    <w:rsid w:val="00FB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7307"/>
    <w:rPr>
      <w:color w:val="808080"/>
    </w:rPr>
  </w:style>
  <w:style w:type="paragraph" w:customStyle="1" w:styleId="D1E1853BA97344FDA468E21C1E4D1635">
    <w:name w:val="D1E1853BA97344FDA468E21C1E4D1635"/>
    <w:rsid w:val="00D021AD"/>
    <w:pPr>
      <w:spacing w:after="160" w:line="259" w:lineRule="auto"/>
    </w:pPr>
  </w:style>
  <w:style w:type="paragraph" w:customStyle="1" w:styleId="A6C6EFA3E83B4B358ECDE35AE3AEE1D1">
    <w:name w:val="A6C6EFA3E83B4B358ECDE35AE3AEE1D1"/>
    <w:rsid w:val="00D021AD"/>
    <w:pPr>
      <w:spacing w:after="160" w:line="259" w:lineRule="auto"/>
    </w:pPr>
  </w:style>
  <w:style w:type="paragraph" w:customStyle="1" w:styleId="CC213376311B421892A3D2E721CA69F92">
    <w:name w:val="CC213376311B421892A3D2E721CA69F92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CF88CBFAA53B4462BB1E4C0ADDAD7F481">
    <w:name w:val="CF88CBFAA53B4462BB1E4C0ADDAD7F48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9FA75F7F9B346678F27D6B3221EFBE31">
    <w:name w:val="39FA75F7F9B346678F27D6B3221EFBE3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6C240B7C39D8453A970F68666CDD8D901">
    <w:name w:val="6C240B7C39D8453A970F68666CDD8D90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FA04A983F8342FFB23F84796098D72E">
    <w:name w:val="9FA04A983F8342FFB23F84796098D72E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B2FD53791C94CABBF9C91BB09D1FB5C1">
    <w:name w:val="7B2FD53791C94CABBF9C91BB09D1FB5C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5EE1B99C5C24DA7A71A2579FA39C5561">
    <w:name w:val="E5EE1B99C5C24DA7A71A2579FA39C556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053ECDDE0946D881FA9697A6ABD1D21">
    <w:name w:val="40053ECDDE0946D881FA9697A6ABD1D2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F27BCAF7AE94BD58C6327A4A1FCF0A51">
    <w:name w:val="4F27BCAF7AE94BD58C6327A4A1FCF0A5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DDDF3B700D94411B1AF59C98927A4041">
    <w:name w:val="8DDDF3B700D94411B1AF59C98927A4041"/>
    <w:rsid w:val="004A730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CFB19D-3E1A-4DB9-9C05-6BFC8C58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 Info.dotx</Template>
  <TotalTime>94</TotalTime>
  <Pages>1</Pages>
  <Words>205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MOVE UNIT</vt:lpstr>
    </vt:vector>
  </TitlesOfParts>
  <Manager>Rev 0.1</Manager>
  <Company>Remote Control Technologies PTY LTD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MOVE UNIT</dc:title>
  <dc:subject>Rev 0.0</dc:subject>
  <dc:creator>Richard Waisun</dc:creator>
  <cp:keywords>13045</cp:keywords>
  <dc:description>See Revision Table spreadsheet for revision history.</dc:description>
  <cp:lastModifiedBy>Redentor San Diego</cp:lastModifiedBy>
  <cp:revision>24</cp:revision>
  <cp:lastPrinted>2017-12-18T01:44:00Z</cp:lastPrinted>
  <dcterms:created xsi:type="dcterms:W3CDTF">2017-12-18T01:25:00Z</dcterms:created>
  <dcterms:modified xsi:type="dcterms:W3CDTF">2023-05-22T02:37:00Z</dcterms:modified>
  <cp:category>FORM</cp:category>
  <cp:contentStatus>Rev 1.1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BUILD FILE PHOTOS</vt:lpwstr>
  </property>
  <property fmtid="{D5CDD505-2E9C-101B-9397-08002B2CF9AE}" pid="3" name="NXPowerLiteLastOptimized">
    <vt:lpwstr>3227001</vt:lpwstr>
  </property>
  <property fmtid="{D5CDD505-2E9C-101B-9397-08002B2CF9AE}" pid="4" name="NXPowerLiteSettings">
    <vt:lpwstr>B74006B004C800</vt:lpwstr>
  </property>
  <property fmtid="{D5CDD505-2E9C-101B-9397-08002B2CF9AE}" pid="5" name="NXPowerLiteVersion">
    <vt:lpwstr>D5.0.6</vt:lpwstr>
  </property>
</Properties>
</file>