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A3D5" w14:textId="77777777" w:rsidR="007B72F3" w:rsidRDefault="007B72F3" w:rsidP="00D46909">
      <w:pPr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eastAsia="en-AU"/>
        </w:rPr>
        <w:drawing>
          <wp:anchor distT="0" distB="0" distL="114300" distR="114300" simplePos="0" relativeHeight="251781120" behindDoc="1" locked="0" layoutInCell="1" allowOverlap="1" wp14:anchorId="57F5B545" wp14:editId="08380E75">
            <wp:simplePos x="0" y="0"/>
            <wp:positionH relativeFrom="column">
              <wp:posOffset>-531495</wp:posOffset>
            </wp:positionH>
            <wp:positionV relativeFrom="paragraph">
              <wp:posOffset>-475919</wp:posOffset>
            </wp:positionV>
            <wp:extent cx="7552690" cy="1835150"/>
            <wp:effectExtent l="0" t="0" r="0" b="0"/>
            <wp:wrapNone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75E284" w14:textId="77777777" w:rsidR="007B72F3" w:rsidRDefault="007B72F3" w:rsidP="00D46909">
      <w:pPr>
        <w:rPr>
          <w:color w:val="595959" w:themeColor="text1" w:themeTint="A6"/>
          <w:szCs w:val="40"/>
        </w:rPr>
      </w:pPr>
    </w:p>
    <w:p w14:paraId="2E7FCE60" w14:textId="77777777" w:rsidR="00D46909" w:rsidRPr="004919A5" w:rsidRDefault="00D46909" w:rsidP="00D46909">
      <w:pPr>
        <w:rPr>
          <w:color w:val="595959" w:themeColor="text1" w:themeTint="A6"/>
          <w:szCs w:val="40"/>
        </w:rPr>
      </w:pPr>
    </w:p>
    <w:p w14:paraId="781D0C6B" w14:textId="77777777" w:rsidR="00D46909" w:rsidRPr="004A046A" w:rsidRDefault="00D46909" w:rsidP="00D46909">
      <w:pPr>
        <w:rPr>
          <w:color w:val="595959" w:themeColor="text1" w:themeTint="A6"/>
          <w:sz w:val="6"/>
          <w:szCs w:val="40"/>
        </w:rPr>
      </w:pPr>
    </w:p>
    <w:p w14:paraId="0D725305" w14:textId="77777777" w:rsidR="00D46909" w:rsidRPr="001228FF" w:rsidRDefault="00772FA3" w:rsidP="006B43E4">
      <w:pPr>
        <w:pStyle w:val="TITLE-Category"/>
      </w:pPr>
      <w:r>
        <w:t>FORM</w:t>
      </w:r>
    </w:p>
    <w:p w14:paraId="75E79AE3" w14:textId="77777777" w:rsidR="004A046A" w:rsidRDefault="004A046A" w:rsidP="00BC33FD">
      <w:pPr>
        <w:pStyle w:val="Heading1"/>
      </w:pPr>
      <w:r>
        <w:t>SMARTRACK</w:t>
      </w:r>
      <w:r>
        <w:rPr>
          <w:vertAlign w:val="superscript"/>
        </w:rPr>
        <w:t>®</w:t>
      </w:r>
      <w:r>
        <w:t xml:space="preserve"> </w:t>
      </w:r>
      <w:r w:rsidR="001874E0">
        <w:t xml:space="preserve">SUBSCRIPTION AND DEPLOYMENT </w:t>
      </w:r>
    </w:p>
    <w:p w14:paraId="512DFFE2" w14:textId="77777777" w:rsidR="00D46909" w:rsidRPr="00772FA3" w:rsidRDefault="001874E0" w:rsidP="00BC33FD">
      <w:pPr>
        <w:pStyle w:val="Heading1"/>
      </w:pPr>
      <w:r>
        <w:t>AUTHORISATION</w:t>
      </w:r>
    </w:p>
    <w:p w14:paraId="6CBE6009" w14:textId="77777777" w:rsidR="00FB5D96" w:rsidRPr="00772FA3" w:rsidRDefault="00FB5D96" w:rsidP="00FB5D96"/>
    <w:p w14:paraId="19F101D0" w14:textId="77777777" w:rsidR="001874E0" w:rsidRPr="00A618CF" w:rsidRDefault="00A618CF" w:rsidP="00FA5575">
      <w:pPr>
        <w:pStyle w:val="Heading2"/>
      </w:pPr>
      <w:r w:rsidRPr="00FA5575">
        <w:t>Summary</w:t>
      </w:r>
    </w:p>
    <w:p w14:paraId="4DDF57D6" w14:textId="7AB6EAF5" w:rsidR="00917099" w:rsidRDefault="00A618CF" w:rsidP="00B20AAF">
      <w:pPr>
        <w:autoSpaceDE w:val="0"/>
        <w:autoSpaceDN w:val="0"/>
        <w:adjustRightInd w:val="0"/>
        <w:spacing w:after="120"/>
        <w:rPr>
          <w:rFonts w:cs="Arial"/>
        </w:rPr>
      </w:pPr>
      <w:r w:rsidRPr="00642A46">
        <w:rPr>
          <w:rFonts w:cs="Arial"/>
        </w:rPr>
        <w:t>To activate SmarTrack</w:t>
      </w:r>
      <w:r w:rsidRPr="00642A46">
        <w:rPr>
          <w:rFonts w:cs="Arial"/>
          <w:vertAlign w:val="superscript"/>
        </w:rPr>
        <w:t>®</w:t>
      </w:r>
      <w:r w:rsidRPr="00642A46">
        <w:rPr>
          <w:rFonts w:cs="Arial"/>
        </w:rPr>
        <w:t xml:space="preserve"> </w:t>
      </w:r>
      <w:r w:rsidR="0086603F" w:rsidRPr="00642A46">
        <w:rPr>
          <w:rFonts w:cs="Arial"/>
        </w:rPr>
        <w:t>systems</w:t>
      </w:r>
      <w:r w:rsidRPr="00642A46">
        <w:rPr>
          <w:rFonts w:cs="Arial"/>
        </w:rPr>
        <w:t>, c</w:t>
      </w:r>
      <w:r w:rsidR="001874E0" w:rsidRPr="00642A46">
        <w:rPr>
          <w:rFonts w:cs="Arial"/>
        </w:rPr>
        <w:t xml:space="preserve">omplete and </w:t>
      </w:r>
      <w:r w:rsidR="0086603F" w:rsidRPr="00642A46">
        <w:rPr>
          <w:rFonts w:cs="Arial"/>
        </w:rPr>
        <w:t>email</w:t>
      </w:r>
      <w:r w:rsidR="001874E0" w:rsidRPr="00642A46">
        <w:rPr>
          <w:rFonts w:cs="Arial"/>
        </w:rPr>
        <w:t xml:space="preserve"> this form</w:t>
      </w:r>
      <w:r w:rsidRPr="00642A46">
        <w:rPr>
          <w:rFonts w:cs="Arial"/>
        </w:rPr>
        <w:t xml:space="preserve"> </w:t>
      </w:r>
      <w:r w:rsidR="007C2A01" w:rsidRPr="00642A46">
        <w:rPr>
          <w:rFonts w:cs="Arial"/>
        </w:rPr>
        <w:t xml:space="preserve">to </w:t>
      </w:r>
      <w:r w:rsidR="005E711E">
        <w:rPr>
          <w:rFonts w:cs="Arial"/>
        </w:rPr>
        <w:t xml:space="preserve">RCT’s </w:t>
      </w:r>
      <w:r w:rsidR="0086603F" w:rsidRPr="00642A46">
        <w:rPr>
          <w:rFonts w:cs="Arial"/>
        </w:rPr>
        <w:t>servicing branc</w:t>
      </w:r>
      <w:r w:rsidR="005E711E">
        <w:rPr>
          <w:rFonts w:cs="Arial"/>
        </w:rPr>
        <w:t>h:</w:t>
      </w:r>
      <w:r w:rsidR="005E711E" w:rsidRPr="005E711E">
        <w:t xml:space="preserve"> </w:t>
      </w:r>
      <w:hyperlink r:id="rId10" w:history="1">
        <w:r w:rsidR="005E711E" w:rsidRPr="00050437">
          <w:rPr>
            <w:rStyle w:val="Hyperlink"/>
          </w:rPr>
          <w:t>support@rct-global.com</w:t>
        </w:r>
      </w:hyperlink>
      <w:r w:rsidR="005E711E">
        <w:rPr>
          <w:rFonts w:cs="Arial"/>
        </w:rPr>
        <w:t xml:space="preserve">  (for all regions).</w:t>
      </w:r>
    </w:p>
    <w:p w14:paraId="0C398D54" w14:textId="77777777" w:rsidR="00917099" w:rsidRDefault="00917099" w:rsidP="00917099">
      <w:pPr>
        <w:pStyle w:val="NoteStart"/>
      </w:pPr>
      <w:r>
        <w:t>Note</w:t>
      </w:r>
    </w:p>
    <w:p w14:paraId="16EF882A" w14:textId="77777777" w:rsidR="001874E0" w:rsidRPr="001874E0" w:rsidRDefault="001874E0" w:rsidP="00917099">
      <w:pPr>
        <w:pStyle w:val="NoteEnd"/>
        <w:rPr>
          <w:rFonts w:ascii="MS Shell Dlg 2" w:hAnsi="MS Shell Dlg 2" w:cs="MS Shell Dlg 2"/>
          <w:lang w:eastAsia="en-AU"/>
        </w:rPr>
      </w:pPr>
      <w:r w:rsidRPr="001874E0">
        <w:t>Devices cannot be configured or vie</w:t>
      </w:r>
      <w:r w:rsidR="00100152">
        <w:t>we</w:t>
      </w:r>
      <w:r w:rsidRPr="001874E0">
        <w:t>d on the customer site until activation has been completed.</w:t>
      </w:r>
    </w:p>
    <w:p w14:paraId="161476C3" w14:textId="77777777" w:rsidR="00772FA3" w:rsidRPr="00A618CF" w:rsidRDefault="00A618CF" w:rsidP="00FA5575">
      <w:pPr>
        <w:pStyle w:val="Heading2"/>
      </w:pPr>
      <w:r w:rsidRPr="00A618CF">
        <w:t>Contact Information</w:t>
      </w:r>
    </w:p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973"/>
        <w:gridCol w:w="7222"/>
      </w:tblGrid>
      <w:tr w:rsidR="00772FA3" w14:paraId="2CCB9E1D" w14:textId="77777777" w:rsidTr="00497156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2FB23E45" w14:textId="77777777" w:rsidR="00772FA3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Contact Name</w:t>
            </w:r>
            <w:r w:rsidR="00772FA3" w:rsidRPr="00604608">
              <w:rPr>
                <w:b/>
              </w:rPr>
              <w:t>:</w:t>
            </w:r>
          </w:p>
        </w:tc>
        <w:sdt>
          <w:sdtPr>
            <w:id w:val="552116197"/>
            <w:placeholder>
              <w:docPart w:val="DC8F05EE29CB49EA96BA37FF2EC2645E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640B9E7A" w14:textId="77777777" w:rsidR="00772FA3" w:rsidRPr="005D35F8" w:rsidRDefault="00917099" w:rsidP="004730BD">
                <w:pPr>
                  <w:spacing w:before="40" w:after="40"/>
                  <w:jc w:val="left"/>
                </w:pPr>
                <w:r w:rsidRPr="00917099">
                  <w:rPr>
                    <w:color w:val="808080" w:themeColor="background1" w:themeShade="80"/>
                  </w:rPr>
                  <w:t>Name of person authorising this form / subscription.</w:t>
                </w:r>
              </w:p>
            </w:tc>
          </w:sdtContent>
        </w:sdt>
      </w:tr>
      <w:tr w:rsidR="00772FA3" w14:paraId="24A9B7D0" w14:textId="77777777" w:rsidTr="00497156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1A7D98AD" w14:textId="77777777" w:rsidR="00772FA3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Company Name</w:t>
            </w:r>
            <w:r w:rsidR="00772FA3" w:rsidRPr="00604608">
              <w:rPr>
                <w:b/>
              </w:rPr>
              <w:t>:</w:t>
            </w:r>
          </w:p>
        </w:tc>
        <w:sdt>
          <w:sdtPr>
            <w:id w:val="-1016686540"/>
            <w:placeholder>
              <w:docPart w:val="DD8572379B4D4648A6CD76CCDE3B187E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5F56EC07" w14:textId="77777777" w:rsidR="00772FA3" w:rsidRPr="005D35F8" w:rsidRDefault="00917099" w:rsidP="004730BD">
                <w:pPr>
                  <w:spacing w:before="40" w:after="40"/>
                  <w:jc w:val="left"/>
                </w:pPr>
                <w:r>
                  <w:rPr>
                    <w:rStyle w:val="PlaceholderText"/>
                  </w:rPr>
                  <w:t>Company that the authorising person is employed by.</w:t>
                </w:r>
              </w:p>
            </w:tc>
          </w:sdtContent>
        </w:sdt>
      </w:tr>
      <w:tr w:rsidR="00772FA3" w14:paraId="32619182" w14:textId="77777777" w:rsidTr="00497156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1DFD764A" w14:textId="77777777" w:rsidR="00772FA3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Date</w:t>
            </w:r>
            <w:r w:rsidR="00772FA3"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1720773985"/>
            <w:placeholder>
              <w:docPart w:val="3F074458A1E54BCC90F142542A430197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1FAFB28D" w14:textId="77777777" w:rsidR="00772FA3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772FA3" w14:paraId="0A6C2FFF" w14:textId="77777777" w:rsidTr="00497156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6417EA3D" w14:textId="77777777" w:rsidR="00772FA3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Email Address</w:t>
            </w:r>
            <w:r w:rsidR="00772FA3"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345749541"/>
            <w:placeholder>
              <w:docPart w:val="15399FC6BCF74ABFB0D573400A94A6D1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048200FA" w14:textId="77777777" w:rsidR="00772FA3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Email address of the authorising person.</w:t>
                </w:r>
              </w:p>
            </w:tc>
          </w:sdtContent>
        </w:sdt>
      </w:tr>
      <w:tr w:rsidR="003E063D" w14:paraId="72A13E91" w14:textId="77777777" w:rsidTr="00497156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7379ED73" w14:textId="77777777" w:rsidR="003E063D" w:rsidRPr="00604608" w:rsidRDefault="003E063D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Phone No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-655144175"/>
            <w:placeholder>
              <w:docPart w:val="281726CC09354F4888F6F17779F8556D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27974E3D" w14:textId="77777777" w:rsidR="003E063D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Contact number of the authorising person.</w:t>
                </w:r>
              </w:p>
            </w:tc>
          </w:sdtContent>
        </w:sdt>
      </w:tr>
    </w:tbl>
    <w:p w14:paraId="6AD93424" w14:textId="77777777" w:rsidR="00772FA3" w:rsidRPr="00A618CF" w:rsidRDefault="00A618CF" w:rsidP="00FA5575">
      <w:pPr>
        <w:pStyle w:val="Heading2"/>
      </w:pPr>
      <w:r w:rsidRPr="00A618CF">
        <w:t>Subscription Information</w:t>
      </w:r>
    </w:p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973"/>
        <w:gridCol w:w="7222"/>
      </w:tblGrid>
      <w:tr w:rsidR="00A111D5" w14:paraId="713263D9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37254751" w14:textId="77777777" w:rsidR="00A111D5" w:rsidRPr="00604608" w:rsidRDefault="00A111D5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Subscription Part Number</w:t>
            </w:r>
            <w:r w:rsidRPr="00604608">
              <w:rPr>
                <w:b/>
              </w:rPr>
              <w:t>:</w:t>
            </w:r>
          </w:p>
        </w:tc>
        <w:sdt>
          <w:sdtPr>
            <w:id w:val="561531892"/>
            <w:placeholder>
              <w:docPart w:val="05490270E94645F2AF2D309FC7D83F45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2C2DB981" w14:textId="77777777" w:rsidR="00A111D5" w:rsidRPr="003E063D" w:rsidRDefault="00917099" w:rsidP="004730BD">
                <w:pPr>
                  <w:spacing w:before="40" w:after="40"/>
                  <w:jc w:val="left"/>
                </w:pPr>
                <w:r>
                  <w:rPr>
                    <w:rStyle w:val="PlaceholderText"/>
                  </w:rPr>
                  <w:t xml:space="preserve">Refer to subscription part number reference table on page 2 </w:t>
                </w:r>
              </w:p>
            </w:tc>
          </w:sdtContent>
        </w:sdt>
      </w:tr>
      <w:tr w:rsidR="00917099" w14:paraId="0E026E86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352D81CE" w14:textId="77777777" w:rsidR="00917099" w:rsidRPr="00604608" w:rsidRDefault="00917099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Subscription Period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406574687"/>
            <w:placeholder>
              <w:docPart w:val="8E8F5B12DD23435BBB649AB55FBA6EA5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2DD98CFC" w14:textId="77777777" w:rsidR="00917099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Time in months. E.g. 12, 24, 36 etc.</w:t>
                </w:r>
              </w:p>
            </w:tc>
          </w:sdtContent>
        </w:sdt>
      </w:tr>
      <w:tr w:rsidR="00A111D5" w14:paraId="4A5F7C98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73F64104" w14:textId="77777777" w:rsidR="00A111D5" w:rsidRPr="00604608" w:rsidRDefault="00A111D5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Purchase Order Number</w:t>
            </w:r>
            <w:r w:rsidRPr="00604608">
              <w:rPr>
                <w:b/>
              </w:rPr>
              <w:t>:</w:t>
            </w:r>
          </w:p>
        </w:tc>
        <w:sdt>
          <w:sdtPr>
            <w:id w:val="2137215497"/>
            <w:placeholder>
              <w:docPart w:val="302D571F72F54FF78B6C8FA1C155AC9E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49292439" w14:textId="77777777" w:rsidR="00A111D5" w:rsidRPr="003E063D" w:rsidRDefault="00917099" w:rsidP="004730BD">
                <w:pPr>
                  <w:spacing w:before="40" w:after="40"/>
                  <w:jc w:val="left"/>
                </w:pPr>
                <w:r w:rsidRPr="00917099">
                  <w:rPr>
                    <w:color w:val="808080" w:themeColor="background1" w:themeShade="80"/>
                  </w:rPr>
                  <w:t>P</w:t>
                </w:r>
                <w:r>
                  <w:rPr>
                    <w:rStyle w:val="PlaceholderText"/>
                  </w:rPr>
                  <w:t>urchase order no. A copy of the order must be attached to this form.</w:t>
                </w:r>
              </w:p>
            </w:tc>
          </w:sdtContent>
        </w:sdt>
      </w:tr>
    </w:tbl>
    <w:p w14:paraId="2617E4E5" w14:textId="77777777" w:rsidR="001874E0" w:rsidRPr="00A618CF" w:rsidRDefault="00A618CF" w:rsidP="00FA5575">
      <w:pPr>
        <w:pStyle w:val="Heading2"/>
      </w:pPr>
      <w:r w:rsidRPr="00A618CF">
        <w:t>Site Data</w:t>
      </w:r>
    </w:p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973"/>
        <w:gridCol w:w="7222"/>
      </w:tblGrid>
      <w:tr w:rsidR="001874E0" w14:paraId="2836F621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1F337AEC" w14:textId="77777777" w:rsidR="001874E0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Equipment Supplier / OEM</w:t>
            </w:r>
            <w:r w:rsidRPr="00604608">
              <w:rPr>
                <w:b/>
              </w:rPr>
              <w:t>:</w:t>
            </w:r>
          </w:p>
        </w:tc>
        <w:sdt>
          <w:sdtPr>
            <w:id w:val="2014636422"/>
            <w:placeholder>
              <w:docPart w:val="813A40154B844B62A9B4F03F00D0C6FB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14FF7BA4" w14:textId="77777777" w:rsidR="001874E0" w:rsidRPr="005D35F8" w:rsidRDefault="00917099" w:rsidP="004730BD">
                <w:pPr>
                  <w:spacing w:before="40" w:after="40"/>
                  <w:jc w:val="left"/>
                </w:pPr>
                <w:r>
                  <w:rPr>
                    <w:rStyle w:val="PlaceholderText"/>
                  </w:rPr>
                  <w:t>Company name as listed on the smartrackglobal.com website.</w:t>
                </w:r>
              </w:p>
            </w:tc>
          </w:sdtContent>
        </w:sdt>
      </w:tr>
      <w:tr w:rsidR="001874E0" w14:paraId="08514A14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5F8D28A0" w14:textId="77777777" w:rsidR="001874E0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Company Name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color w:val="808080" w:themeColor="background1" w:themeShade="80"/>
            </w:rPr>
            <w:id w:val="474263443"/>
            <w:placeholder>
              <w:docPart w:val="F5CACF58AF2E4E3AAC6B628977F6A44E"/>
            </w:placeholder>
            <w:showingPlcHdr/>
            <w:text/>
          </w:sdtPr>
          <w:sdtEndPr>
            <w:rPr>
              <w:color w:val="auto"/>
            </w:rPr>
          </w:sdtEndPr>
          <w:sdtContent>
            <w:tc>
              <w:tcPr>
                <w:tcW w:w="3542" w:type="pct"/>
                <w:vAlign w:val="center"/>
              </w:tcPr>
              <w:p w14:paraId="455C7DC2" w14:textId="77777777" w:rsidR="001874E0" w:rsidRPr="005D35F8" w:rsidRDefault="00917099" w:rsidP="004730BD">
                <w:pPr>
                  <w:spacing w:before="40" w:after="40"/>
                  <w:jc w:val="left"/>
                </w:pPr>
                <w:r w:rsidRPr="00917099">
                  <w:rPr>
                    <w:color w:val="808080" w:themeColor="background1" w:themeShade="80"/>
                  </w:rPr>
                  <w:t xml:space="preserve">Your customer’s name </w:t>
                </w:r>
                <w:r w:rsidRPr="00917099">
                  <w:rPr>
                    <w:rStyle w:val="PlaceholderText"/>
                    <w:color w:val="808080" w:themeColor="background1" w:themeShade="80"/>
                  </w:rPr>
                  <w:t>as l</w:t>
                </w:r>
                <w:r>
                  <w:rPr>
                    <w:rStyle w:val="PlaceholderText"/>
                  </w:rPr>
                  <w:t>isted on the smartrackglobal.com website.</w:t>
                </w:r>
              </w:p>
            </w:tc>
          </w:sdtContent>
        </w:sdt>
      </w:tr>
      <w:tr w:rsidR="001874E0" w14:paraId="39772FC5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3193A97F" w14:textId="77777777" w:rsidR="001874E0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 Name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-123312496"/>
            <w:placeholder>
              <w:docPart w:val="AAF4E6C19C1C4CF585FE899514B50BB0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08DA4AE0" w14:textId="77777777" w:rsidR="001874E0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 w:rsidRPr="00917099">
                  <w:rPr>
                    <w:color w:val="808080" w:themeColor="background1" w:themeShade="80"/>
                  </w:rPr>
                  <w:t xml:space="preserve">Your customer’s site name </w:t>
                </w:r>
                <w:r>
                  <w:rPr>
                    <w:rStyle w:val="PlaceholderText"/>
                  </w:rPr>
                  <w:t>as listed on the smartrackglobal.com website.</w:t>
                </w:r>
              </w:p>
            </w:tc>
          </w:sdtContent>
        </w:sdt>
      </w:tr>
      <w:tr w:rsidR="001874E0" w14:paraId="520295FD" w14:textId="77777777" w:rsidTr="004730BD">
        <w:trPr>
          <w:trHeight w:hRule="exact" w:val="454"/>
          <w:jc w:val="center"/>
        </w:trPr>
        <w:tc>
          <w:tcPr>
            <w:tcW w:w="1458" w:type="pct"/>
            <w:shd w:val="clear" w:color="auto" w:fill="F2F2F2" w:themeFill="background1" w:themeFillShade="F2"/>
            <w:vAlign w:val="center"/>
          </w:tcPr>
          <w:p w14:paraId="2C705B7B" w14:textId="77777777" w:rsidR="001874E0" w:rsidRPr="00604608" w:rsidRDefault="001874E0" w:rsidP="004730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Number of Machines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sz w:val="18"/>
              <w:szCs w:val="18"/>
            </w:rPr>
            <w:id w:val="-88005368"/>
            <w:placeholder>
              <w:docPart w:val="6BFFA7E5C39946F7A544C528CC6922EC"/>
            </w:placeholder>
            <w:showingPlcHdr/>
            <w:text/>
          </w:sdtPr>
          <w:sdtEndPr/>
          <w:sdtContent>
            <w:tc>
              <w:tcPr>
                <w:tcW w:w="3542" w:type="pct"/>
                <w:vAlign w:val="center"/>
              </w:tcPr>
              <w:p w14:paraId="6D723906" w14:textId="77777777" w:rsidR="001874E0" w:rsidRPr="005D35F8" w:rsidRDefault="00917099" w:rsidP="004730BD">
                <w:pPr>
                  <w:spacing w:before="40" w:after="40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Amount of machines being added to the site.</w:t>
                </w:r>
              </w:p>
            </w:tc>
          </w:sdtContent>
        </w:sdt>
      </w:tr>
    </w:tbl>
    <w:p w14:paraId="7AEAFE8F" w14:textId="77777777" w:rsidR="00772FA3" w:rsidRDefault="00F54EDD" w:rsidP="00FA5575">
      <w:pPr>
        <w:pStyle w:val="Heading2"/>
      </w:pPr>
      <w:r>
        <w:t>Serial Numbers (</w:t>
      </w:r>
      <w:r w:rsidR="00A618CF" w:rsidRPr="00A618CF">
        <w:t>xxxxx</w:t>
      </w:r>
      <w:r>
        <w:t>x</w:t>
      </w:r>
      <w:r w:rsidR="00A618CF" w:rsidRPr="00A618CF">
        <w:t>)</w:t>
      </w:r>
      <w:r w:rsidR="006C05A6">
        <w:t xml:space="preserve"> (If applicable)</w:t>
      </w:r>
    </w:p>
    <w:p w14:paraId="2434AFCF" w14:textId="77777777" w:rsidR="006C05A6" w:rsidRDefault="006C05A6" w:rsidP="006C05A6">
      <w:pPr>
        <w:pStyle w:val="NoteStart"/>
        <w:spacing w:before="120"/>
      </w:pPr>
      <w:r>
        <w:t>Note</w:t>
      </w:r>
    </w:p>
    <w:p w14:paraId="1449556B" w14:textId="4799B995" w:rsidR="00BC33FD" w:rsidRPr="00BC33FD" w:rsidRDefault="006C05A6" w:rsidP="006C05A6">
      <w:pPr>
        <w:pStyle w:val="NoteEnd"/>
      </w:pPr>
      <w:r>
        <w:t xml:space="preserve">Refer to </w:t>
      </w:r>
      <w:r>
        <w:fldChar w:fldCharType="begin"/>
      </w:r>
      <w:r>
        <w:instrText xml:space="preserve"> REF _Ref58592256 \h </w:instrText>
      </w:r>
      <w:r w:rsidR="004730BD">
        <w:instrText xml:space="preserve"> \* MERGEFORMAT </w:instrText>
      </w:r>
      <w:r>
        <w:fldChar w:fldCharType="separate"/>
      </w:r>
      <w:r w:rsidR="004730BD" w:rsidRPr="004730BD">
        <w:rPr>
          <w:i/>
          <w:iCs/>
        </w:rPr>
        <w:t>Product Identification</w:t>
      </w:r>
      <w:r>
        <w:fldChar w:fldCharType="end"/>
      </w:r>
      <w:r>
        <w:t xml:space="preserve"> section for serial number location.</w:t>
      </w:r>
    </w:p>
    <w:tbl>
      <w:tblPr>
        <w:tblStyle w:val="RCT1"/>
        <w:tblW w:w="5000" w:type="pct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680" w:firstRow="0" w:lastRow="0" w:firstColumn="1" w:lastColumn="0" w:noHBand="1" w:noVBand="1"/>
      </w:tblPr>
      <w:tblGrid>
        <w:gridCol w:w="2067"/>
        <w:gridCol w:w="2069"/>
        <w:gridCol w:w="2070"/>
        <w:gridCol w:w="2070"/>
        <w:gridCol w:w="1919"/>
      </w:tblGrid>
      <w:tr w:rsidR="003E063D" w14:paraId="61E29038" w14:textId="77777777" w:rsidTr="00B20AAF">
        <w:tc>
          <w:tcPr>
            <w:tcW w:w="1014" w:type="pct"/>
            <w:vAlign w:val="center"/>
          </w:tcPr>
          <w:p w14:paraId="5C5EACB5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3714767E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27129857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0F6B0FE9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194E0A01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  <w:tr w:rsidR="003E063D" w14:paraId="304EFA41" w14:textId="77777777" w:rsidTr="00B20AAF">
        <w:tc>
          <w:tcPr>
            <w:tcW w:w="1014" w:type="pct"/>
            <w:vAlign w:val="center"/>
          </w:tcPr>
          <w:p w14:paraId="4BC3959A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294F05F2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57A3D5F3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4353BE98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7EC39599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  <w:tr w:rsidR="003E063D" w14:paraId="062C6277" w14:textId="77777777" w:rsidTr="00B20AAF">
        <w:tc>
          <w:tcPr>
            <w:tcW w:w="1014" w:type="pct"/>
            <w:vAlign w:val="center"/>
          </w:tcPr>
          <w:p w14:paraId="60E36A33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0F6E1786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0D891FDD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60980CE4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44337C17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  <w:tr w:rsidR="003E063D" w14:paraId="5C7DBAB1" w14:textId="77777777" w:rsidTr="00B20AAF">
        <w:tc>
          <w:tcPr>
            <w:tcW w:w="1014" w:type="pct"/>
            <w:vAlign w:val="center"/>
          </w:tcPr>
          <w:p w14:paraId="6FCA161E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36BF6127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66FEF081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5D5D6ECF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6470F541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  <w:tr w:rsidR="003E063D" w14:paraId="1C44322A" w14:textId="77777777" w:rsidTr="00B20AAF">
        <w:trPr>
          <w:trHeight w:val="226"/>
        </w:trPr>
        <w:tc>
          <w:tcPr>
            <w:tcW w:w="1014" w:type="pct"/>
            <w:vAlign w:val="center"/>
          </w:tcPr>
          <w:p w14:paraId="5E7010B6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0C3DEBFD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3E930288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28D4E909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0AFCB8A4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  <w:tr w:rsidR="003E063D" w14:paraId="2BA6D813" w14:textId="77777777" w:rsidTr="00B20AAF">
        <w:tc>
          <w:tcPr>
            <w:tcW w:w="1014" w:type="pct"/>
            <w:vAlign w:val="center"/>
          </w:tcPr>
          <w:p w14:paraId="7F452CC7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1BD3BEFD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2552AA95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1015" w:type="pct"/>
            <w:vAlign w:val="center"/>
          </w:tcPr>
          <w:p w14:paraId="6F66D238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  <w:tc>
          <w:tcPr>
            <w:tcW w:w="941" w:type="pct"/>
            <w:vAlign w:val="center"/>
          </w:tcPr>
          <w:p w14:paraId="569BA21B" w14:textId="77777777" w:rsidR="003E063D" w:rsidRPr="005D35F8" w:rsidRDefault="003E063D" w:rsidP="003E063D">
            <w:pPr>
              <w:jc w:val="left"/>
              <w:rPr>
                <w:sz w:val="18"/>
                <w:szCs w:val="18"/>
              </w:rPr>
            </w:pPr>
            <w:r w:rsidRPr="005D35F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5F8">
              <w:instrText xml:space="preserve"> FORMTEXT </w:instrText>
            </w:r>
            <w:r w:rsidRPr="005D35F8">
              <w:fldChar w:fldCharType="separate"/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rPr>
                <w:noProof/>
              </w:rPr>
              <w:t> </w:t>
            </w:r>
            <w:r w:rsidRPr="005D35F8">
              <w:fldChar w:fldCharType="end"/>
            </w:r>
          </w:p>
        </w:tc>
      </w:tr>
    </w:tbl>
    <w:p w14:paraId="62B854F4" w14:textId="77777777" w:rsidR="00FD7590" w:rsidRDefault="00FD7590">
      <w:pPr>
        <w:jc w:val="left"/>
      </w:pPr>
      <w:r>
        <w:br w:type="page"/>
      </w:r>
    </w:p>
    <w:p w14:paraId="549FFDEA" w14:textId="77777777" w:rsidR="003E063D" w:rsidRPr="00A618CF" w:rsidRDefault="00A618CF" w:rsidP="00FA5575">
      <w:pPr>
        <w:pStyle w:val="Heading2"/>
      </w:pPr>
      <w:r w:rsidRPr="00A618CF">
        <w:lastRenderedPageBreak/>
        <w:t>Subscription Part Number Reference</w:t>
      </w:r>
    </w:p>
    <w:tbl>
      <w:tblPr>
        <w:tblStyle w:val="RCT1"/>
        <w:tblW w:w="5000" w:type="pct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680" w:firstRow="0" w:lastRow="0" w:firstColumn="1" w:lastColumn="0" w:noHBand="1" w:noVBand="1"/>
      </w:tblPr>
      <w:tblGrid>
        <w:gridCol w:w="2204"/>
        <w:gridCol w:w="1929"/>
        <w:gridCol w:w="1929"/>
        <w:gridCol w:w="1929"/>
        <w:gridCol w:w="2204"/>
      </w:tblGrid>
      <w:tr w:rsidR="003A4C1D" w14:paraId="69A81F2E" w14:textId="77777777" w:rsidTr="003A4C1D"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27BCF0B" w14:textId="77777777" w:rsidR="003A4C1D" w:rsidRPr="005126C7" w:rsidRDefault="003A4C1D" w:rsidP="005126C7">
            <w:pPr>
              <w:jc w:val="center"/>
              <w:rPr>
                <w:b/>
              </w:rPr>
            </w:pPr>
            <w:r w:rsidRPr="005126C7">
              <w:rPr>
                <w:b/>
              </w:rPr>
              <w:t>1 year</w:t>
            </w:r>
          </w:p>
        </w:tc>
        <w:tc>
          <w:tcPr>
            <w:tcW w:w="946" w:type="pct"/>
            <w:shd w:val="clear" w:color="auto" w:fill="F2F2F2" w:themeFill="background1" w:themeFillShade="F2"/>
            <w:vAlign w:val="center"/>
          </w:tcPr>
          <w:p w14:paraId="72C2BB39" w14:textId="77777777" w:rsidR="003A4C1D" w:rsidRPr="005126C7" w:rsidRDefault="003A4C1D" w:rsidP="005126C7">
            <w:pPr>
              <w:jc w:val="center"/>
              <w:rPr>
                <w:b/>
              </w:rPr>
            </w:pPr>
            <w:r w:rsidRPr="005126C7">
              <w:rPr>
                <w:b/>
              </w:rPr>
              <w:t>2 year</w:t>
            </w:r>
          </w:p>
        </w:tc>
        <w:tc>
          <w:tcPr>
            <w:tcW w:w="946" w:type="pct"/>
            <w:shd w:val="clear" w:color="auto" w:fill="F2F2F2" w:themeFill="background1" w:themeFillShade="F2"/>
            <w:vAlign w:val="center"/>
          </w:tcPr>
          <w:p w14:paraId="33957EEE" w14:textId="77777777" w:rsidR="003A4C1D" w:rsidRPr="005126C7" w:rsidRDefault="003A4C1D" w:rsidP="005126C7">
            <w:pPr>
              <w:jc w:val="center"/>
              <w:rPr>
                <w:b/>
              </w:rPr>
            </w:pPr>
            <w:r w:rsidRPr="005126C7">
              <w:rPr>
                <w:b/>
              </w:rPr>
              <w:t>3 year</w:t>
            </w:r>
          </w:p>
        </w:tc>
        <w:tc>
          <w:tcPr>
            <w:tcW w:w="946" w:type="pct"/>
            <w:shd w:val="clear" w:color="auto" w:fill="F2F2F2" w:themeFill="background1" w:themeFillShade="F2"/>
            <w:vAlign w:val="center"/>
          </w:tcPr>
          <w:p w14:paraId="093348CE" w14:textId="77777777" w:rsidR="003A4C1D" w:rsidRPr="005126C7" w:rsidRDefault="003A4C1D" w:rsidP="005126C7">
            <w:pPr>
              <w:jc w:val="center"/>
              <w:rPr>
                <w:b/>
              </w:rPr>
            </w:pPr>
            <w:r w:rsidRPr="005126C7">
              <w:rPr>
                <w:b/>
              </w:rPr>
              <w:t>4 year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0F7CC03C" w14:textId="77777777" w:rsidR="003A4C1D" w:rsidRPr="005126C7" w:rsidRDefault="003A4C1D" w:rsidP="005126C7">
            <w:pPr>
              <w:jc w:val="center"/>
              <w:rPr>
                <w:b/>
              </w:rPr>
            </w:pPr>
            <w:r w:rsidRPr="005126C7">
              <w:rPr>
                <w:b/>
              </w:rPr>
              <w:t>5 year</w:t>
            </w:r>
          </w:p>
        </w:tc>
      </w:tr>
      <w:tr w:rsidR="003A4C1D" w14:paraId="7F440577" w14:textId="77777777" w:rsidTr="003A4C1D">
        <w:tc>
          <w:tcPr>
            <w:tcW w:w="1081" w:type="pct"/>
            <w:vAlign w:val="center"/>
          </w:tcPr>
          <w:p w14:paraId="67C3C6F1" w14:textId="77777777" w:rsidR="003A4C1D" w:rsidRPr="005126C7" w:rsidRDefault="003A4C1D" w:rsidP="005126C7">
            <w:pPr>
              <w:jc w:val="center"/>
            </w:pPr>
            <w:r w:rsidRPr="005126C7">
              <w:t>12131</w:t>
            </w:r>
          </w:p>
        </w:tc>
        <w:tc>
          <w:tcPr>
            <w:tcW w:w="946" w:type="pct"/>
          </w:tcPr>
          <w:p w14:paraId="5CB3E863" w14:textId="77777777" w:rsidR="003A4C1D" w:rsidRPr="005126C7" w:rsidRDefault="003A4C1D" w:rsidP="005126C7">
            <w:pPr>
              <w:jc w:val="center"/>
            </w:pPr>
            <w:r w:rsidRPr="005126C7">
              <w:t>12422</w:t>
            </w:r>
          </w:p>
        </w:tc>
        <w:tc>
          <w:tcPr>
            <w:tcW w:w="946" w:type="pct"/>
          </w:tcPr>
          <w:p w14:paraId="7CE6F9D3" w14:textId="77777777" w:rsidR="003A4C1D" w:rsidRPr="005126C7" w:rsidRDefault="003A4C1D" w:rsidP="005126C7">
            <w:pPr>
              <w:jc w:val="center"/>
            </w:pPr>
            <w:r w:rsidRPr="005126C7">
              <w:t>12423</w:t>
            </w:r>
          </w:p>
        </w:tc>
        <w:tc>
          <w:tcPr>
            <w:tcW w:w="946" w:type="pct"/>
          </w:tcPr>
          <w:p w14:paraId="440B0804" w14:textId="77777777" w:rsidR="003A4C1D" w:rsidRPr="005126C7" w:rsidRDefault="003A4C1D" w:rsidP="005126C7">
            <w:pPr>
              <w:jc w:val="center"/>
            </w:pPr>
            <w:r w:rsidRPr="005126C7">
              <w:t>12424</w:t>
            </w:r>
          </w:p>
        </w:tc>
        <w:tc>
          <w:tcPr>
            <w:tcW w:w="1081" w:type="pct"/>
            <w:vAlign w:val="center"/>
          </w:tcPr>
          <w:p w14:paraId="763F5EBC" w14:textId="77777777" w:rsidR="003A4C1D" w:rsidRPr="005126C7" w:rsidRDefault="003A4C1D" w:rsidP="005126C7">
            <w:pPr>
              <w:jc w:val="center"/>
            </w:pPr>
            <w:r w:rsidRPr="005126C7">
              <w:t>12130</w:t>
            </w:r>
          </w:p>
        </w:tc>
      </w:tr>
    </w:tbl>
    <w:p w14:paraId="21E80A09" w14:textId="77777777" w:rsidR="003E063D" w:rsidRPr="003E063D" w:rsidRDefault="003E063D" w:rsidP="00BC33FD"/>
    <w:p w14:paraId="6C2D0992" w14:textId="77777777" w:rsidR="005126C7" w:rsidRPr="00A618CF" w:rsidRDefault="00A618CF" w:rsidP="00FA5575">
      <w:pPr>
        <w:pStyle w:val="Heading2"/>
      </w:pPr>
      <w:r w:rsidRPr="00A618CF">
        <w:t>Subscription Zone Map</w:t>
      </w:r>
    </w:p>
    <w:p w14:paraId="07434BA4" w14:textId="77777777" w:rsidR="00FD7590" w:rsidRDefault="00A62F72" w:rsidP="00FD7590">
      <w:pPr>
        <w:pStyle w:val="ListParagraph"/>
        <w:numPr>
          <w:ilvl w:val="0"/>
          <w:numId w:val="31"/>
        </w:numPr>
      </w:pPr>
      <w:hyperlink r:id="rId11" w:history="1">
        <w:r w:rsidR="00FD7590" w:rsidRPr="00D32569">
          <w:rPr>
            <w:rStyle w:val="Hyperlink"/>
          </w:rPr>
          <w:t>http://rct-global.com/Coverage</w:t>
        </w:r>
      </w:hyperlink>
    </w:p>
    <w:p w14:paraId="66BBC587" w14:textId="77777777" w:rsidR="006C05A6" w:rsidRDefault="006C05A6" w:rsidP="00FA5575">
      <w:pPr>
        <w:pStyle w:val="Heading2"/>
      </w:pPr>
      <w:bookmarkStart w:id="0" w:name="_Ref58592256"/>
      <w:r>
        <w:t>Product Identification</w:t>
      </w:r>
      <w:bookmarkEnd w:id="0"/>
    </w:p>
    <w:p w14:paraId="2892EC87" w14:textId="1B2C8B2B" w:rsidR="006C05A6" w:rsidRDefault="006C05A6" w:rsidP="006C05A6">
      <w:r>
        <w:rPr>
          <w:noProof/>
          <w:lang w:eastAsia="en-AU"/>
        </w:rPr>
        <mc:AlternateContent>
          <mc:Choice Requires="wpc">
            <w:drawing>
              <wp:inline distT="0" distB="0" distL="0" distR="0" wp14:anchorId="698F51AD" wp14:editId="3A3D5C60">
                <wp:extent cx="3285246" cy="2863850"/>
                <wp:effectExtent l="0" t="0" r="10795" b="0"/>
                <wp:docPr id="20" name="Canvas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6" name="Picture 16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297" y="0"/>
                            <a:ext cx="1754870" cy="286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Line Callout 2 17"/>
                        <wps:cNvSpPr/>
                        <wps:spPr>
                          <a:xfrm>
                            <a:off x="2101932" y="936688"/>
                            <a:ext cx="1183481" cy="175191"/>
                          </a:xfrm>
                          <a:prstGeom prst="borderCallout2">
                            <a:avLst>
                              <a:gd name="adj1" fmla="val 51984"/>
                              <a:gd name="adj2" fmla="val -144"/>
                              <a:gd name="adj3" fmla="val 52101"/>
                              <a:gd name="adj4" fmla="val -8660"/>
                              <a:gd name="adj5" fmla="val 51582"/>
                              <a:gd name="adj6" fmla="val -76951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DDF90F" w14:textId="77777777" w:rsidR="006C05A6" w:rsidRPr="00AA044F" w:rsidRDefault="006C05A6" w:rsidP="006C05A6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A044F">
                                <w:rPr>
                                  <w:rFonts w:ascii="Arial" w:eastAsia="SimSun" w:hAnsi="Arial"/>
                                  <w:sz w:val="18"/>
                                  <w:szCs w:val="18"/>
                                </w:rPr>
                                <w:t>Product part number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Line Callout 2 18"/>
                        <wps:cNvSpPr/>
                        <wps:spPr>
                          <a:xfrm>
                            <a:off x="2099550" y="1440490"/>
                            <a:ext cx="1183481" cy="174625"/>
                          </a:xfrm>
                          <a:prstGeom prst="borderCallout2">
                            <a:avLst>
                              <a:gd name="adj1" fmla="val 51984"/>
                              <a:gd name="adj2" fmla="val -144"/>
                              <a:gd name="adj3" fmla="val 52101"/>
                              <a:gd name="adj4" fmla="val -8660"/>
                              <a:gd name="adj5" fmla="val -63146"/>
                              <a:gd name="adj6" fmla="val -69949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3D658E" w14:textId="77777777" w:rsidR="006C05A6" w:rsidRPr="00AA044F" w:rsidRDefault="006C05A6" w:rsidP="006C05A6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A044F">
                                <w:rPr>
                                  <w:rFonts w:ascii="Arial" w:eastAsia="SimSun" w:hAnsi="Arial"/>
                                  <w:sz w:val="18"/>
                                  <w:szCs w:val="18"/>
                                </w:rPr>
                                <w:t>Product description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Line Callout 2 19"/>
                        <wps:cNvSpPr/>
                        <wps:spPr>
                          <a:xfrm>
                            <a:off x="2099550" y="1920262"/>
                            <a:ext cx="1185862" cy="174625"/>
                          </a:xfrm>
                          <a:prstGeom prst="borderCallout2">
                            <a:avLst>
                              <a:gd name="adj1" fmla="val 51984"/>
                              <a:gd name="adj2" fmla="val -144"/>
                              <a:gd name="adj3" fmla="val 52101"/>
                              <a:gd name="adj4" fmla="val -8660"/>
                              <a:gd name="adj5" fmla="val -121237"/>
                              <a:gd name="adj6" fmla="val -84794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F7DF31" w14:textId="77777777" w:rsidR="006C05A6" w:rsidRPr="00AA044F" w:rsidRDefault="006C05A6" w:rsidP="006C05A6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A044F">
                                <w:rPr>
                                  <w:rFonts w:ascii="Arial" w:eastAsia="SimSun" w:hAnsi="Arial"/>
                                  <w:sz w:val="18"/>
                                  <w:szCs w:val="18"/>
                                </w:rPr>
                                <w:t>Product serial number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98F51AD" id="Canvas 20" o:spid="_x0000_s1026" editas="canvas" style="width:258.7pt;height:225.5pt;mso-position-horizontal-relative:char;mso-position-vertical-relative:line" coordsize="32848,28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">
                <v:shape id="_x0000_s1027" type="#_x0000_t75" style="position:absolute;width:32848;height:28638;visibility:visible;mso-wrap-style:square">
                  <v:fill o:detectmouseclick="t"/>
                  <v:path o:connecttype="none"/>
                </v:shape>
                <v:shape id="Picture 16" o:spid="_x0000_s1028" type="#_x0000_t75" style="position:absolute;left:382;width:17549;height:2863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">
                  <v:imagedata r:id="rId15" o:title=""/>
                </v:shape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Line Callout 2 17" o:spid="_x0000_s1029" type="#_x0000_t48" style="position:absolute;left:21019;top:9366;width:11835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" adj="-16621,11142,-1871,11254,-31,11229" fillcolor="#c00000" strokecolor="#c00000" strokeweight="1.5pt">
                  <v:stroke startarrow="block" startarrowlength="long"/>
                  <v:textbox inset="0,0,0,0">
                    <w:txbxContent>
                      <w:p w14:paraId="0ADDF90F" w14:textId="77777777" w:rsidR="006C05A6" w:rsidRPr="00AA044F" w:rsidRDefault="006C05A6" w:rsidP="006C05A6">
                        <w:pPr>
                          <w:pStyle w:val="NormalWeb"/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A044F">
                          <w:rPr>
                            <w:rFonts w:ascii="Arial" w:eastAsia="SimSun" w:hAnsi="Arial"/>
                            <w:sz w:val="18"/>
                            <w:szCs w:val="18"/>
                          </w:rPr>
                          <w:t>Product part number</w:t>
                        </w:r>
                      </w:p>
                    </w:txbxContent>
                  </v:textbox>
                </v:shape>
                <v:shape id="Line Callout 2 18" o:spid="_x0000_s1030" type="#_x0000_t48" style="position:absolute;left:20995;top:14404;width:11835;height:1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" adj="-15109,-13640,-1871,11254,-31,11229" fillcolor="#c00000" strokecolor="#c00000" strokeweight="1.5pt">
                  <v:stroke startarrow="block" startarrowlength="long"/>
                  <v:textbox inset="0,0,0,0">
                    <w:txbxContent>
                      <w:p w14:paraId="573D658E" w14:textId="77777777" w:rsidR="006C05A6" w:rsidRPr="00AA044F" w:rsidRDefault="006C05A6" w:rsidP="006C05A6">
                        <w:pPr>
                          <w:pStyle w:val="NormalWeb"/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A044F">
                          <w:rPr>
                            <w:rFonts w:ascii="Arial" w:eastAsia="SimSun" w:hAnsi="Arial"/>
                            <w:sz w:val="18"/>
                            <w:szCs w:val="18"/>
                          </w:rPr>
                          <w:t>Product description</w:t>
                        </w:r>
                      </w:p>
                    </w:txbxContent>
                  </v:textbox>
                </v:shape>
                <v:shape id="Line Callout 2 19" o:spid="_x0000_s1031" type="#_x0000_t48" style="position:absolute;left:20995;top:19202;width:11859;height:1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" adj="-18316,-26187,-1871,11254,-31,11229" fillcolor="#c00000" strokecolor="#c00000" strokeweight="1.5pt">
                  <v:stroke startarrow="block" startarrowlength="long"/>
                  <v:textbox inset="0,0,0,0">
                    <w:txbxContent>
                      <w:p w14:paraId="34F7DF31" w14:textId="77777777" w:rsidR="006C05A6" w:rsidRPr="00AA044F" w:rsidRDefault="006C05A6" w:rsidP="006C05A6">
                        <w:pPr>
                          <w:pStyle w:val="NormalWeb"/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A044F">
                          <w:rPr>
                            <w:rFonts w:ascii="Arial" w:eastAsia="SimSun" w:hAnsi="Arial"/>
                            <w:sz w:val="18"/>
                            <w:szCs w:val="18"/>
                          </w:rPr>
                          <w:t>Product serial number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E3B183" w14:textId="77777777" w:rsidR="00BF6D3F" w:rsidRDefault="00BF6D3F" w:rsidP="006C05A6"/>
    <w:p w14:paraId="120A8E9B" w14:textId="186FFC05" w:rsidR="00F20456" w:rsidRPr="00F20456" w:rsidRDefault="00F20456" w:rsidP="00F20456">
      <w:pPr>
        <w:pStyle w:val="Heading2"/>
      </w:pPr>
      <w:bookmarkStart w:id="1" w:name="_Hlk113437869"/>
      <w:r w:rsidRPr="00F20456">
        <w:t>About SmarTrack</w:t>
      </w:r>
      <w:r w:rsidRPr="00F20456">
        <w:rPr>
          <w:vertAlign w:val="superscript"/>
        </w:rPr>
        <w:t>®</w:t>
      </w:r>
      <w:r w:rsidRPr="00F20456">
        <w:t xml:space="preserve"> Subscription</w:t>
      </w:r>
    </w:p>
    <w:p w14:paraId="3EAE09CC" w14:textId="1B241D1E" w:rsidR="00FA5575" w:rsidRDefault="00FA5575" w:rsidP="00FA5575">
      <w:pPr>
        <w:spacing w:after="120"/>
      </w:pPr>
      <w:r>
        <w:t xml:space="preserve">SmarTrack </w:t>
      </w:r>
      <w:r w:rsidR="00E052D5">
        <w:t>s</w:t>
      </w:r>
      <w:r>
        <w:t xml:space="preserve">ubscriptions are a critical component of after-sales OEM support to guarantee </w:t>
      </w:r>
      <w:r w:rsidR="00E052D5">
        <w:t xml:space="preserve">that </w:t>
      </w:r>
      <w:r>
        <w:t>software on-site remains compatible with RCT’s solutions</w:t>
      </w:r>
      <w:r w:rsidR="00E052D5">
        <w:t>’</w:t>
      </w:r>
      <w:r>
        <w:t xml:space="preserve"> release cycle. The incremental enhancements will be made based on the ongoing support of the SmarTrack system, and ensures features consistently deliver an efficient and reliable operation</w:t>
      </w:r>
      <w:r w:rsidR="00E052D5">
        <w:t xml:space="preserve">—this guarantees that </w:t>
      </w:r>
      <w:r>
        <w:t>clients receive the best overall benefit from their investment. RCT’s software and quality assurance teams are constantly innovating and improving our products as a result of continued improvement plans and direct market feedback.</w:t>
      </w:r>
    </w:p>
    <w:p w14:paraId="6D8EDB58" w14:textId="051589CD" w:rsidR="00FA5575" w:rsidRPr="00E052D5" w:rsidRDefault="00E052D5" w:rsidP="00E052D5">
      <w:pPr>
        <w:spacing w:after="120"/>
      </w:pPr>
      <w:r w:rsidRPr="00E052D5">
        <w:t>Subscription benefits include</w:t>
      </w:r>
      <w:r>
        <w:t xml:space="preserve"> the following</w:t>
      </w:r>
      <w:r w:rsidRPr="00E052D5">
        <w:t>:</w:t>
      </w:r>
    </w:p>
    <w:p w14:paraId="1C81B43C" w14:textId="18FCA2A2" w:rsidR="00FA5575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 xml:space="preserve">Access </w:t>
      </w:r>
      <w:r w:rsidR="007C3EE5">
        <w:t>t</w:t>
      </w:r>
      <w:r>
        <w:t>o a fully maintained and secure SmarTrack web portal which has regular product improvement features for the best user experience.</w:t>
      </w:r>
    </w:p>
    <w:p w14:paraId="36EC1F9D" w14:textId="77777777" w:rsidR="00FA5575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>Hosting and retention (backups) of data on secure cloud storage for the period of subscription.</w:t>
      </w:r>
    </w:p>
    <w:p w14:paraId="1B859E42" w14:textId="77777777" w:rsidR="00FA5575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>Delivery of SmarTrack email reports and alerts.</w:t>
      </w:r>
    </w:p>
    <w:p w14:paraId="701503BE" w14:textId="1AF13B2B" w:rsidR="00FA5575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>Expert assistance on reports, structure, system configuration</w:t>
      </w:r>
      <w:r w:rsidR="007C3EE5">
        <w:t>,</w:t>
      </w:r>
      <w:r>
        <w:t xml:space="preserve"> and troubleshooting of the SmarTrack product by contacting our </w:t>
      </w:r>
      <w:r w:rsidR="007C3EE5">
        <w:t xml:space="preserve">branch </w:t>
      </w:r>
      <w:r w:rsidR="005E711E">
        <w:t>network or</w:t>
      </w:r>
      <w:r>
        <w:t xml:space="preserve"> emailing </w:t>
      </w:r>
      <w:hyperlink r:id="rId16" w:history="1">
        <w:r w:rsidR="005E711E" w:rsidRPr="00050437">
          <w:rPr>
            <w:rStyle w:val="Hyperlink"/>
          </w:rPr>
          <w:t>support@rct-global.com</w:t>
        </w:r>
      </w:hyperlink>
      <w:r w:rsidR="007C3EE5">
        <w:t>.</w:t>
      </w:r>
    </w:p>
    <w:p w14:paraId="21E07E15" w14:textId="77777777" w:rsidR="00D2201D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>Over</w:t>
      </w:r>
      <w:r w:rsidR="00D2201D">
        <w:t xml:space="preserve">-the-air </w:t>
      </w:r>
      <w:r>
        <w:t>(OTA) firmware updates to all current production devices that include product improvement features, enhancements</w:t>
      </w:r>
      <w:r w:rsidR="00D2201D">
        <w:t>,</w:t>
      </w:r>
      <w:r>
        <w:t xml:space="preserve"> and regular maintenance improvements.</w:t>
      </w:r>
    </w:p>
    <w:p w14:paraId="243D1FB2" w14:textId="1C6EE1DC" w:rsidR="00BC33FD" w:rsidRPr="00D2201D" w:rsidRDefault="00FA5575" w:rsidP="00F20456">
      <w:pPr>
        <w:pStyle w:val="ListParagraph"/>
        <w:numPr>
          <w:ilvl w:val="0"/>
          <w:numId w:val="33"/>
        </w:numPr>
        <w:spacing w:after="120"/>
        <w:ind w:left="357" w:hanging="357"/>
        <w:contextualSpacing w:val="0"/>
      </w:pPr>
      <w:r>
        <w:t xml:space="preserve">Regular reviews and audits to ensure worldwide best practice on data privacy, security, </w:t>
      </w:r>
      <w:r w:rsidR="00D2201D">
        <w:t xml:space="preserve">and </w:t>
      </w:r>
      <w:r>
        <w:t>encryption to meet minimum GDPR compliance.</w:t>
      </w:r>
      <w:bookmarkEnd w:id="1"/>
      <w:r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782144" behindDoc="0" locked="1" layoutInCell="1" allowOverlap="1" wp14:anchorId="308E1CDE" wp14:editId="3331F0D8">
                <wp:simplePos x="0" y="0"/>
                <wp:positionH relativeFrom="margin">
                  <wp:align>right</wp:align>
                </wp:positionH>
                <wp:positionV relativeFrom="page">
                  <wp:posOffset>9633585</wp:posOffset>
                </wp:positionV>
                <wp:extent cx="6411595" cy="723265"/>
                <wp:effectExtent l="0" t="0" r="8255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1595" cy="723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774C7D" w14:textId="77777777" w:rsidR="00FA5575" w:rsidRPr="009839BD" w:rsidRDefault="00FA5575" w:rsidP="00FA5575"/>
                          <w:tbl>
                            <w:tblPr>
                              <w:tblW w:w="5002" w:type="pct"/>
                              <w:jc w:val="center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824"/>
                              <w:gridCol w:w="1824"/>
                              <w:gridCol w:w="1548"/>
                              <w:gridCol w:w="1732"/>
                              <w:gridCol w:w="1550"/>
                              <w:gridCol w:w="1613"/>
                            </w:tblGrid>
                            <w:tr w:rsidR="00FA5575" w14:paraId="068D924F" w14:textId="77777777" w:rsidTr="002049FC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08BE45EF" w14:textId="77777777" w:rsidR="00FA5575" w:rsidRPr="006F2191" w:rsidRDefault="00FA5575" w:rsidP="00FA5575">
                                  <w:pPr>
                                    <w:spacing w:before="40"/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  <w:t xml:space="preserve">Discover more:  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FA5575" w:rsidRPr="005D067A" w14:paraId="4EEF1178" w14:textId="77777777" w:rsidTr="002049FC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003281D2" w14:textId="77777777" w:rsidR="00FA5575" w:rsidRPr="00836F99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AUSTRALIA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2CAB13B5" w14:textId="77777777" w:rsidR="00FA5575" w:rsidRPr="005D067A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AFRICA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3A1FC5FF" w14:textId="77777777" w:rsidR="00FA5575" w:rsidRPr="005D067A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CANADA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FFB952F" w14:textId="77777777" w:rsidR="00FA5575" w:rsidRPr="005D067A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RUSSIA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CIS: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21972C34" w14:textId="77777777" w:rsidR="00FA5575" w:rsidRPr="005D067A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SOUTH AMERICA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+56 9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5229 9409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F8791BF" w14:textId="77777777" w:rsidR="00FA5575" w:rsidRPr="005D067A" w:rsidRDefault="00FA5575" w:rsidP="00FA557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USA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+1 801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938 9214</w:t>
                                  </w:r>
                                </w:p>
                              </w:tc>
                            </w:tr>
                          </w:tbl>
                          <w:p w14:paraId="4B487870" w14:textId="77777777" w:rsidR="00FA5575" w:rsidRDefault="00FA5575" w:rsidP="00FA5575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E1CD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2" type="#_x0000_t202" style="position:absolute;left:0;text-align:left;margin-left:453.65pt;margin-top:758.55pt;width:504.85pt;height:56.95pt;z-index:251782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" filled="f" stroked="f" strokeweight=".5pt">
                <v:textbox inset="0,0,0,0">
                  <w:txbxContent>
                    <w:p w14:paraId="71774C7D" w14:textId="77777777" w:rsidR="00FA5575" w:rsidRPr="009839BD" w:rsidRDefault="00FA5575" w:rsidP="00FA5575"/>
                    <w:tbl>
                      <w:tblPr>
                        <w:tblW w:w="5002" w:type="pct"/>
                        <w:jc w:val="center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824"/>
                        <w:gridCol w:w="1824"/>
                        <w:gridCol w:w="1548"/>
                        <w:gridCol w:w="1732"/>
                        <w:gridCol w:w="1550"/>
                        <w:gridCol w:w="1613"/>
                      </w:tblGrid>
                      <w:tr w:rsidR="00FA5575" w14:paraId="068D924F" w14:textId="77777777" w:rsidTr="002049FC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08BE45EF" w14:textId="77777777" w:rsidR="00FA5575" w:rsidRPr="006F2191" w:rsidRDefault="00FA5575" w:rsidP="00FA5575">
                            <w:pPr>
                              <w:spacing w:before="40"/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  <w:t xml:space="preserve">Discover more:  </w:t>
                            </w:r>
                            <w:r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www.rct-global.com</w:t>
                            </w:r>
                          </w:p>
                        </w:tc>
                      </w:tr>
                      <w:tr w:rsidR="00FA5575" w:rsidRPr="005D067A" w14:paraId="4EEF1178" w14:textId="77777777" w:rsidTr="002049FC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003281D2" w14:textId="77777777" w:rsidR="00FA5575" w:rsidRPr="00836F99" w:rsidRDefault="00FA5575" w:rsidP="00FA557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AUSTRALIA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2CAB13B5" w14:textId="77777777" w:rsidR="00FA5575" w:rsidRPr="005D067A" w:rsidRDefault="00FA5575" w:rsidP="00FA557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AFRICA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3A1FC5FF" w14:textId="77777777" w:rsidR="00FA5575" w:rsidRPr="005D067A" w:rsidRDefault="00FA5575" w:rsidP="00FA557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CANADA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FFB952F" w14:textId="77777777" w:rsidR="00FA5575" w:rsidRPr="005D067A" w:rsidRDefault="00FA5575" w:rsidP="00FA557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RUSSIA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CIS: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21972C34" w14:textId="77777777" w:rsidR="00FA5575" w:rsidRPr="005D067A" w:rsidRDefault="00FA5575" w:rsidP="00FA557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SOUTH AMERICA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+56 9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5229 9409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F8791BF" w14:textId="77777777" w:rsidR="00FA5575" w:rsidRPr="005D067A" w:rsidRDefault="00FA5575" w:rsidP="00FA557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USA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+1 801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938 9214</w:t>
                            </w:r>
                          </w:p>
                        </w:tc>
                      </w:tr>
                    </w:tbl>
                    <w:p w14:paraId="4B487870" w14:textId="77777777" w:rsidR="00FA5575" w:rsidRDefault="00FA5575" w:rsidP="00FA5575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sectPr w:rsidR="00BC33FD" w:rsidRPr="00D2201D" w:rsidSect="00F8729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Restart w:val="eachSect"/>
      </w:footnotePr>
      <w:pgSz w:w="11907" w:h="16834" w:code="9"/>
      <w:pgMar w:top="567" w:right="851" w:bottom="340" w:left="851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F924" w14:textId="77777777" w:rsidR="00712B0E" w:rsidRDefault="00712B0E">
      <w:r>
        <w:separator/>
      </w:r>
    </w:p>
  </w:endnote>
  <w:endnote w:type="continuationSeparator" w:id="0">
    <w:p w14:paraId="42288417" w14:textId="77777777" w:rsidR="00712B0E" w:rsidRDefault="0071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712B0E" w14:paraId="2C459711" w14:textId="77777777" w:rsidTr="006B69FA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077C7C3" w14:textId="58B8B86B" w:rsidR="00712B0E" w:rsidRPr="00CE1A3B" w:rsidRDefault="00712B0E" w:rsidP="009A1722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A21EB8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2537BB">
            <w:rPr>
              <w:noProof/>
              <w:color w:val="FFFFFF" w:themeColor="background1"/>
            </w:rPr>
            <w:fldChar w:fldCharType="begin"/>
          </w:r>
          <w:r w:rsidR="002537BB">
            <w:rPr>
              <w:noProof/>
              <w:color w:val="FFFFFF" w:themeColor="background1"/>
            </w:rPr>
            <w:instrText xml:space="preserve"> NUMPAGES  \* Arabic  \* MERGEFORMAT </w:instrText>
          </w:r>
          <w:r w:rsidR="002537BB">
            <w:rPr>
              <w:noProof/>
              <w:color w:val="FFFFFF" w:themeColor="background1"/>
            </w:rPr>
            <w:fldChar w:fldCharType="separate"/>
          </w:r>
          <w:r w:rsidR="00A21EB8">
            <w:rPr>
              <w:noProof/>
              <w:color w:val="FFFFFF" w:themeColor="background1"/>
            </w:rPr>
            <w:t>2</w:t>
          </w:r>
          <w:r w:rsidR="002537BB"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7E37585B" w14:textId="7B4A2886" w:rsidR="00712B0E" w:rsidRPr="00DE1E79" w:rsidRDefault="002537BB" w:rsidP="003F753D">
          <w:pPr>
            <w:pStyle w:val="Footer"/>
            <w:jc w:val="right"/>
            <w:rPr>
              <w:color w:val="647478"/>
              <w:sz w:val="14"/>
              <w:szCs w:val="14"/>
            </w:rPr>
          </w:pPr>
          <w:r>
            <w:rPr>
              <w:noProof/>
              <w:color w:val="647478"/>
              <w:sz w:val="14"/>
              <w:szCs w:val="14"/>
            </w:rPr>
            <w:fldChar w:fldCharType="begin"/>
          </w:r>
          <w:r>
            <w:rPr>
              <w:noProof/>
              <w:color w:val="647478"/>
              <w:sz w:val="14"/>
              <w:szCs w:val="14"/>
            </w:rPr>
            <w:instrText xml:space="preserve"> FILENAME   \* MERGEFORMAT </w:instrText>
          </w:r>
          <w:r>
            <w:rPr>
              <w:noProof/>
              <w:color w:val="647478"/>
              <w:sz w:val="14"/>
              <w:szCs w:val="14"/>
            </w:rPr>
            <w:fldChar w:fldCharType="separate"/>
          </w:r>
          <w:r w:rsidR="003D7F56" w:rsidRPr="003D7F56">
            <w:rPr>
              <w:noProof/>
              <w:color w:val="647478"/>
              <w:sz w:val="14"/>
              <w:szCs w:val="14"/>
            </w:rPr>
            <w:t>F0314.docx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ubject"/>
              <w:id w:val="595815755"/>
              <w:placeholder>
                <w:docPart w:val="F7BC4A7CC4CB43829190238B66D101C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5126C7">
                <w:rPr>
                  <w:color w:val="647478"/>
                  <w:sz w:val="14"/>
                  <w:szCs w:val="14"/>
                </w:rPr>
                <w:t>Rev 1.</w:t>
              </w:r>
              <w:r w:rsidR="003E6FFF">
                <w:rPr>
                  <w:color w:val="647478"/>
                  <w:sz w:val="14"/>
                  <w:szCs w:val="14"/>
                </w:rPr>
                <w:t>8</w:t>
              </w:r>
            </w:sdtContent>
          </w:sdt>
          <w:r w:rsidR="00712B0E">
            <w:rPr>
              <w:color w:val="647478"/>
              <w:sz w:val="14"/>
              <w:szCs w:val="14"/>
            </w:rPr>
            <w:t xml:space="preserve">  |  </w:t>
          </w:r>
          <w:r w:rsidR="00712B0E" w:rsidRPr="00DE1E79">
            <w:rPr>
              <w:color w:val="647478"/>
              <w:sz w:val="14"/>
              <w:szCs w:val="14"/>
            </w:rPr>
            <w:t xml:space="preserve">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1524210906"/>
              <w:placeholder>
                <w:docPart w:val="D1CDEC582E9B40699D1AD0A096D0E139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A62F72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r w:rsidR="00E713C2" w:rsidRPr="00E713C2">
            <w:rPr>
              <w:color w:val="647478"/>
              <w:sz w:val="14"/>
              <w:szCs w:val="14"/>
            </w:rPr>
            <w:t>© Remote Control Technologies Pty Ltd</w:t>
          </w:r>
        </w:p>
      </w:tc>
    </w:tr>
  </w:tbl>
  <w:p w14:paraId="04C13255" w14:textId="77777777" w:rsidR="00712B0E" w:rsidRDefault="0071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2B0E" w:rsidRPr="004A2DD4" w14:paraId="329E31A5" w14:textId="77777777" w:rsidTr="006B69FA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66A37A71" w14:textId="54AF5477" w:rsidR="00712B0E" w:rsidRPr="00DE1E79" w:rsidRDefault="00E23F95" w:rsidP="00A618CF">
          <w:pPr>
            <w:pStyle w:val="Footer"/>
            <w:rPr>
              <w:color w:val="647478"/>
              <w:sz w:val="14"/>
              <w:szCs w:val="14"/>
            </w:rPr>
          </w:pPr>
          <w:r w:rsidRPr="005944A4">
            <w:rPr>
              <w:color w:val="647478"/>
              <w:sz w:val="14"/>
              <w:szCs w:val="14"/>
            </w:rPr>
            <w:fldChar w:fldCharType="begin"/>
          </w:r>
          <w:r w:rsidRPr="005944A4">
            <w:rPr>
              <w:color w:val="647478"/>
              <w:sz w:val="14"/>
              <w:szCs w:val="14"/>
            </w:rPr>
            <w:instrText xml:space="preserve"> FILENAME   \* MERGEFORMAT </w:instrText>
          </w:r>
          <w:r w:rsidRPr="005944A4">
            <w:rPr>
              <w:color w:val="647478"/>
              <w:sz w:val="14"/>
              <w:szCs w:val="14"/>
            </w:rPr>
            <w:fldChar w:fldCharType="separate"/>
          </w:r>
          <w:r w:rsidR="003D7F56">
            <w:rPr>
              <w:noProof/>
              <w:color w:val="647478"/>
              <w:sz w:val="14"/>
              <w:szCs w:val="14"/>
            </w:rPr>
            <w:t>F0314.docx</w:t>
          </w:r>
          <w:r w:rsidRPr="005944A4">
            <w:rPr>
              <w:noProof/>
              <w:color w:val="647478"/>
              <w:sz w:val="14"/>
              <w:szCs w:val="14"/>
            </w:rPr>
            <w:fldChar w:fldCharType="end"/>
          </w:r>
          <w:r w:rsidRPr="005944A4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13758380"/>
              <w:placeholder>
                <w:docPart w:val="D1E1853BA97344FDA468E21C1E4D163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5E711E">
                <w:rPr>
                  <w:color w:val="647478"/>
                  <w:sz w:val="14"/>
                  <w:szCs w:val="14"/>
                </w:rPr>
                <w:t>Rev 1.</w:t>
              </w:r>
              <w:r w:rsidR="00A62F72">
                <w:rPr>
                  <w:color w:val="647478"/>
                  <w:sz w:val="14"/>
                  <w:szCs w:val="14"/>
                </w:rPr>
                <w:t>8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2063861615"/>
              <w:placeholder>
                <w:docPart w:val="A6C6EFA3E83B4B358ECDE35AE3AEE1D1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A62F72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© Remote C</w:t>
          </w:r>
          <w:r>
            <w:rPr>
              <w:color w:val="647478"/>
              <w:sz w:val="14"/>
              <w:szCs w:val="14"/>
            </w:rPr>
            <w:t>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289D38F1" w14:textId="77777777" w:rsidR="00712B0E" w:rsidRPr="00CE1A3B" w:rsidRDefault="00712B0E" w:rsidP="009A1722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A21EB8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2537BB">
            <w:rPr>
              <w:noProof/>
              <w:color w:val="FFFFFF" w:themeColor="background1"/>
            </w:rPr>
            <w:fldChar w:fldCharType="begin"/>
          </w:r>
          <w:r w:rsidR="002537BB">
            <w:rPr>
              <w:noProof/>
              <w:color w:val="FFFFFF" w:themeColor="background1"/>
            </w:rPr>
            <w:instrText xml:space="preserve"> NUMPAGES  \* Arabic  \* MERGEFORMAT </w:instrText>
          </w:r>
          <w:r w:rsidR="002537BB">
            <w:rPr>
              <w:noProof/>
              <w:color w:val="FFFFFF" w:themeColor="background1"/>
            </w:rPr>
            <w:fldChar w:fldCharType="separate"/>
          </w:r>
          <w:r w:rsidR="00A21EB8">
            <w:rPr>
              <w:noProof/>
              <w:color w:val="FFFFFF" w:themeColor="background1"/>
            </w:rPr>
            <w:t>2</w:t>
          </w:r>
          <w:r w:rsidR="002537BB">
            <w:rPr>
              <w:noProof/>
              <w:color w:val="FFFFFF" w:themeColor="background1"/>
            </w:rPr>
            <w:fldChar w:fldCharType="end"/>
          </w:r>
        </w:p>
      </w:tc>
    </w:tr>
  </w:tbl>
  <w:p w14:paraId="79E35457" w14:textId="77777777" w:rsidR="00712B0E" w:rsidRDefault="00712B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B494" w14:textId="77777777" w:rsidR="00712B0E" w:rsidRDefault="00712B0E">
    <w:pPr>
      <w:pStyle w:val="Footer"/>
      <w:tabs>
        <w:tab w:val="clear" w:pos="8640"/>
        <w:tab w:val="right" w:pos="8931"/>
      </w:tabs>
    </w:pPr>
    <w:r>
      <w:rPr>
        <w:sz w:val="14"/>
      </w:rPr>
      <w:t>3724\17\3734-17</w:t>
    </w:r>
    <w:r>
      <w:rPr>
        <w:sz w:val="14"/>
      </w:rPr>
      <w:tab/>
    </w:r>
    <w:r>
      <w:rPr>
        <w:sz w:val="14"/>
      </w:rPr>
      <w:tab/>
      <w:t>NOVEMBER 1999</w:t>
    </w:r>
  </w:p>
  <w:p w14:paraId="00FE5FC5" w14:textId="77777777" w:rsidR="00712B0E" w:rsidRDefault="00712B0E">
    <w:pPr>
      <w:pStyle w:val="Footer"/>
      <w:tabs>
        <w:tab w:val="clear" w:pos="8640"/>
        <w:tab w:val="right" w:pos="89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D9262" w14:textId="77777777" w:rsidR="00712B0E" w:rsidRDefault="00712B0E">
      <w:r>
        <w:separator/>
      </w:r>
    </w:p>
  </w:footnote>
  <w:footnote w:type="continuationSeparator" w:id="0">
    <w:p w14:paraId="22AEDC24" w14:textId="77777777" w:rsidR="00712B0E" w:rsidRDefault="0071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D834" w14:textId="77777777" w:rsidR="00A62F72" w:rsidRDefault="00A62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D1F1" w14:textId="77777777" w:rsidR="00A62F72" w:rsidRDefault="00A62F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880F" w14:textId="34583391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  <w:u w:val="single"/>
      </w:rPr>
      <w:t>Control Master</w:t>
    </w:r>
    <w:r>
      <w:rPr>
        <w:rFonts w:ascii="Arial Narrow" w:hAnsi="Arial Narrow"/>
        <w:vertAlign w:val="superscript"/>
      </w:rPr>
      <w:sym w:font="Symbol" w:char="F0E2"/>
    </w:r>
    <w:r>
      <w:rPr>
        <w:rFonts w:ascii="Arial Narrow" w:hAnsi="Arial Narrow"/>
      </w:rPr>
      <w:t xml:space="preserve"> REMOTE CONTROL SYSTEMS </w:t>
    </w:r>
  </w:p>
  <w:p w14:paraId="5C965DD9" w14:textId="77777777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</w:rPr>
      <w:t>5 VOLT PWM TO SUIT CATERPILLAR EUI</w:t>
    </w:r>
    <w:r>
      <w:rPr>
        <w:rFonts w:ascii="Arial Narrow" w:hAnsi="Arial Narrow"/>
      </w:rPr>
      <w:br/>
    </w:r>
  </w:p>
  <w:p w14:paraId="0F9B22BB" w14:textId="77777777" w:rsidR="00712B0E" w:rsidRDefault="00712B0E">
    <w:pPr>
      <w:pStyle w:val="Header"/>
      <w:pBdr>
        <w:bottom w:val="single" w:sz="4" w:space="1" w:color="auto"/>
      </w:pBdr>
      <w:rPr>
        <w:rFonts w:ascii="Arial Narrow" w:hAnsi="Arial Narrow"/>
      </w:rPr>
    </w:pPr>
  </w:p>
  <w:p w14:paraId="4D900BB1" w14:textId="77777777" w:rsidR="00712B0E" w:rsidRDefault="0071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40" type="#_x0000_t75" alt="Legend-3a.png" style="width:21.45pt;height:14.55pt;visibility:visible;mso-wrap-style:square" o:bullet="t">
        <v:imagedata r:id="rId1" o:title="Legend-3a"/>
      </v:shape>
    </w:pict>
  </w:numPicBullet>
  <w:abstractNum w:abstractNumId="0" w15:restartNumberingAfterBreak="0">
    <w:nsid w:val="01387587"/>
    <w:multiLevelType w:val="multilevel"/>
    <w:tmpl w:val="881E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472C73"/>
    <w:multiLevelType w:val="multilevel"/>
    <w:tmpl w:val="8BAE1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366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97057"/>
    <w:multiLevelType w:val="hybridMultilevel"/>
    <w:tmpl w:val="062AB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E1916"/>
    <w:multiLevelType w:val="hybridMultilevel"/>
    <w:tmpl w:val="2ACE83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2702"/>
    <w:multiLevelType w:val="hybridMultilevel"/>
    <w:tmpl w:val="794241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A0F72"/>
    <w:multiLevelType w:val="hybridMultilevel"/>
    <w:tmpl w:val="4692D108"/>
    <w:lvl w:ilvl="0" w:tplc="860ABA44">
      <w:start w:val="1"/>
      <w:numFmt w:val="decimal"/>
      <w:lvlText w:val="17.%1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E5737"/>
    <w:multiLevelType w:val="hybridMultilevel"/>
    <w:tmpl w:val="618CD5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27F79"/>
    <w:multiLevelType w:val="multilevel"/>
    <w:tmpl w:val="0C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9" w15:restartNumberingAfterBreak="0">
    <w:nsid w:val="1EAE2925"/>
    <w:multiLevelType w:val="multilevel"/>
    <w:tmpl w:val="28604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4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FAF2835"/>
    <w:multiLevelType w:val="multilevel"/>
    <w:tmpl w:val="31FE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18D315A"/>
    <w:multiLevelType w:val="hybridMultilevel"/>
    <w:tmpl w:val="F48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5437"/>
    <w:multiLevelType w:val="hybridMultilevel"/>
    <w:tmpl w:val="3222C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118E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4A2D39"/>
    <w:multiLevelType w:val="hybridMultilevel"/>
    <w:tmpl w:val="38104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1393"/>
    <w:multiLevelType w:val="hybridMultilevel"/>
    <w:tmpl w:val="5C442B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A7B8A"/>
    <w:multiLevelType w:val="hybridMultilevel"/>
    <w:tmpl w:val="561A9B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5F4AE3"/>
    <w:multiLevelType w:val="hybridMultilevel"/>
    <w:tmpl w:val="6E32EC76"/>
    <w:lvl w:ilvl="0" w:tplc="9ED03CDE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color w:val="64747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8A552A"/>
    <w:multiLevelType w:val="multilevel"/>
    <w:tmpl w:val="D042F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1CC3F9B"/>
    <w:multiLevelType w:val="multilevel"/>
    <w:tmpl w:val="1082A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559E467B"/>
    <w:multiLevelType w:val="multilevel"/>
    <w:tmpl w:val="F8D811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357" w:hanging="35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1" w15:restartNumberingAfterBreak="0">
    <w:nsid w:val="57256D80"/>
    <w:multiLevelType w:val="hybridMultilevel"/>
    <w:tmpl w:val="3D16EC56"/>
    <w:lvl w:ilvl="0" w:tplc="9ED03CD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82990"/>
    <w:multiLevelType w:val="hybridMultilevel"/>
    <w:tmpl w:val="42E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945CE"/>
    <w:multiLevelType w:val="multilevel"/>
    <w:tmpl w:val="5DD89F9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8736B02"/>
    <w:multiLevelType w:val="hybridMultilevel"/>
    <w:tmpl w:val="190C48EA"/>
    <w:lvl w:ilvl="0" w:tplc="DC64729C">
      <w:start w:val="1"/>
      <w:numFmt w:val="bullet"/>
      <w:lvlText w:val=""/>
      <w:lvlJc w:val="left"/>
      <w:pPr>
        <w:ind w:left="720" w:hanging="360"/>
      </w:pPr>
      <w:rPr>
        <w:rFonts w:ascii="Wingdings 2" w:hAnsi="Wingdings 2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02743"/>
    <w:multiLevelType w:val="multilevel"/>
    <w:tmpl w:val="7D4C71C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5C0150C2"/>
    <w:multiLevelType w:val="multilevel"/>
    <w:tmpl w:val="D6121D36"/>
    <w:lvl w:ilvl="0">
      <w:start w:val="1"/>
      <w:numFmt w:val="decimal"/>
      <w:lvlText w:val="14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0110DC"/>
    <w:multiLevelType w:val="hybridMultilevel"/>
    <w:tmpl w:val="F1EEBF1C"/>
    <w:lvl w:ilvl="0" w:tplc="9ED03CD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D6F67"/>
    <w:multiLevelType w:val="multilevel"/>
    <w:tmpl w:val="0E24E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6A260EB7"/>
    <w:multiLevelType w:val="hybridMultilevel"/>
    <w:tmpl w:val="4AA03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E6A19"/>
    <w:multiLevelType w:val="multilevel"/>
    <w:tmpl w:val="087AA3B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7BEF4866"/>
    <w:multiLevelType w:val="multilevel"/>
    <w:tmpl w:val="087AA3B0"/>
    <w:numStyleLink w:val="Style1"/>
  </w:abstractNum>
  <w:abstractNum w:abstractNumId="32" w15:restartNumberingAfterBreak="0">
    <w:nsid w:val="7DB01BA7"/>
    <w:multiLevelType w:val="multilevel"/>
    <w:tmpl w:val="5298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6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EBF40FE"/>
    <w:multiLevelType w:val="hybridMultilevel"/>
    <w:tmpl w:val="911074CC"/>
    <w:lvl w:ilvl="0" w:tplc="66BC9D56">
      <w:start w:val="1"/>
      <w:numFmt w:val="bullet"/>
      <w:lvlText w:val=""/>
      <w:lvlJc w:val="left"/>
      <w:pPr>
        <w:ind w:left="397" w:hanging="397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68787">
    <w:abstractNumId w:val="1"/>
  </w:num>
  <w:num w:numId="2" w16cid:durableId="2083672593">
    <w:abstractNumId w:val="12"/>
  </w:num>
  <w:num w:numId="3" w16cid:durableId="22755471">
    <w:abstractNumId w:val="19"/>
  </w:num>
  <w:num w:numId="4" w16cid:durableId="1544561571">
    <w:abstractNumId w:val="32"/>
  </w:num>
  <w:num w:numId="5" w16cid:durableId="1960800660">
    <w:abstractNumId w:val="18"/>
  </w:num>
  <w:num w:numId="6" w16cid:durableId="2117365915">
    <w:abstractNumId w:val="10"/>
  </w:num>
  <w:num w:numId="7" w16cid:durableId="178734966">
    <w:abstractNumId w:val="7"/>
  </w:num>
  <w:num w:numId="8" w16cid:durableId="1949774520">
    <w:abstractNumId w:val="25"/>
  </w:num>
  <w:num w:numId="9" w16cid:durableId="845052490">
    <w:abstractNumId w:val="26"/>
  </w:num>
  <w:num w:numId="10" w16cid:durableId="644507814">
    <w:abstractNumId w:val="0"/>
  </w:num>
  <w:num w:numId="11" w16cid:durableId="2034528324">
    <w:abstractNumId w:val="30"/>
  </w:num>
  <w:num w:numId="12" w16cid:durableId="2074230297">
    <w:abstractNumId w:val="31"/>
  </w:num>
  <w:num w:numId="13" w16cid:durableId="160851677">
    <w:abstractNumId w:val="5"/>
  </w:num>
  <w:num w:numId="14" w16cid:durableId="1821841573">
    <w:abstractNumId w:val="20"/>
  </w:num>
  <w:num w:numId="15" w16cid:durableId="1867794192">
    <w:abstractNumId w:val="9"/>
  </w:num>
  <w:num w:numId="16" w16cid:durableId="756907517">
    <w:abstractNumId w:val="6"/>
  </w:num>
  <w:num w:numId="17" w16cid:durableId="2001543873">
    <w:abstractNumId w:val="14"/>
  </w:num>
  <w:num w:numId="18" w16cid:durableId="2131240724">
    <w:abstractNumId w:val="11"/>
  </w:num>
  <w:num w:numId="19" w16cid:durableId="178548952">
    <w:abstractNumId w:val="4"/>
  </w:num>
  <w:num w:numId="20" w16cid:durableId="295186340">
    <w:abstractNumId w:val="16"/>
  </w:num>
  <w:num w:numId="21" w16cid:durableId="389618686">
    <w:abstractNumId w:val="3"/>
  </w:num>
  <w:num w:numId="22" w16cid:durableId="1257444863">
    <w:abstractNumId w:val="22"/>
  </w:num>
  <w:num w:numId="23" w16cid:durableId="1979724313">
    <w:abstractNumId w:val="29"/>
  </w:num>
  <w:num w:numId="24" w16cid:durableId="454762003">
    <w:abstractNumId w:val="15"/>
  </w:num>
  <w:num w:numId="25" w16cid:durableId="528643316">
    <w:abstractNumId w:val="23"/>
  </w:num>
  <w:num w:numId="26" w16cid:durableId="2025587861">
    <w:abstractNumId w:val="28"/>
  </w:num>
  <w:num w:numId="27" w16cid:durableId="1996647233">
    <w:abstractNumId w:val="8"/>
  </w:num>
  <w:num w:numId="28" w16cid:durableId="1715351995">
    <w:abstractNumId w:val="2"/>
  </w:num>
  <w:num w:numId="29" w16cid:durableId="1460492771">
    <w:abstractNumId w:val="13"/>
  </w:num>
  <w:num w:numId="30" w16cid:durableId="1640845312">
    <w:abstractNumId w:val="33"/>
  </w:num>
  <w:num w:numId="31" w16cid:durableId="321741652">
    <w:abstractNumId w:val="21"/>
  </w:num>
  <w:num w:numId="32" w16cid:durableId="2119595491">
    <w:abstractNumId w:val="24"/>
  </w:num>
  <w:num w:numId="33" w16cid:durableId="458686925">
    <w:abstractNumId w:val="17"/>
  </w:num>
  <w:num w:numId="34" w16cid:durableId="1352410626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3N5HwWD6yZ2qMmTioPU8aRI9ujidFU+NMQBItx1bPBSwGElZcS4JCNlhuNsI/ucexNW7/UrNxpuVLqA0cJCbg==" w:salt="Bz/NdunlfnNlqYu9O6hJaw==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96"/>
    <w:rsid w:val="00005269"/>
    <w:rsid w:val="00013FEA"/>
    <w:rsid w:val="00020458"/>
    <w:rsid w:val="00022521"/>
    <w:rsid w:val="00023A52"/>
    <w:rsid w:val="00023CE6"/>
    <w:rsid w:val="00024619"/>
    <w:rsid w:val="000253AB"/>
    <w:rsid w:val="0003023F"/>
    <w:rsid w:val="00035556"/>
    <w:rsid w:val="000359EB"/>
    <w:rsid w:val="000424AE"/>
    <w:rsid w:val="00043A24"/>
    <w:rsid w:val="000561F5"/>
    <w:rsid w:val="000579AE"/>
    <w:rsid w:val="0006257E"/>
    <w:rsid w:val="00063879"/>
    <w:rsid w:val="00070661"/>
    <w:rsid w:val="00070719"/>
    <w:rsid w:val="00071298"/>
    <w:rsid w:val="0007237D"/>
    <w:rsid w:val="00076731"/>
    <w:rsid w:val="00081862"/>
    <w:rsid w:val="000839A0"/>
    <w:rsid w:val="00084380"/>
    <w:rsid w:val="000863A1"/>
    <w:rsid w:val="00086487"/>
    <w:rsid w:val="000906E6"/>
    <w:rsid w:val="00092166"/>
    <w:rsid w:val="00096DE3"/>
    <w:rsid w:val="000A5037"/>
    <w:rsid w:val="000A7309"/>
    <w:rsid w:val="000A7509"/>
    <w:rsid w:val="000B195F"/>
    <w:rsid w:val="000B1F32"/>
    <w:rsid w:val="000B386F"/>
    <w:rsid w:val="000B6723"/>
    <w:rsid w:val="000B7398"/>
    <w:rsid w:val="000C0018"/>
    <w:rsid w:val="000C201A"/>
    <w:rsid w:val="000C286A"/>
    <w:rsid w:val="000C39B0"/>
    <w:rsid w:val="000C76FD"/>
    <w:rsid w:val="000D032D"/>
    <w:rsid w:val="000D2741"/>
    <w:rsid w:val="000D6CD6"/>
    <w:rsid w:val="000E10A0"/>
    <w:rsid w:val="000E1E0B"/>
    <w:rsid w:val="000E4E11"/>
    <w:rsid w:val="000F422D"/>
    <w:rsid w:val="000F77C5"/>
    <w:rsid w:val="00100152"/>
    <w:rsid w:val="001010B6"/>
    <w:rsid w:val="00112D94"/>
    <w:rsid w:val="001150C3"/>
    <w:rsid w:val="001216F1"/>
    <w:rsid w:val="001228FF"/>
    <w:rsid w:val="00124BC7"/>
    <w:rsid w:val="00124FF2"/>
    <w:rsid w:val="00126B06"/>
    <w:rsid w:val="00131F83"/>
    <w:rsid w:val="001338BA"/>
    <w:rsid w:val="00137D3F"/>
    <w:rsid w:val="0014007C"/>
    <w:rsid w:val="001423F7"/>
    <w:rsid w:val="00142FDE"/>
    <w:rsid w:val="00144D7E"/>
    <w:rsid w:val="001453B8"/>
    <w:rsid w:val="001508EB"/>
    <w:rsid w:val="001535B5"/>
    <w:rsid w:val="001551EC"/>
    <w:rsid w:val="00157056"/>
    <w:rsid w:val="00157FE8"/>
    <w:rsid w:val="0016488E"/>
    <w:rsid w:val="00164BD4"/>
    <w:rsid w:val="0016525B"/>
    <w:rsid w:val="001655B6"/>
    <w:rsid w:val="00165EE1"/>
    <w:rsid w:val="00165FA1"/>
    <w:rsid w:val="00167879"/>
    <w:rsid w:val="001739DC"/>
    <w:rsid w:val="00173B23"/>
    <w:rsid w:val="00181EA4"/>
    <w:rsid w:val="00181F4E"/>
    <w:rsid w:val="00183D1F"/>
    <w:rsid w:val="001874E0"/>
    <w:rsid w:val="0019687F"/>
    <w:rsid w:val="001A05A2"/>
    <w:rsid w:val="001A144F"/>
    <w:rsid w:val="001A1AC8"/>
    <w:rsid w:val="001A6381"/>
    <w:rsid w:val="001A6539"/>
    <w:rsid w:val="001A6A34"/>
    <w:rsid w:val="001A75DD"/>
    <w:rsid w:val="001B093E"/>
    <w:rsid w:val="001B5689"/>
    <w:rsid w:val="001C0D38"/>
    <w:rsid w:val="001C2E28"/>
    <w:rsid w:val="001C397A"/>
    <w:rsid w:val="001C6056"/>
    <w:rsid w:val="001D09A6"/>
    <w:rsid w:val="001D2642"/>
    <w:rsid w:val="001D5DBA"/>
    <w:rsid w:val="001D79D0"/>
    <w:rsid w:val="001E0E7A"/>
    <w:rsid w:val="001E23D6"/>
    <w:rsid w:val="001E2FAA"/>
    <w:rsid w:val="001F0187"/>
    <w:rsid w:val="001F4303"/>
    <w:rsid w:val="001F4F8E"/>
    <w:rsid w:val="001F5BCA"/>
    <w:rsid w:val="00202020"/>
    <w:rsid w:val="00202D05"/>
    <w:rsid w:val="00203770"/>
    <w:rsid w:val="00207855"/>
    <w:rsid w:val="00207CE8"/>
    <w:rsid w:val="00210B7C"/>
    <w:rsid w:val="00213400"/>
    <w:rsid w:val="0021362D"/>
    <w:rsid w:val="00215BBD"/>
    <w:rsid w:val="00217F10"/>
    <w:rsid w:val="00221572"/>
    <w:rsid w:val="002217D0"/>
    <w:rsid w:val="00225961"/>
    <w:rsid w:val="00227A61"/>
    <w:rsid w:val="00230BFA"/>
    <w:rsid w:val="0023607B"/>
    <w:rsid w:val="002435F8"/>
    <w:rsid w:val="00245037"/>
    <w:rsid w:val="002537BB"/>
    <w:rsid w:val="00255422"/>
    <w:rsid w:val="002562F0"/>
    <w:rsid w:val="00256E10"/>
    <w:rsid w:val="0027196B"/>
    <w:rsid w:val="0028309C"/>
    <w:rsid w:val="00284E40"/>
    <w:rsid w:val="00290862"/>
    <w:rsid w:val="00290A09"/>
    <w:rsid w:val="00294F0E"/>
    <w:rsid w:val="002A295B"/>
    <w:rsid w:val="002A540C"/>
    <w:rsid w:val="002A7902"/>
    <w:rsid w:val="002B1864"/>
    <w:rsid w:val="002B437C"/>
    <w:rsid w:val="002B47C2"/>
    <w:rsid w:val="002B5E13"/>
    <w:rsid w:val="002C4280"/>
    <w:rsid w:val="002C5478"/>
    <w:rsid w:val="002C643E"/>
    <w:rsid w:val="002D08C8"/>
    <w:rsid w:val="002D32EA"/>
    <w:rsid w:val="002D4F0A"/>
    <w:rsid w:val="002D567C"/>
    <w:rsid w:val="002E2237"/>
    <w:rsid w:val="002E4249"/>
    <w:rsid w:val="002E4AB9"/>
    <w:rsid w:val="002F0D62"/>
    <w:rsid w:val="002F3245"/>
    <w:rsid w:val="002F6F71"/>
    <w:rsid w:val="00301725"/>
    <w:rsid w:val="0030343D"/>
    <w:rsid w:val="00304213"/>
    <w:rsid w:val="00310501"/>
    <w:rsid w:val="003122C3"/>
    <w:rsid w:val="00312945"/>
    <w:rsid w:val="00321A9C"/>
    <w:rsid w:val="00323F5F"/>
    <w:rsid w:val="0032478A"/>
    <w:rsid w:val="003249D7"/>
    <w:rsid w:val="003254D0"/>
    <w:rsid w:val="00325835"/>
    <w:rsid w:val="00326FD4"/>
    <w:rsid w:val="00327F0A"/>
    <w:rsid w:val="00330699"/>
    <w:rsid w:val="003324E1"/>
    <w:rsid w:val="00335A1C"/>
    <w:rsid w:val="003368D8"/>
    <w:rsid w:val="0033749C"/>
    <w:rsid w:val="00346634"/>
    <w:rsid w:val="00346D8A"/>
    <w:rsid w:val="00351490"/>
    <w:rsid w:val="00356956"/>
    <w:rsid w:val="0036001A"/>
    <w:rsid w:val="00366C2F"/>
    <w:rsid w:val="00374118"/>
    <w:rsid w:val="00376EE4"/>
    <w:rsid w:val="0038341A"/>
    <w:rsid w:val="0039323D"/>
    <w:rsid w:val="00394151"/>
    <w:rsid w:val="00396915"/>
    <w:rsid w:val="00396B91"/>
    <w:rsid w:val="003A0D60"/>
    <w:rsid w:val="003A4C1D"/>
    <w:rsid w:val="003A76C0"/>
    <w:rsid w:val="003B0135"/>
    <w:rsid w:val="003B196D"/>
    <w:rsid w:val="003B36A9"/>
    <w:rsid w:val="003B77E7"/>
    <w:rsid w:val="003C27AA"/>
    <w:rsid w:val="003C3DB8"/>
    <w:rsid w:val="003C7DCD"/>
    <w:rsid w:val="003D0C32"/>
    <w:rsid w:val="003D0E7A"/>
    <w:rsid w:val="003D3B3F"/>
    <w:rsid w:val="003D7F02"/>
    <w:rsid w:val="003D7F56"/>
    <w:rsid w:val="003E063D"/>
    <w:rsid w:val="003E365E"/>
    <w:rsid w:val="003E5C02"/>
    <w:rsid w:val="003E6FFF"/>
    <w:rsid w:val="003F72E7"/>
    <w:rsid w:val="003F753D"/>
    <w:rsid w:val="00401CD6"/>
    <w:rsid w:val="004029FE"/>
    <w:rsid w:val="004037C6"/>
    <w:rsid w:val="00411986"/>
    <w:rsid w:val="00417EA3"/>
    <w:rsid w:val="00426D7E"/>
    <w:rsid w:val="00432021"/>
    <w:rsid w:val="0043354C"/>
    <w:rsid w:val="00434B32"/>
    <w:rsid w:val="00434E49"/>
    <w:rsid w:val="004358BC"/>
    <w:rsid w:val="0044069E"/>
    <w:rsid w:val="0044131B"/>
    <w:rsid w:val="00442D6B"/>
    <w:rsid w:val="00442EA4"/>
    <w:rsid w:val="00446662"/>
    <w:rsid w:val="00447BD7"/>
    <w:rsid w:val="0045062E"/>
    <w:rsid w:val="00450D6C"/>
    <w:rsid w:val="00451244"/>
    <w:rsid w:val="00456FAF"/>
    <w:rsid w:val="00462B51"/>
    <w:rsid w:val="0046302D"/>
    <w:rsid w:val="00464D23"/>
    <w:rsid w:val="0046599B"/>
    <w:rsid w:val="004677B2"/>
    <w:rsid w:val="004730BD"/>
    <w:rsid w:val="00473AF7"/>
    <w:rsid w:val="00490414"/>
    <w:rsid w:val="00495D2E"/>
    <w:rsid w:val="00495EEB"/>
    <w:rsid w:val="00497156"/>
    <w:rsid w:val="0049720F"/>
    <w:rsid w:val="00497A0E"/>
    <w:rsid w:val="004A046A"/>
    <w:rsid w:val="004A04D6"/>
    <w:rsid w:val="004A3535"/>
    <w:rsid w:val="004A434B"/>
    <w:rsid w:val="004A46E2"/>
    <w:rsid w:val="004A52CD"/>
    <w:rsid w:val="004A5D56"/>
    <w:rsid w:val="004B2255"/>
    <w:rsid w:val="004B2AC9"/>
    <w:rsid w:val="004C7927"/>
    <w:rsid w:val="004D1A92"/>
    <w:rsid w:val="004D6103"/>
    <w:rsid w:val="004D75A1"/>
    <w:rsid w:val="004F49C3"/>
    <w:rsid w:val="00500323"/>
    <w:rsid w:val="00500903"/>
    <w:rsid w:val="005035AE"/>
    <w:rsid w:val="00503880"/>
    <w:rsid w:val="005046DB"/>
    <w:rsid w:val="00505A1C"/>
    <w:rsid w:val="00506AA5"/>
    <w:rsid w:val="0051226E"/>
    <w:rsid w:val="005126C7"/>
    <w:rsid w:val="005133F7"/>
    <w:rsid w:val="00516C2F"/>
    <w:rsid w:val="005212DA"/>
    <w:rsid w:val="00522773"/>
    <w:rsid w:val="00523527"/>
    <w:rsid w:val="00525213"/>
    <w:rsid w:val="00527C53"/>
    <w:rsid w:val="005351A1"/>
    <w:rsid w:val="005408AC"/>
    <w:rsid w:val="00541833"/>
    <w:rsid w:val="005419E6"/>
    <w:rsid w:val="0054732D"/>
    <w:rsid w:val="0055033E"/>
    <w:rsid w:val="00551523"/>
    <w:rsid w:val="005515EF"/>
    <w:rsid w:val="0055572D"/>
    <w:rsid w:val="005562B2"/>
    <w:rsid w:val="00562E85"/>
    <w:rsid w:val="00563E6B"/>
    <w:rsid w:val="00567022"/>
    <w:rsid w:val="005722CF"/>
    <w:rsid w:val="00576A32"/>
    <w:rsid w:val="00577766"/>
    <w:rsid w:val="00581F72"/>
    <w:rsid w:val="005834ED"/>
    <w:rsid w:val="005861B3"/>
    <w:rsid w:val="00590E1F"/>
    <w:rsid w:val="00592475"/>
    <w:rsid w:val="00592AFE"/>
    <w:rsid w:val="00592D28"/>
    <w:rsid w:val="005A23F6"/>
    <w:rsid w:val="005A3773"/>
    <w:rsid w:val="005B03FD"/>
    <w:rsid w:val="005B059C"/>
    <w:rsid w:val="005C0A38"/>
    <w:rsid w:val="005C2DD5"/>
    <w:rsid w:val="005C4B91"/>
    <w:rsid w:val="005C4CDC"/>
    <w:rsid w:val="005C7955"/>
    <w:rsid w:val="005D425F"/>
    <w:rsid w:val="005E13C2"/>
    <w:rsid w:val="005E30B0"/>
    <w:rsid w:val="005E3D8C"/>
    <w:rsid w:val="005E6BDA"/>
    <w:rsid w:val="005E711E"/>
    <w:rsid w:val="005E7F6F"/>
    <w:rsid w:val="005F33B4"/>
    <w:rsid w:val="005F35F9"/>
    <w:rsid w:val="005F4559"/>
    <w:rsid w:val="005F6FBE"/>
    <w:rsid w:val="0060005D"/>
    <w:rsid w:val="006006F7"/>
    <w:rsid w:val="00605074"/>
    <w:rsid w:val="0061090B"/>
    <w:rsid w:val="006127FC"/>
    <w:rsid w:val="00617121"/>
    <w:rsid w:val="006213D6"/>
    <w:rsid w:val="006240CC"/>
    <w:rsid w:val="00630E7C"/>
    <w:rsid w:val="00631D6E"/>
    <w:rsid w:val="0063307F"/>
    <w:rsid w:val="00633594"/>
    <w:rsid w:val="006362E3"/>
    <w:rsid w:val="00640596"/>
    <w:rsid w:val="00642A46"/>
    <w:rsid w:val="006458A3"/>
    <w:rsid w:val="0065494C"/>
    <w:rsid w:val="00655F03"/>
    <w:rsid w:val="00656BD1"/>
    <w:rsid w:val="0066088E"/>
    <w:rsid w:val="0066107E"/>
    <w:rsid w:val="00663BEB"/>
    <w:rsid w:val="00667520"/>
    <w:rsid w:val="00684782"/>
    <w:rsid w:val="00687A0C"/>
    <w:rsid w:val="0069445E"/>
    <w:rsid w:val="006958E5"/>
    <w:rsid w:val="00696303"/>
    <w:rsid w:val="00696366"/>
    <w:rsid w:val="006A47C1"/>
    <w:rsid w:val="006A4B42"/>
    <w:rsid w:val="006B3F4C"/>
    <w:rsid w:val="006B43E4"/>
    <w:rsid w:val="006B5197"/>
    <w:rsid w:val="006B69FA"/>
    <w:rsid w:val="006B727B"/>
    <w:rsid w:val="006C05A6"/>
    <w:rsid w:val="006C3114"/>
    <w:rsid w:val="006C38CE"/>
    <w:rsid w:val="006C3DAE"/>
    <w:rsid w:val="006C4615"/>
    <w:rsid w:val="006C6B9A"/>
    <w:rsid w:val="006C6D6B"/>
    <w:rsid w:val="006D0699"/>
    <w:rsid w:val="006D10A6"/>
    <w:rsid w:val="006D2467"/>
    <w:rsid w:val="006D3158"/>
    <w:rsid w:val="006D5895"/>
    <w:rsid w:val="006D6B7A"/>
    <w:rsid w:val="006E2889"/>
    <w:rsid w:val="006E6268"/>
    <w:rsid w:val="006E6652"/>
    <w:rsid w:val="006F34BB"/>
    <w:rsid w:val="006F3F86"/>
    <w:rsid w:val="006F4E06"/>
    <w:rsid w:val="006F633C"/>
    <w:rsid w:val="00700A5A"/>
    <w:rsid w:val="00701AD1"/>
    <w:rsid w:val="00703889"/>
    <w:rsid w:val="0070493B"/>
    <w:rsid w:val="00712B0E"/>
    <w:rsid w:val="00713540"/>
    <w:rsid w:val="00713C05"/>
    <w:rsid w:val="00724681"/>
    <w:rsid w:val="00733D35"/>
    <w:rsid w:val="00734A70"/>
    <w:rsid w:val="00735BB7"/>
    <w:rsid w:val="00744C94"/>
    <w:rsid w:val="007469AD"/>
    <w:rsid w:val="0074785C"/>
    <w:rsid w:val="007553F4"/>
    <w:rsid w:val="00756A00"/>
    <w:rsid w:val="00761A71"/>
    <w:rsid w:val="00765DF1"/>
    <w:rsid w:val="00767431"/>
    <w:rsid w:val="0076776C"/>
    <w:rsid w:val="00771052"/>
    <w:rsid w:val="00772FA3"/>
    <w:rsid w:val="007731C3"/>
    <w:rsid w:val="007733A9"/>
    <w:rsid w:val="00777C80"/>
    <w:rsid w:val="007811E4"/>
    <w:rsid w:val="00783934"/>
    <w:rsid w:val="00784B82"/>
    <w:rsid w:val="007861CA"/>
    <w:rsid w:val="007915C9"/>
    <w:rsid w:val="0079259B"/>
    <w:rsid w:val="00796A2C"/>
    <w:rsid w:val="00796C9B"/>
    <w:rsid w:val="007A3E39"/>
    <w:rsid w:val="007A502C"/>
    <w:rsid w:val="007B3B15"/>
    <w:rsid w:val="007B627C"/>
    <w:rsid w:val="007B72F3"/>
    <w:rsid w:val="007B741D"/>
    <w:rsid w:val="007B7C7A"/>
    <w:rsid w:val="007C2A01"/>
    <w:rsid w:val="007C2E21"/>
    <w:rsid w:val="007C3EE5"/>
    <w:rsid w:val="007D14BE"/>
    <w:rsid w:val="007D2616"/>
    <w:rsid w:val="007D2E45"/>
    <w:rsid w:val="007E211C"/>
    <w:rsid w:val="007E6E72"/>
    <w:rsid w:val="007E7685"/>
    <w:rsid w:val="007E7CB1"/>
    <w:rsid w:val="007F7432"/>
    <w:rsid w:val="0080492D"/>
    <w:rsid w:val="00806373"/>
    <w:rsid w:val="008139BE"/>
    <w:rsid w:val="00817F8F"/>
    <w:rsid w:val="00820A25"/>
    <w:rsid w:val="00822850"/>
    <w:rsid w:val="008251BE"/>
    <w:rsid w:val="008268AF"/>
    <w:rsid w:val="00830660"/>
    <w:rsid w:val="008307B6"/>
    <w:rsid w:val="00832A89"/>
    <w:rsid w:val="008361FF"/>
    <w:rsid w:val="00837406"/>
    <w:rsid w:val="008416BE"/>
    <w:rsid w:val="008458FD"/>
    <w:rsid w:val="00850952"/>
    <w:rsid w:val="0085340A"/>
    <w:rsid w:val="00854ACA"/>
    <w:rsid w:val="00855D72"/>
    <w:rsid w:val="00856EED"/>
    <w:rsid w:val="00857E66"/>
    <w:rsid w:val="00861D1C"/>
    <w:rsid w:val="00863DBE"/>
    <w:rsid w:val="00864C35"/>
    <w:rsid w:val="0086603F"/>
    <w:rsid w:val="00867F86"/>
    <w:rsid w:val="00870D8C"/>
    <w:rsid w:val="00872621"/>
    <w:rsid w:val="008816B0"/>
    <w:rsid w:val="008829B6"/>
    <w:rsid w:val="00885BAC"/>
    <w:rsid w:val="00887A7B"/>
    <w:rsid w:val="00887C29"/>
    <w:rsid w:val="00892D21"/>
    <w:rsid w:val="00893D72"/>
    <w:rsid w:val="008943A7"/>
    <w:rsid w:val="008A45CE"/>
    <w:rsid w:val="008A4946"/>
    <w:rsid w:val="008A7F28"/>
    <w:rsid w:val="008B2395"/>
    <w:rsid w:val="008B30C5"/>
    <w:rsid w:val="008B3228"/>
    <w:rsid w:val="008C0D27"/>
    <w:rsid w:val="008C3169"/>
    <w:rsid w:val="008C4E3B"/>
    <w:rsid w:val="008C61C1"/>
    <w:rsid w:val="008C6B79"/>
    <w:rsid w:val="008C76AF"/>
    <w:rsid w:val="008D23EF"/>
    <w:rsid w:val="008D3187"/>
    <w:rsid w:val="008D3CF6"/>
    <w:rsid w:val="008D5A4A"/>
    <w:rsid w:val="008E3995"/>
    <w:rsid w:val="008E3F2B"/>
    <w:rsid w:val="008E47BB"/>
    <w:rsid w:val="008E7E2B"/>
    <w:rsid w:val="008F1973"/>
    <w:rsid w:val="008F76A6"/>
    <w:rsid w:val="00905228"/>
    <w:rsid w:val="0090595B"/>
    <w:rsid w:val="00910471"/>
    <w:rsid w:val="00911003"/>
    <w:rsid w:val="0091275C"/>
    <w:rsid w:val="009127CA"/>
    <w:rsid w:val="00914874"/>
    <w:rsid w:val="00917099"/>
    <w:rsid w:val="009241A1"/>
    <w:rsid w:val="009245DA"/>
    <w:rsid w:val="00930154"/>
    <w:rsid w:val="00931E62"/>
    <w:rsid w:val="00933E3F"/>
    <w:rsid w:val="00943F5E"/>
    <w:rsid w:val="00951679"/>
    <w:rsid w:val="0095515D"/>
    <w:rsid w:val="00960587"/>
    <w:rsid w:val="00970DD1"/>
    <w:rsid w:val="009839BD"/>
    <w:rsid w:val="00984C7E"/>
    <w:rsid w:val="00995DF4"/>
    <w:rsid w:val="009A0685"/>
    <w:rsid w:val="009A0FA5"/>
    <w:rsid w:val="009A1722"/>
    <w:rsid w:val="009A4808"/>
    <w:rsid w:val="009A6D42"/>
    <w:rsid w:val="009A6EA2"/>
    <w:rsid w:val="009B1C75"/>
    <w:rsid w:val="009B1D8F"/>
    <w:rsid w:val="009B4413"/>
    <w:rsid w:val="009B5139"/>
    <w:rsid w:val="009C0026"/>
    <w:rsid w:val="009C13D4"/>
    <w:rsid w:val="009C16F5"/>
    <w:rsid w:val="009C1D34"/>
    <w:rsid w:val="009C1D35"/>
    <w:rsid w:val="009C2F02"/>
    <w:rsid w:val="009C3DD2"/>
    <w:rsid w:val="009D07FD"/>
    <w:rsid w:val="009D14E5"/>
    <w:rsid w:val="009D3835"/>
    <w:rsid w:val="009D4E2D"/>
    <w:rsid w:val="009D552A"/>
    <w:rsid w:val="009D6F2D"/>
    <w:rsid w:val="009D7E48"/>
    <w:rsid w:val="009E26AA"/>
    <w:rsid w:val="009E4073"/>
    <w:rsid w:val="009E4A94"/>
    <w:rsid w:val="009F07F0"/>
    <w:rsid w:val="009F16E2"/>
    <w:rsid w:val="009F25C9"/>
    <w:rsid w:val="009F5024"/>
    <w:rsid w:val="009F5B00"/>
    <w:rsid w:val="00A00128"/>
    <w:rsid w:val="00A065C5"/>
    <w:rsid w:val="00A067C4"/>
    <w:rsid w:val="00A111D5"/>
    <w:rsid w:val="00A120C1"/>
    <w:rsid w:val="00A138C3"/>
    <w:rsid w:val="00A14AB0"/>
    <w:rsid w:val="00A15455"/>
    <w:rsid w:val="00A21EB8"/>
    <w:rsid w:val="00A22FEA"/>
    <w:rsid w:val="00A30E72"/>
    <w:rsid w:val="00A36E7A"/>
    <w:rsid w:val="00A36F6A"/>
    <w:rsid w:val="00A43944"/>
    <w:rsid w:val="00A45182"/>
    <w:rsid w:val="00A5066F"/>
    <w:rsid w:val="00A51743"/>
    <w:rsid w:val="00A52BEA"/>
    <w:rsid w:val="00A54654"/>
    <w:rsid w:val="00A5768B"/>
    <w:rsid w:val="00A5784E"/>
    <w:rsid w:val="00A610C7"/>
    <w:rsid w:val="00A618CF"/>
    <w:rsid w:val="00A62EAD"/>
    <w:rsid w:val="00A62F72"/>
    <w:rsid w:val="00A638B7"/>
    <w:rsid w:val="00A63AD6"/>
    <w:rsid w:val="00A63F82"/>
    <w:rsid w:val="00A66720"/>
    <w:rsid w:val="00A67BAE"/>
    <w:rsid w:val="00A7020C"/>
    <w:rsid w:val="00A7052B"/>
    <w:rsid w:val="00A71FAA"/>
    <w:rsid w:val="00A72BD2"/>
    <w:rsid w:val="00A777D5"/>
    <w:rsid w:val="00A800BE"/>
    <w:rsid w:val="00A817C7"/>
    <w:rsid w:val="00A83CB9"/>
    <w:rsid w:val="00A843BE"/>
    <w:rsid w:val="00A84B24"/>
    <w:rsid w:val="00A85A9C"/>
    <w:rsid w:val="00A90982"/>
    <w:rsid w:val="00A90AE5"/>
    <w:rsid w:val="00A9652B"/>
    <w:rsid w:val="00AA288D"/>
    <w:rsid w:val="00AA368F"/>
    <w:rsid w:val="00AA65CB"/>
    <w:rsid w:val="00AA6E80"/>
    <w:rsid w:val="00AB3A29"/>
    <w:rsid w:val="00AB3B40"/>
    <w:rsid w:val="00AB76A6"/>
    <w:rsid w:val="00AC4E9B"/>
    <w:rsid w:val="00AC4F4B"/>
    <w:rsid w:val="00AC7779"/>
    <w:rsid w:val="00AD27F3"/>
    <w:rsid w:val="00AD7FD9"/>
    <w:rsid w:val="00AE0EA5"/>
    <w:rsid w:val="00AE1224"/>
    <w:rsid w:val="00AE69E7"/>
    <w:rsid w:val="00AF2FE6"/>
    <w:rsid w:val="00AF3486"/>
    <w:rsid w:val="00AF502F"/>
    <w:rsid w:val="00AF53EC"/>
    <w:rsid w:val="00B02E16"/>
    <w:rsid w:val="00B12DAC"/>
    <w:rsid w:val="00B1468C"/>
    <w:rsid w:val="00B20AAF"/>
    <w:rsid w:val="00B27579"/>
    <w:rsid w:val="00B31150"/>
    <w:rsid w:val="00B32AA4"/>
    <w:rsid w:val="00B41F8C"/>
    <w:rsid w:val="00B42049"/>
    <w:rsid w:val="00B43D8D"/>
    <w:rsid w:val="00B46330"/>
    <w:rsid w:val="00B47B41"/>
    <w:rsid w:val="00B56FA8"/>
    <w:rsid w:val="00B707E1"/>
    <w:rsid w:val="00B7164C"/>
    <w:rsid w:val="00B7468C"/>
    <w:rsid w:val="00B752AF"/>
    <w:rsid w:val="00B847A5"/>
    <w:rsid w:val="00B86DE6"/>
    <w:rsid w:val="00B87194"/>
    <w:rsid w:val="00B91ED5"/>
    <w:rsid w:val="00B93A71"/>
    <w:rsid w:val="00B95C4E"/>
    <w:rsid w:val="00B9618D"/>
    <w:rsid w:val="00B96872"/>
    <w:rsid w:val="00BA3638"/>
    <w:rsid w:val="00BB4AD7"/>
    <w:rsid w:val="00BC312E"/>
    <w:rsid w:val="00BC33FD"/>
    <w:rsid w:val="00BC5E9B"/>
    <w:rsid w:val="00BC5FCF"/>
    <w:rsid w:val="00BD0419"/>
    <w:rsid w:val="00BD062F"/>
    <w:rsid w:val="00BD0A95"/>
    <w:rsid w:val="00BD45FD"/>
    <w:rsid w:val="00BE3D9D"/>
    <w:rsid w:val="00BE3FE8"/>
    <w:rsid w:val="00BE4110"/>
    <w:rsid w:val="00BE48AA"/>
    <w:rsid w:val="00BE73E2"/>
    <w:rsid w:val="00BF387F"/>
    <w:rsid w:val="00BF6D3F"/>
    <w:rsid w:val="00BF7CCD"/>
    <w:rsid w:val="00C125F0"/>
    <w:rsid w:val="00C16610"/>
    <w:rsid w:val="00C20C2A"/>
    <w:rsid w:val="00C276FF"/>
    <w:rsid w:val="00C27D54"/>
    <w:rsid w:val="00C30C13"/>
    <w:rsid w:val="00C32016"/>
    <w:rsid w:val="00C32F60"/>
    <w:rsid w:val="00C344DA"/>
    <w:rsid w:val="00C3582E"/>
    <w:rsid w:val="00C35D69"/>
    <w:rsid w:val="00C3726F"/>
    <w:rsid w:val="00C42A19"/>
    <w:rsid w:val="00C43584"/>
    <w:rsid w:val="00C51406"/>
    <w:rsid w:val="00C517D7"/>
    <w:rsid w:val="00C55A4B"/>
    <w:rsid w:val="00C609C1"/>
    <w:rsid w:val="00C65A59"/>
    <w:rsid w:val="00C65DBD"/>
    <w:rsid w:val="00C66FC6"/>
    <w:rsid w:val="00C67E1B"/>
    <w:rsid w:val="00C7054C"/>
    <w:rsid w:val="00C74D5E"/>
    <w:rsid w:val="00C75005"/>
    <w:rsid w:val="00C750B3"/>
    <w:rsid w:val="00C75DB3"/>
    <w:rsid w:val="00C81A1C"/>
    <w:rsid w:val="00C81D34"/>
    <w:rsid w:val="00C920E9"/>
    <w:rsid w:val="00C95CD2"/>
    <w:rsid w:val="00CA52EE"/>
    <w:rsid w:val="00CA61BB"/>
    <w:rsid w:val="00CA769D"/>
    <w:rsid w:val="00CB1B67"/>
    <w:rsid w:val="00CB1DDB"/>
    <w:rsid w:val="00CB289A"/>
    <w:rsid w:val="00CB5A72"/>
    <w:rsid w:val="00CC1EFD"/>
    <w:rsid w:val="00CC2433"/>
    <w:rsid w:val="00CC6228"/>
    <w:rsid w:val="00CD3A1A"/>
    <w:rsid w:val="00CD420F"/>
    <w:rsid w:val="00CE098E"/>
    <w:rsid w:val="00CE1B26"/>
    <w:rsid w:val="00CE2561"/>
    <w:rsid w:val="00CE58A2"/>
    <w:rsid w:val="00CF0382"/>
    <w:rsid w:val="00CF0DFD"/>
    <w:rsid w:val="00CF1BA0"/>
    <w:rsid w:val="00CF3DBC"/>
    <w:rsid w:val="00CF6FA4"/>
    <w:rsid w:val="00CF7D5D"/>
    <w:rsid w:val="00D011E4"/>
    <w:rsid w:val="00D04037"/>
    <w:rsid w:val="00D0705B"/>
    <w:rsid w:val="00D136AE"/>
    <w:rsid w:val="00D15392"/>
    <w:rsid w:val="00D20C41"/>
    <w:rsid w:val="00D2146C"/>
    <w:rsid w:val="00D2201D"/>
    <w:rsid w:val="00D23918"/>
    <w:rsid w:val="00D26394"/>
    <w:rsid w:val="00D362FA"/>
    <w:rsid w:val="00D3709C"/>
    <w:rsid w:val="00D44A58"/>
    <w:rsid w:val="00D45C20"/>
    <w:rsid w:val="00D45E39"/>
    <w:rsid w:val="00D4613E"/>
    <w:rsid w:val="00D46909"/>
    <w:rsid w:val="00D50496"/>
    <w:rsid w:val="00D5103E"/>
    <w:rsid w:val="00D516B4"/>
    <w:rsid w:val="00D57F0B"/>
    <w:rsid w:val="00D72FA4"/>
    <w:rsid w:val="00D74459"/>
    <w:rsid w:val="00D74537"/>
    <w:rsid w:val="00D769D4"/>
    <w:rsid w:val="00D774E4"/>
    <w:rsid w:val="00D856B2"/>
    <w:rsid w:val="00D9218C"/>
    <w:rsid w:val="00D92917"/>
    <w:rsid w:val="00D95F9B"/>
    <w:rsid w:val="00DA087A"/>
    <w:rsid w:val="00DA1871"/>
    <w:rsid w:val="00DA20C9"/>
    <w:rsid w:val="00DA3454"/>
    <w:rsid w:val="00DA7C77"/>
    <w:rsid w:val="00DB0664"/>
    <w:rsid w:val="00DB240E"/>
    <w:rsid w:val="00DB38A0"/>
    <w:rsid w:val="00DB3A3F"/>
    <w:rsid w:val="00DB778B"/>
    <w:rsid w:val="00DB7993"/>
    <w:rsid w:val="00DC2799"/>
    <w:rsid w:val="00DC604D"/>
    <w:rsid w:val="00DD49C1"/>
    <w:rsid w:val="00DD5892"/>
    <w:rsid w:val="00DE0DD7"/>
    <w:rsid w:val="00DF348D"/>
    <w:rsid w:val="00DF3860"/>
    <w:rsid w:val="00DF6547"/>
    <w:rsid w:val="00E052D5"/>
    <w:rsid w:val="00E05473"/>
    <w:rsid w:val="00E10683"/>
    <w:rsid w:val="00E10B39"/>
    <w:rsid w:val="00E17CAE"/>
    <w:rsid w:val="00E20446"/>
    <w:rsid w:val="00E23F95"/>
    <w:rsid w:val="00E307E1"/>
    <w:rsid w:val="00E31983"/>
    <w:rsid w:val="00E33063"/>
    <w:rsid w:val="00E33AEE"/>
    <w:rsid w:val="00E34584"/>
    <w:rsid w:val="00E356FB"/>
    <w:rsid w:val="00E37D3D"/>
    <w:rsid w:val="00E41AF0"/>
    <w:rsid w:val="00E45268"/>
    <w:rsid w:val="00E5194F"/>
    <w:rsid w:val="00E54AC1"/>
    <w:rsid w:val="00E63CEF"/>
    <w:rsid w:val="00E70337"/>
    <w:rsid w:val="00E713C2"/>
    <w:rsid w:val="00E7775B"/>
    <w:rsid w:val="00E8005A"/>
    <w:rsid w:val="00E83F18"/>
    <w:rsid w:val="00E86963"/>
    <w:rsid w:val="00E90F07"/>
    <w:rsid w:val="00E93BE4"/>
    <w:rsid w:val="00EA0D65"/>
    <w:rsid w:val="00EA1C25"/>
    <w:rsid w:val="00EA45F0"/>
    <w:rsid w:val="00EA48B1"/>
    <w:rsid w:val="00EA4B5F"/>
    <w:rsid w:val="00EA67ED"/>
    <w:rsid w:val="00EB71C8"/>
    <w:rsid w:val="00EC11A0"/>
    <w:rsid w:val="00EC56DB"/>
    <w:rsid w:val="00ED3487"/>
    <w:rsid w:val="00ED3B3F"/>
    <w:rsid w:val="00ED5173"/>
    <w:rsid w:val="00ED6600"/>
    <w:rsid w:val="00ED6B4C"/>
    <w:rsid w:val="00EE45C3"/>
    <w:rsid w:val="00EE7B34"/>
    <w:rsid w:val="00EF586B"/>
    <w:rsid w:val="00F01128"/>
    <w:rsid w:val="00F0342C"/>
    <w:rsid w:val="00F110C1"/>
    <w:rsid w:val="00F15897"/>
    <w:rsid w:val="00F15B05"/>
    <w:rsid w:val="00F16E36"/>
    <w:rsid w:val="00F17330"/>
    <w:rsid w:val="00F20456"/>
    <w:rsid w:val="00F205FA"/>
    <w:rsid w:val="00F206DC"/>
    <w:rsid w:val="00F208C4"/>
    <w:rsid w:val="00F20994"/>
    <w:rsid w:val="00F21B2E"/>
    <w:rsid w:val="00F23748"/>
    <w:rsid w:val="00F2563C"/>
    <w:rsid w:val="00F27C82"/>
    <w:rsid w:val="00F40F6B"/>
    <w:rsid w:val="00F42C31"/>
    <w:rsid w:val="00F42E15"/>
    <w:rsid w:val="00F44ECE"/>
    <w:rsid w:val="00F454BC"/>
    <w:rsid w:val="00F46A58"/>
    <w:rsid w:val="00F51775"/>
    <w:rsid w:val="00F535DA"/>
    <w:rsid w:val="00F54EDD"/>
    <w:rsid w:val="00F561F2"/>
    <w:rsid w:val="00F60323"/>
    <w:rsid w:val="00F75D17"/>
    <w:rsid w:val="00F869A1"/>
    <w:rsid w:val="00F87297"/>
    <w:rsid w:val="00F9146E"/>
    <w:rsid w:val="00F92AAD"/>
    <w:rsid w:val="00F93DF7"/>
    <w:rsid w:val="00F966EA"/>
    <w:rsid w:val="00FA3293"/>
    <w:rsid w:val="00FA5575"/>
    <w:rsid w:val="00FA631F"/>
    <w:rsid w:val="00FB2666"/>
    <w:rsid w:val="00FB27F1"/>
    <w:rsid w:val="00FB3589"/>
    <w:rsid w:val="00FB5D16"/>
    <w:rsid w:val="00FB5D96"/>
    <w:rsid w:val="00FB7DB5"/>
    <w:rsid w:val="00FB7E11"/>
    <w:rsid w:val="00FC440D"/>
    <w:rsid w:val="00FC4B44"/>
    <w:rsid w:val="00FC4CB7"/>
    <w:rsid w:val="00FD1C6D"/>
    <w:rsid w:val="00FD29E9"/>
    <w:rsid w:val="00FD3F5D"/>
    <w:rsid w:val="00FD7590"/>
    <w:rsid w:val="00FD7AE4"/>
    <w:rsid w:val="00FE0183"/>
    <w:rsid w:val="00FE24A8"/>
    <w:rsid w:val="00FE2971"/>
    <w:rsid w:val="00FE32DC"/>
    <w:rsid w:val="00FE745D"/>
    <w:rsid w:val="00FF4CF5"/>
    <w:rsid w:val="00FF4DD3"/>
    <w:rsid w:val="00FF73B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  <w14:docId w14:val="682F9026"/>
  <w15:docId w15:val="{54B636F7-23B4-4421-A5F9-57ADC469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3BE"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C33FD"/>
    <w:pPr>
      <w:jc w:val="left"/>
      <w:outlineLvl w:val="0"/>
    </w:pPr>
    <w:rPr>
      <w:color w:val="647478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FA5575"/>
    <w:pPr>
      <w:tabs>
        <w:tab w:val="left" w:pos="5787"/>
      </w:tabs>
      <w:spacing w:before="180" w:after="120"/>
      <w:outlineLvl w:val="1"/>
    </w:pPr>
    <w:rPr>
      <w:b/>
      <w:color w:val="647478"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215BBD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215BBD"/>
    <w:pPr>
      <w:keepNext/>
      <w:jc w:val="center"/>
      <w:outlineLvl w:val="3"/>
    </w:pPr>
    <w:rPr>
      <w:b/>
      <w:sz w:val="56"/>
    </w:rPr>
  </w:style>
  <w:style w:type="paragraph" w:styleId="Heading5">
    <w:name w:val="heading 5"/>
    <w:basedOn w:val="Normal"/>
    <w:next w:val="Normal"/>
    <w:link w:val="Heading5Char"/>
    <w:qFormat/>
    <w:rsid w:val="00215BBD"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rsid w:val="00215BBD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215BBD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62FA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62FA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15B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215BBD"/>
    <w:pPr>
      <w:spacing w:line="360" w:lineRule="auto"/>
    </w:pPr>
    <w:rPr>
      <w:sz w:val="34"/>
    </w:rPr>
  </w:style>
  <w:style w:type="paragraph" w:styleId="BodyText2">
    <w:name w:val="Body Text 2"/>
    <w:basedOn w:val="Normal"/>
    <w:link w:val="BodyText2Char"/>
    <w:rsid w:val="00215BBD"/>
    <w:pPr>
      <w:jc w:val="center"/>
    </w:pPr>
    <w:rPr>
      <w:b/>
      <w:sz w:val="56"/>
    </w:rPr>
  </w:style>
  <w:style w:type="paragraph" w:styleId="BodyTextIndent">
    <w:name w:val="Body Text Indent"/>
    <w:basedOn w:val="Normal"/>
    <w:link w:val="BodyTextIndentChar"/>
    <w:rsid w:val="00215BBD"/>
    <w:pPr>
      <w:tabs>
        <w:tab w:val="left" w:pos="426"/>
      </w:tabs>
      <w:ind w:left="426" w:hanging="426"/>
    </w:pPr>
    <w:rPr>
      <w:lang w:val="en-US"/>
    </w:rPr>
  </w:style>
  <w:style w:type="paragraph" w:styleId="BodyText3">
    <w:name w:val="Body Text 3"/>
    <w:basedOn w:val="Normal"/>
    <w:link w:val="BodyText3Char"/>
    <w:rsid w:val="00215BBD"/>
    <w:rPr>
      <w:sz w:val="16"/>
    </w:rPr>
  </w:style>
  <w:style w:type="paragraph" w:styleId="DocumentMap">
    <w:name w:val="Document Map"/>
    <w:basedOn w:val="Normal"/>
    <w:link w:val="DocumentMapChar"/>
    <w:rsid w:val="00F205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5F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037C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14AB0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4AB0"/>
    <w:rPr>
      <w:color w:val="808080"/>
    </w:rPr>
  </w:style>
  <w:style w:type="paragraph" w:styleId="BalloonText">
    <w:name w:val="Balloon Text"/>
    <w:basedOn w:val="Normal"/>
    <w:link w:val="BalloonTextChar"/>
    <w:rsid w:val="00A1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B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BCA"/>
    <w:pPr>
      <w:ind w:left="720"/>
      <w:contextualSpacing/>
    </w:pPr>
  </w:style>
  <w:style w:type="table" w:styleId="TableGrid">
    <w:name w:val="Table Grid"/>
    <w:basedOn w:val="TableNormal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D4F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RCT">
    <w:name w:val="RCT"/>
    <w:basedOn w:val="TableNormal"/>
    <w:uiPriority w:val="99"/>
    <w:qFormat/>
    <w:rsid w:val="00D74459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A0A6AA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D362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362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erChar">
    <w:name w:val="Header Char"/>
    <w:basedOn w:val="DefaultParagraphFont"/>
    <w:link w:val="Header"/>
    <w:rsid w:val="00D362FA"/>
    <w:rPr>
      <w:rFonts w:ascii="Arial" w:hAnsi="Arial"/>
      <w:lang w:eastAsia="en-US"/>
    </w:rPr>
  </w:style>
  <w:style w:type="paragraph" w:customStyle="1" w:styleId="SectionName">
    <w:name w:val="Section Name"/>
    <w:basedOn w:val="Heading7"/>
    <w:rsid w:val="00D362FA"/>
    <w:pPr>
      <w:numPr>
        <w:ilvl w:val="6"/>
      </w:numPr>
    </w:pPr>
    <w:rPr>
      <w:bCs/>
    </w:rPr>
  </w:style>
  <w:style w:type="character" w:styleId="Hyperlink">
    <w:name w:val="Hyperlink"/>
    <w:basedOn w:val="DefaultParagraphFont"/>
    <w:uiPriority w:val="99"/>
    <w:rsid w:val="005F33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BC33FD"/>
    <w:rPr>
      <w:rFonts w:ascii="Arial" w:hAnsi="Arial"/>
      <w:color w:val="647478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FA5575"/>
    <w:rPr>
      <w:rFonts w:ascii="Arial" w:hAnsi="Arial"/>
      <w:b/>
      <w:color w:val="647478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rsid w:val="009D14E5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9D14E5"/>
    <w:rPr>
      <w:rFonts w:ascii="Arial" w:hAnsi="Arial"/>
      <w:b/>
      <w:sz w:val="56"/>
      <w:lang w:eastAsia="en-US"/>
    </w:rPr>
  </w:style>
  <w:style w:type="character" w:customStyle="1" w:styleId="Heading5Char">
    <w:name w:val="Heading 5 Char"/>
    <w:basedOn w:val="DefaultParagraphFont"/>
    <w:link w:val="Heading5"/>
    <w:rsid w:val="009D14E5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9D14E5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9D14E5"/>
    <w:rPr>
      <w:rFonts w:ascii="Arial" w:hAnsi="Arial"/>
      <w:b/>
      <w:lang w:eastAsia="en-US"/>
    </w:rPr>
  </w:style>
  <w:style w:type="character" w:customStyle="1" w:styleId="BodyTextChar">
    <w:name w:val="Body Text Char"/>
    <w:basedOn w:val="DefaultParagraphFont"/>
    <w:link w:val="BodyText"/>
    <w:rsid w:val="009D14E5"/>
    <w:rPr>
      <w:rFonts w:ascii="Arial" w:hAnsi="Arial"/>
      <w:sz w:val="34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14E5"/>
    <w:rPr>
      <w:rFonts w:ascii="Arial" w:hAnsi="Arial"/>
      <w:b/>
      <w:sz w:val="5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D14E5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D14E5"/>
    <w:rPr>
      <w:rFonts w:ascii="Arial" w:hAnsi="Arial"/>
      <w:sz w:val="16"/>
      <w:lang w:eastAsia="en-US"/>
    </w:rPr>
  </w:style>
  <w:style w:type="numbering" w:customStyle="1" w:styleId="Style1">
    <w:name w:val="Style1"/>
    <w:uiPriority w:val="99"/>
    <w:rsid w:val="002E4249"/>
    <w:pPr>
      <w:numPr>
        <w:numId w:val="11"/>
      </w:numPr>
    </w:pPr>
  </w:style>
  <w:style w:type="table" w:customStyle="1" w:styleId="RCT1">
    <w:name w:val="RCT1"/>
    <w:basedOn w:val="TableNormal"/>
    <w:uiPriority w:val="99"/>
    <w:rsid w:val="00434B32"/>
    <w:pPr>
      <w:spacing w:before="40" w:after="40"/>
    </w:pPr>
    <w:rPr>
      <w:rFonts w:ascii="Arial" w:hAnsi="Arial"/>
    </w:rPr>
    <w:tblPr>
      <w:tblStyleRowBandSize w:val="1"/>
      <w:tblBorders>
        <w:top w:val="single" w:sz="6" w:space="0" w:color="A0A6AA"/>
        <w:left w:val="single" w:sz="6" w:space="0" w:color="A0A6AA"/>
        <w:bottom w:val="single" w:sz="6" w:space="0" w:color="A0A6AA"/>
        <w:right w:val="single" w:sz="6" w:space="0" w:color="A0A6AA"/>
        <w:insideV w:val="single" w:sz="6" w:space="0" w:color="A0A6AA"/>
      </w:tblBorders>
    </w:tblPr>
    <w:tcPr>
      <w:shd w:val="clear" w:color="auto" w:fill="auto"/>
    </w:tcPr>
    <w:tblStylePr w:type="firstRow">
      <w:rPr>
        <w:rFonts w:ascii="Arial Bold" w:hAnsi="Arial Bold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A0A6AA"/>
      </w:tcPr>
    </w:tblStylePr>
    <w:tblStylePr w:type="band2Horz">
      <w:tblPr/>
      <w:tcPr>
        <w:shd w:val="clear" w:color="auto" w:fill="F6F6F6"/>
      </w:tcPr>
    </w:tblStylePr>
  </w:style>
  <w:style w:type="paragraph" w:customStyle="1" w:styleId="TITLE-Category">
    <w:name w:val="TITLE - Category"/>
    <w:basedOn w:val="Normal"/>
    <w:qFormat/>
    <w:rsid w:val="006B43E4"/>
    <w:pPr>
      <w:spacing w:after="80"/>
      <w:jc w:val="left"/>
    </w:pPr>
    <w:rPr>
      <w:b/>
      <w:color w:val="647478"/>
      <w:sz w:val="40"/>
      <w:szCs w:val="24"/>
    </w:rPr>
  </w:style>
  <w:style w:type="character" w:customStyle="1" w:styleId="Style5">
    <w:name w:val="Style5"/>
    <w:basedOn w:val="DefaultParagraphFont"/>
    <w:rsid w:val="00434E49"/>
    <w:rPr>
      <w:rFonts w:ascii="Wingdings" w:hAnsi="Wingdings"/>
      <w:sz w:val="32"/>
    </w:rPr>
  </w:style>
  <w:style w:type="paragraph" w:customStyle="1" w:styleId="NoteStart">
    <w:name w:val="Note Start"/>
    <w:basedOn w:val="Normal"/>
    <w:qFormat/>
    <w:rsid w:val="00CE1B26"/>
    <w:pPr>
      <w:pBdr>
        <w:top w:val="single" w:sz="4" w:space="1" w:color="8C8C8C"/>
      </w:pBdr>
      <w:spacing w:before="240"/>
    </w:pPr>
    <w:rPr>
      <w:b/>
      <w:szCs w:val="24"/>
    </w:rPr>
  </w:style>
  <w:style w:type="paragraph" w:customStyle="1" w:styleId="NoteEnd">
    <w:name w:val="Note End"/>
    <w:basedOn w:val="Normal"/>
    <w:link w:val="NoteEndChar"/>
    <w:qFormat/>
    <w:rsid w:val="00CE1B26"/>
    <w:pPr>
      <w:pBdr>
        <w:bottom w:val="single" w:sz="4" w:space="1" w:color="8C8C8C"/>
      </w:pBdr>
      <w:spacing w:after="120"/>
    </w:pPr>
    <w:rPr>
      <w:szCs w:val="24"/>
    </w:rPr>
  </w:style>
  <w:style w:type="character" w:customStyle="1" w:styleId="NoteEndChar">
    <w:name w:val="Note End Char"/>
    <w:basedOn w:val="DefaultParagraphFont"/>
    <w:link w:val="NoteEnd"/>
    <w:rsid w:val="00CE1B26"/>
    <w:rPr>
      <w:rFonts w:ascii="Arial" w:hAnsi="Arial"/>
      <w:szCs w:val="24"/>
      <w:lang w:eastAsia="en-US"/>
    </w:rPr>
  </w:style>
  <w:style w:type="paragraph" w:styleId="NormalWeb">
    <w:name w:val="Normal (Web)"/>
    <w:basedOn w:val="Normal"/>
    <w:uiPriority w:val="99"/>
    <w:rsid w:val="006C05A6"/>
    <w:pPr>
      <w:spacing w:after="120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3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upport@rct-global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ct-global.com/Coverage" TargetMode="External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mailto:support@rct-global.com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afting\TEMPLATES\tech%20info\Tech%20Inf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BC4A7CC4CB43829190238B66D1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E2AB-7A4A-410D-B89F-9F74E83AC73B}"/>
      </w:docPartPr>
      <w:docPartBody>
        <w:p w:rsidR="00036F6C" w:rsidRDefault="00036F6C">
          <w:r w:rsidRPr="00C640F2">
            <w:rPr>
              <w:rStyle w:val="PlaceholderText"/>
            </w:rPr>
            <w:t>[Subject]</w:t>
          </w:r>
        </w:p>
      </w:docPartBody>
    </w:docPart>
    <w:docPart>
      <w:docPartPr>
        <w:name w:val="D1E1853BA97344FDA468E21C1E4D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7B8E-4AA2-47D0-BEDE-FB7BE54CD01B}"/>
      </w:docPartPr>
      <w:docPartBody>
        <w:p w:rsidR="003F1994" w:rsidRDefault="00D021AD" w:rsidP="00D021AD">
          <w:pPr>
            <w:pStyle w:val="D1E1853BA97344FDA468E21C1E4D1635"/>
          </w:pPr>
          <w:r w:rsidRPr="001D641A">
            <w:rPr>
              <w:rStyle w:val="PlaceholderText"/>
            </w:rPr>
            <w:t>[Status]</w:t>
          </w:r>
        </w:p>
      </w:docPartBody>
    </w:docPart>
    <w:docPart>
      <w:docPartPr>
        <w:name w:val="A6C6EFA3E83B4B358ECDE35AE3AEE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248F-4983-4D36-B18D-2207306D5AA0}"/>
      </w:docPartPr>
      <w:docPartBody>
        <w:p w:rsidR="003F1994" w:rsidRDefault="00D021AD" w:rsidP="00D021AD">
          <w:pPr>
            <w:pStyle w:val="A6C6EFA3E83B4B358ECDE35AE3AEE1D1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DC8F05EE29CB49EA96BA37FF2EC26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D42E4-8B72-443B-9985-ADB3526EBE54}"/>
      </w:docPartPr>
      <w:docPartBody>
        <w:p w:rsidR="007C6BF6" w:rsidRDefault="00FB06BE" w:rsidP="00FB06BE">
          <w:pPr>
            <w:pStyle w:val="DC8F05EE29CB49EA96BA37FF2EC2645E"/>
          </w:pPr>
          <w:r w:rsidRPr="00917099">
            <w:rPr>
              <w:color w:val="FFFFFF" w:themeColor="background1"/>
            </w:rPr>
            <w:t>Name of person authorising this form / subscription.</w:t>
          </w:r>
        </w:p>
      </w:docPartBody>
    </w:docPart>
    <w:docPart>
      <w:docPartPr>
        <w:name w:val="DD8572379B4D4648A6CD76CCDE3B1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B6E41-4632-48D2-BED6-4E3D3AA57B31}"/>
      </w:docPartPr>
      <w:docPartBody>
        <w:p w:rsidR="007C6BF6" w:rsidRDefault="00FB06BE" w:rsidP="00FB06BE">
          <w:pPr>
            <w:pStyle w:val="DD8572379B4D4648A6CD76CCDE3B187E"/>
          </w:pPr>
          <w:r>
            <w:rPr>
              <w:rStyle w:val="PlaceholderText"/>
            </w:rPr>
            <w:t>Company that the authorising person is employed by.</w:t>
          </w:r>
        </w:p>
      </w:docPartBody>
    </w:docPart>
    <w:docPart>
      <w:docPartPr>
        <w:name w:val="3F074458A1E54BCC90F142542A430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44903-178C-4D68-96F8-C4E7A5654124}"/>
      </w:docPartPr>
      <w:docPartBody>
        <w:p w:rsidR="007C6BF6" w:rsidRDefault="00FB06BE" w:rsidP="00FB06BE">
          <w:pPr>
            <w:pStyle w:val="3F074458A1E54BCC90F142542A430197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15399FC6BCF74ABFB0D573400A94A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ACD5D-FCC5-4700-B062-D9406A8619CE}"/>
      </w:docPartPr>
      <w:docPartBody>
        <w:p w:rsidR="007C6BF6" w:rsidRDefault="00FB06BE" w:rsidP="00FB06BE">
          <w:pPr>
            <w:pStyle w:val="15399FC6BCF74ABFB0D573400A94A6D1"/>
          </w:pPr>
          <w:r>
            <w:rPr>
              <w:rStyle w:val="PlaceholderText"/>
            </w:rPr>
            <w:t>Email address of the authorising person.</w:t>
          </w:r>
        </w:p>
      </w:docPartBody>
    </w:docPart>
    <w:docPart>
      <w:docPartPr>
        <w:name w:val="281726CC09354F4888F6F17779F85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95718-90C1-4D92-8B7B-1185AC19EEEF}"/>
      </w:docPartPr>
      <w:docPartBody>
        <w:p w:rsidR="007C6BF6" w:rsidRDefault="00FB06BE" w:rsidP="00FB06BE">
          <w:pPr>
            <w:pStyle w:val="281726CC09354F4888F6F17779F8556D"/>
          </w:pPr>
          <w:r>
            <w:rPr>
              <w:rStyle w:val="PlaceholderText"/>
            </w:rPr>
            <w:t>Contact number of the authorising person.</w:t>
          </w:r>
        </w:p>
      </w:docPartBody>
    </w:docPart>
    <w:docPart>
      <w:docPartPr>
        <w:name w:val="05490270E94645F2AF2D309FC7D83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239B6-3C16-4139-9AD7-AE4C3F589BBA}"/>
      </w:docPartPr>
      <w:docPartBody>
        <w:p w:rsidR="007C6BF6" w:rsidRDefault="00FB06BE" w:rsidP="00FB06BE">
          <w:pPr>
            <w:pStyle w:val="05490270E94645F2AF2D309FC7D83F45"/>
          </w:pPr>
          <w:r>
            <w:rPr>
              <w:rStyle w:val="PlaceholderText"/>
            </w:rPr>
            <w:t xml:space="preserve">Refer to subscription part number reference table on page 2 </w:t>
          </w:r>
        </w:p>
      </w:docPartBody>
    </w:docPart>
    <w:docPart>
      <w:docPartPr>
        <w:name w:val="8E8F5B12DD23435BBB649AB55FBA6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FAAEC-0707-4920-BC7E-CDA4A6FA5128}"/>
      </w:docPartPr>
      <w:docPartBody>
        <w:p w:rsidR="007C6BF6" w:rsidRDefault="00FB06BE" w:rsidP="00FB06BE">
          <w:pPr>
            <w:pStyle w:val="8E8F5B12DD23435BBB649AB55FBA6EA5"/>
          </w:pPr>
          <w:r>
            <w:rPr>
              <w:rStyle w:val="PlaceholderText"/>
            </w:rPr>
            <w:t>Time in months. E.g. 12, 24, 36 etc.</w:t>
          </w:r>
        </w:p>
      </w:docPartBody>
    </w:docPart>
    <w:docPart>
      <w:docPartPr>
        <w:name w:val="302D571F72F54FF78B6C8FA1C155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586C5-33F3-439D-9E2A-D738C22740DE}"/>
      </w:docPartPr>
      <w:docPartBody>
        <w:p w:rsidR="007C6BF6" w:rsidRDefault="00FB06BE" w:rsidP="00FB06BE">
          <w:pPr>
            <w:pStyle w:val="302D571F72F54FF78B6C8FA1C155AC9E"/>
          </w:pPr>
          <w:r w:rsidRPr="00917099">
            <w:rPr>
              <w:color w:val="FFFFFF" w:themeColor="background1"/>
            </w:rPr>
            <w:t>P</w:t>
          </w:r>
          <w:r>
            <w:rPr>
              <w:rStyle w:val="PlaceholderText"/>
            </w:rPr>
            <w:t>urchase order no. A copy of the order must be attached to this form.</w:t>
          </w:r>
        </w:p>
      </w:docPartBody>
    </w:docPart>
    <w:docPart>
      <w:docPartPr>
        <w:name w:val="813A40154B844B62A9B4F03F00D0C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3EBC4-78F8-4D6F-8ADA-527AAF922A5E}"/>
      </w:docPartPr>
      <w:docPartBody>
        <w:p w:rsidR="007C6BF6" w:rsidRDefault="00FB06BE" w:rsidP="00FB06BE">
          <w:pPr>
            <w:pStyle w:val="813A40154B844B62A9B4F03F00D0C6FB"/>
          </w:pPr>
          <w:r>
            <w:rPr>
              <w:rStyle w:val="PlaceholderText"/>
            </w:rPr>
            <w:t>Company name as listed on the smartrackglobal.com website.</w:t>
          </w:r>
        </w:p>
      </w:docPartBody>
    </w:docPart>
    <w:docPart>
      <w:docPartPr>
        <w:name w:val="F5CACF58AF2E4E3AAC6B628977F6A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EBEEC-0B50-4300-A5BC-DB53EBA0372B}"/>
      </w:docPartPr>
      <w:docPartBody>
        <w:p w:rsidR="007C6BF6" w:rsidRDefault="00FB06BE" w:rsidP="00FB06BE">
          <w:pPr>
            <w:pStyle w:val="F5CACF58AF2E4E3AAC6B628977F6A44E"/>
          </w:pPr>
          <w:r w:rsidRPr="00917099">
            <w:rPr>
              <w:color w:val="FFFFFF" w:themeColor="background1"/>
            </w:rPr>
            <w:t xml:space="preserve">Your customer’s name </w:t>
          </w:r>
          <w:r w:rsidRPr="00917099">
            <w:rPr>
              <w:rStyle w:val="PlaceholderText"/>
              <w:color w:val="FFFFFF" w:themeColor="background1"/>
            </w:rPr>
            <w:t>as l</w:t>
          </w:r>
          <w:r>
            <w:rPr>
              <w:rStyle w:val="PlaceholderText"/>
            </w:rPr>
            <w:t>isted on the smartrackglobal.com website.</w:t>
          </w:r>
        </w:p>
      </w:docPartBody>
    </w:docPart>
    <w:docPart>
      <w:docPartPr>
        <w:name w:val="AAF4E6C19C1C4CF585FE899514B50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CDBDB-1AF3-4888-AD58-6AF235C49334}"/>
      </w:docPartPr>
      <w:docPartBody>
        <w:p w:rsidR="007C6BF6" w:rsidRDefault="00FB06BE" w:rsidP="00FB06BE">
          <w:pPr>
            <w:pStyle w:val="AAF4E6C19C1C4CF585FE899514B50BB0"/>
          </w:pPr>
          <w:r w:rsidRPr="00917099">
            <w:rPr>
              <w:color w:val="FFFFFF" w:themeColor="background1"/>
            </w:rPr>
            <w:t xml:space="preserve">Your customer’s site name </w:t>
          </w:r>
          <w:r>
            <w:rPr>
              <w:rStyle w:val="PlaceholderText"/>
            </w:rPr>
            <w:t>as listed on the smartrackglobal.com website.</w:t>
          </w:r>
        </w:p>
      </w:docPartBody>
    </w:docPart>
    <w:docPart>
      <w:docPartPr>
        <w:name w:val="6BFFA7E5C39946F7A544C528CC692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16740-A23B-4B1D-BDBC-C5CB69939CF3}"/>
      </w:docPartPr>
      <w:docPartBody>
        <w:p w:rsidR="007C6BF6" w:rsidRDefault="00FB06BE" w:rsidP="00FB06BE">
          <w:pPr>
            <w:pStyle w:val="6BFFA7E5C39946F7A544C528CC6922EC"/>
          </w:pPr>
          <w:r>
            <w:rPr>
              <w:rStyle w:val="PlaceholderText"/>
            </w:rPr>
            <w:t>Amount of machines being added to the site.</w:t>
          </w:r>
        </w:p>
      </w:docPartBody>
    </w:docPart>
    <w:docPart>
      <w:docPartPr>
        <w:name w:val="D1CDEC582E9B40699D1AD0A096D0E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5BD87-E0F3-4BF6-9E7B-5ED573C319EC}"/>
      </w:docPartPr>
      <w:docPartBody>
        <w:p w:rsidR="006A41D6" w:rsidRDefault="001645FD" w:rsidP="001645FD">
          <w:pPr>
            <w:pStyle w:val="D1CDEC582E9B40699D1AD0A096D0E139"/>
          </w:pPr>
          <w:r w:rsidRPr="00EC1772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AD"/>
    <w:rsid w:val="00036F6C"/>
    <w:rsid w:val="00161E36"/>
    <w:rsid w:val="001645FD"/>
    <w:rsid w:val="0020042C"/>
    <w:rsid w:val="003E3DE6"/>
    <w:rsid w:val="003F10D0"/>
    <w:rsid w:val="003F1994"/>
    <w:rsid w:val="00462EF6"/>
    <w:rsid w:val="006A41D6"/>
    <w:rsid w:val="007C6BF6"/>
    <w:rsid w:val="0098714E"/>
    <w:rsid w:val="009E4D30"/>
    <w:rsid w:val="00AF5620"/>
    <w:rsid w:val="00BE2EAD"/>
    <w:rsid w:val="00C77114"/>
    <w:rsid w:val="00D021AD"/>
    <w:rsid w:val="00FB06BE"/>
    <w:rsid w:val="00F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45FD"/>
    <w:rPr>
      <w:color w:val="808080"/>
    </w:rPr>
  </w:style>
  <w:style w:type="paragraph" w:customStyle="1" w:styleId="D1E1853BA97344FDA468E21C1E4D1635">
    <w:name w:val="D1E1853BA97344FDA468E21C1E4D1635"/>
    <w:rsid w:val="00D021AD"/>
    <w:pPr>
      <w:spacing w:after="160" w:line="259" w:lineRule="auto"/>
    </w:pPr>
  </w:style>
  <w:style w:type="paragraph" w:customStyle="1" w:styleId="A6C6EFA3E83B4B358ECDE35AE3AEE1D1">
    <w:name w:val="A6C6EFA3E83B4B358ECDE35AE3AEE1D1"/>
    <w:rsid w:val="00D021AD"/>
    <w:pPr>
      <w:spacing w:after="160" w:line="259" w:lineRule="auto"/>
    </w:pPr>
  </w:style>
  <w:style w:type="paragraph" w:customStyle="1" w:styleId="DC8F05EE29CB49EA96BA37FF2EC2645E">
    <w:name w:val="DC8F05EE29CB49EA96BA37FF2EC2645E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D8572379B4D4648A6CD76CCDE3B187E">
    <w:name w:val="DD8572379B4D4648A6CD76CCDE3B187E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F074458A1E54BCC90F142542A430197">
    <w:name w:val="3F074458A1E54BCC90F142542A430197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5399FC6BCF74ABFB0D573400A94A6D1">
    <w:name w:val="15399FC6BCF74ABFB0D573400A94A6D1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81726CC09354F4888F6F17779F8556D">
    <w:name w:val="281726CC09354F4888F6F17779F8556D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5490270E94645F2AF2D309FC7D83F45">
    <w:name w:val="05490270E94645F2AF2D309FC7D83F45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E8F5B12DD23435BBB649AB55FBA6EA5">
    <w:name w:val="8E8F5B12DD23435BBB649AB55FBA6EA5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02D571F72F54FF78B6C8FA1C155AC9E">
    <w:name w:val="302D571F72F54FF78B6C8FA1C155AC9E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13A40154B844B62A9B4F03F00D0C6FB">
    <w:name w:val="813A40154B844B62A9B4F03F00D0C6FB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5CACF58AF2E4E3AAC6B628977F6A44E">
    <w:name w:val="F5CACF58AF2E4E3AAC6B628977F6A44E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AF4E6C19C1C4CF585FE899514B50BB0">
    <w:name w:val="AAF4E6C19C1C4CF585FE899514B50BB0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BFFA7E5C39946F7A544C528CC6922EC">
    <w:name w:val="6BFFA7E5C39946F7A544C528CC6922EC"/>
    <w:rsid w:val="00FB06B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1CDEC582E9B40699D1AD0A096D0E139">
    <w:name w:val="D1CDEC582E9B40699D1AD0A096D0E139"/>
    <w:rsid w:val="001645F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7A1E5E-8212-4177-8872-E3788280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Info.dotx</Template>
  <TotalTime>83</TotalTime>
  <Pages>2</Pages>
  <Words>441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F0314 - Smartrack® Subscription And Deployment Authorisation</vt:lpstr>
    </vt:vector>
  </TitlesOfParts>
  <Manager>Rev 0.1</Manager>
  <Company>Remote Control Technologies PTY LTD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F0314 - Smartrack® Subscription And Deployment Authorisation</dc:title>
  <dc:subject>Rev 1.8</dc:subject>
  <dc:creator>Richard Waisun</dc:creator>
  <cp:keywords>13045</cp:keywords>
  <dc:description>See Revision Table spreadsheet for revision history.</dc:description>
  <cp:lastModifiedBy>Colin Chan</cp:lastModifiedBy>
  <cp:revision>25</cp:revision>
  <cp:lastPrinted>2018-01-11T06:32:00Z</cp:lastPrinted>
  <dcterms:created xsi:type="dcterms:W3CDTF">2020-12-11T07:14:00Z</dcterms:created>
  <dcterms:modified xsi:type="dcterms:W3CDTF">2023-05-22T00:13:00Z</dcterms:modified>
  <cp:category>FORM</cp:category>
  <cp:contentStatus>Rev 1.8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BUILD FILE PHOTOS</vt:lpwstr>
  </property>
  <property fmtid="{D5CDD505-2E9C-101B-9397-08002B2CF9AE}" pid="3" name="NXPowerLiteLastOptimized">
    <vt:lpwstr>3227001</vt:lpwstr>
  </property>
  <property fmtid="{D5CDD505-2E9C-101B-9397-08002B2CF9AE}" pid="4" name="NXPowerLiteSettings">
    <vt:lpwstr>B74006B004C800</vt:lpwstr>
  </property>
  <property fmtid="{D5CDD505-2E9C-101B-9397-08002B2CF9AE}" pid="5" name="NXPowerLiteVersion">
    <vt:lpwstr>D5.0.6</vt:lpwstr>
  </property>
</Properties>
</file>