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FA3C1" w14:textId="13EE29ED" w:rsidR="00D46909" w:rsidRPr="004919A5" w:rsidRDefault="00D46909" w:rsidP="00BB2992">
      <w:pPr>
        <w:tabs>
          <w:tab w:val="left" w:pos="7400"/>
        </w:tabs>
        <w:rPr>
          <w:color w:val="595959" w:themeColor="text1" w:themeTint="A6"/>
          <w:szCs w:val="40"/>
        </w:rPr>
      </w:pPr>
      <w:r w:rsidRPr="004919A5">
        <w:rPr>
          <w:noProof/>
          <w:color w:val="595959" w:themeColor="text1" w:themeTint="A6"/>
          <w:szCs w:val="40"/>
          <w:lang w:eastAsia="en-AU"/>
        </w:rPr>
        <w:drawing>
          <wp:anchor distT="0" distB="0" distL="114300" distR="114300" simplePos="0" relativeHeight="251781120" behindDoc="1" locked="0" layoutInCell="1" allowOverlap="1" wp14:anchorId="18AFA442" wp14:editId="18AFA443">
            <wp:simplePos x="0" y="0"/>
            <wp:positionH relativeFrom="column">
              <wp:posOffset>-530860</wp:posOffset>
            </wp:positionH>
            <wp:positionV relativeFrom="paragraph">
              <wp:posOffset>-360045</wp:posOffset>
            </wp:positionV>
            <wp:extent cx="7552057" cy="1714500"/>
            <wp:effectExtent l="0" t="0" r="0" b="0"/>
            <wp:wrapNone/>
            <wp:docPr id="6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-Master-logo-header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40" cy="1714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2992">
        <w:rPr>
          <w:color w:val="595959" w:themeColor="text1" w:themeTint="A6"/>
          <w:szCs w:val="40"/>
        </w:rPr>
        <w:tab/>
      </w:r>
    </w:p>
    <w:p w14:paraId="18AFA3C2" w14:textId="77777777" w:rsidR="00D46909" w:rsidRDefault="00D46909" w:rsidP="00D46909">
      <w:pPr>
        <w:rPr>
          <w:color w:val="595959" w:themeColor="text1" w:themeTint="A6"/>
          <w:szCs w:val="40"/>
        </w:rPr>
      </w:pPr>
    </w:p>
    <w:p w14:paraId="18AFA3C3" w14:textId="77777777" w:rsidR="00D46909" w:rsidRPr="004919A5" w:rsidRDefault="00D46909" w:rsidP="00D46909">
      <w:pPr>
        <w:rPr>
          <w:color w:val="595959" w:themeColor="text1" w:themeTint="A6"/>
          <w:sz w:val="24"/>
          <w:szCs w:val="40"/>
        </w:rPr>
      </w:pPr>
    </w:p>
    <w:p w14:paraId="18AFA3C4" w14:textId="77777777" w:rsidR="00D46909" w:rsidRPr="001228FF" w:rsidRDefault="00772FA3" w:rsidP="006B43E4">
      <w:pPr>
        <w:pStyle w:val="TITLE-Category"/>
      </w:pPr>
      <w:r>
        <w:t>FORM</w:t>
      </w:r>
    </w:p>
    <w:p w14:paraId="18AFA3C5" w14:textId="77777777" w:rsidR="00D46909" w:rsidRPr="0024495A" w:rsidRDefault="0024495A" w:rsidP="0024495A">
      <w:pPr>
        <w:pStyle w:val="Heading1"/>
        <w:rPr>
          <w:rFonts w:ascii="MS Shell Dlg 2" w:hAnsi="MS Shell Dlg 2" w:cs="MS Shell Dlg 2"/>
          <w:sz w:val="17"/>
          <w:szCs w:val="17"/>
          <w:lang w:eastAsia="en-AU"/>
        </w:rPr>
      </w:pPr>
      <w:r>
        <w:t>SMARTRACK</w:t>
      </w:r>
      <w:r w:rsidRPr="0024495A">
        <w:rPr>
          <w:rFonts w:cs="Arial"/>
          <w:sz w:val="26"/>
          <w:szCs w:val="26"/>
          <w:vertAlign w:val="superscript"/>
          <w:lang w:eastAsia="en-AU"/>
        </w:rPr>
        <w:t>®</w:t>
      </w:r>
      <w:r w:rsidR="009A56F2">
        <w:t xml:space="preserve"> </w:t>
      </w:r>
      <w:r w:rsidR="00C45D3D">
        <w:t xml:space="preserve">COMPANY </w:t>
      </w:r>
      <w:r w:rsidR="009A56F2">
        <w:t xml:space="preserve">SITE CREATION </w:t>
      </w:r>
      <w:r>
        <w:t xml:space="preserve">REQUEST FORM </w:t>
      </w:r>
    </w:p>
    <w:p w14:paraId="18AFA3C6" w14:textId="77777777" w:rsidR="00D46909" w:rsidRPr="00772FA3" w:rsidRDefault="00D46909" w:rsidP="00D46909"/>
    <w:p w14:paraId="18AFA3C7" w14:textId="77777777" w:rsidR="00C45D3D" w:rsidRPr="00772FA3" w:rsidRDefault="00C45D3D" w:rsidP="005562B2"/>
    <w:p w14:paraId="18AFA3C8" w14:textId="77777777" w:rsidR="003E0DEC" w:rsidRDefault="00355A0A" w:rsidP="002C44BD">
      <w:pPr>
        <w:pStyle w:val="Heading2"/>
        <w:spacing w:before="120"/>
      </w:pPr>
      <w:r>
        <w:t>Company Information</w:t>
      </w:r>
    </w:p>
    <w:p w14:paraId="18AFA3C9" w14:textId="52073E6E" w:rsidR="0072456A" w:rsidRDefault="00F9472A" w:rsidP="0072456A">
      <w:pPr>
        <w:spacing w:before="40" w:after="40"/>
      </w:pPr>
      <w:r>
        <w:t xml:space="preserve">To create a new company site, complete and return this form via email to the SmarTrack support team: </w:t>
      </w:r>
      <w:hyperlink r:id="rId10" w:history="1">
        <w:r w:rsidR="004222E2" w:rsidRPr="00050437">
          <w:rPr>
            <w:rStyle w:val="Hyperlink"/>
          </w:rPr>
          <w:t>support@rct-global.com</w:t>
        </w:r>
      </w:hyperlink>
    </w:p>
    <w:p w14:paraId="18AFA3CA" w14:textId="54827913" w:rsidR="0072456A" w:rsidRDefault="00470B2E" w:rsidP="0072456A">
      <w:pPr>
        <w:spacing w:before="40" w:after="40"/>
      </w:pPr>
      <w:r>
        <w:pict w14:anchorId="18AFA444">
          <v:shape id="_x0000_i1027" type="#_x0000_t75" alt="Legend-1a.png" style="width:14.5pt;height:14.5pt;visibility:visible;mso-wrap-style:square">
            <v:imagedata r:id="rId11" o:title="Legend-1a"/>
          </v:shape>
        </w:pict>
      </w:r>
      <w:r w:rsidR="00C45D3D">
        <w:t xml:space="preserve"> </w:t>
      </w:r>
      <w:r w:rsidR="009A56F2">
        <w:t>Be sure all info</w:t>
      </w:r>
      <w:r w:rsidR="00C45D3D">
        <w:t xml:space="preserve">rmation and spelling </w:t>
      </w:r>
      <w:proofErr w:type="gramStart"/>
      <w:r w:rsidR="00C45D3D">
        <w:t>is</w:t>
      </w:r>
      <w:proofErr w:type="gramEnd"/>
      <w:r w:rsidR="00C45D3D">
        <w:t xml:space="preserve"> legible and correct. Information on this form is entered without further confirmation or </w:t>
      </w:r>
      <w:r w:rsidR="00A032C9">
        <w:t>crosschecking</w:t>
      </w:r>
      <w:r w:rsidR="00C45D3D">
        <w:t xml:space="preserve">. </w:t>
      </w:r>
    </w:p>
    <w:p w14:paraId="18AFA3CB" w14:textId="220F5C61" w:rsidR="00C45D3D" w:rsidRDefault="00C45D3D" w:rsidP="0072456A">
      <w:pPr>
        <w:spacing w:before="40" w:after="40"/>
      </w:pPr>
      <w:r>
        <w:t>RCT will issue a notification upon successful company site creation.</w:t>
      </w:r>
    </w:p>
    <w:p w14:paraId="18AFA3CC" w14:textId="3CB88DD7" w:rsidR="009A56F2" w:rsidRPr="00F23395" w:rsidRDefault="00F23395" w:rsidP="00F23395">
      <w:pPr>
        <w:spacing w:before="40" w:after="40"/>
        <w:rPr>
          <w:b/>
          <w:bCs/>
        </w:rPr>
      </w:pPr>
      <w:r w:rsidRPr="00F23395">
        <w:rPr>
          <w:b/>
          <w:bCs/>
        </w:rPr>
        <w:t>All fields marked with an asterisk (*) are mandatory.</w:t>
      </w:r>
    </w:p>
    <w:tbl>
      <w:tblPr>
        <w:tblW w:w="5142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ayout w:type="fixed"/>
        <w:tblLook w:val="0000" w:firstRow="0" w:lastRow="0" w:firstColumn="0" w:lastColumn="0" w:noHBand="0" w:noVBand="0"/>
      </w:tblPr>
      <w:tblGrid>
        <w:gridCol w:w="2123"/>
        <w:gridCol w:w="644"/>
        <w:gridCol w:w="3324"/>
        <w:gridCol w:w="708"/>
        <w:gridCol w:w="3686"/>
      </w:tblGrid>
      <w:tr w:rsidR="009A56F2" w14:paraId="18AFA3CF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18AFA3CD" w14:textId="3B522AB9" w:rsidR="009A56F2" w:rsidRDefault="00F4566C" w:rsidP="009A56F2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OEM</w:t>
            </w:r>
            <w:r w:rsidR="00F23395">
              <w:rPr>
                <w:b/>
              </w:rPr>
              <w:t>*</w:t>
            </w:r>
            <w:r w:rsidR="009A56F2">
              <w:rPr>
                <w:b/>
              </w:rPr>
              <w:t>:</w:t>
            </w:r>
          </w:p>
        </w:tc>
        <w:sdt>
          <w:sdtPr>
            <w:rPr>
              <w:rStyle w:val="Body"/>
            </w:rPr>
            <w:id w:val="-1909905180"/>
            <w:lock w:val="sdtLocked"/>
            <w:placeholder>
              <w:docPart w:val="BC4518DDBEA547CEB68C9F5DAFA614C8"/>
            </w:placeholder>
            <w:showingPlcHdr/>
            <w:text/>
          </w:sdtPr>
          <w:sdtEndPr>
            <w:rPr>
              <w:rStyle w:val="DefaultParagraphFont"/>
              <w:color w:val="BFBFBF" w:themeColor="background1" w:themeShade="BF"/>
            </w:rPr>
          </w:sdtEndPr>
          <w:sdtContent>
            <w:tc>
              <w:tcPr>
                <w:tcW w:w="8362" w:type="dxa"/>
                <w:gridSpan w:val="4"/>
                <w:vAlign w:val="center"/>
              </w:tcPr>
              <w:p w14:paraId="18AFA3CE" w14:textId="55E9F597" w:rsidR="009A56F2" w:rsidRPr="00F9472A" w:rsidRDefault="00F90293" w:rsidP="00B15020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 xml:space="preserve">[MANDATORY] </w:t>
                </w:r>
                <w:r w:rsidR="00F4566C">
                  <w:rPr>
                    <w:rStyle w:val="PlaceholderText"/>
                    <w:color w:val="D9D9D9" w:themeColor="background1" w:themeShade="D9"/>
                  </w:rPr>
                  <w:t>OEM</w:t>
                </w:r>
                <w:r w:rsidR="00B15020" w:rsidRPr="00A8243D">
                  <w:rPr>
                    <w:rStyle w:val="PlaceholderText"/>
                    <w:color w:val="D9D9D9" w:themeColor="background1" w:themeShade="D9"/>
                  </w:rPr>
                  <w:t xml:space="preserve"> company name</w:t>
                </w:r>
              </w:p>
            </w:tc>
          </w:sdtContent>
        </w:sdt>
      </w:tr>
      <w:tr w:rsidR="00772FA3" w14:paraId="18AFA3D2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18AFA3D0" w14:textId="733DF55C" w:rsidR="00772FA3" w:rsidRPr="00604608" w:rsidRDefault="00772FA3" w:rsidP="00A46824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Company</w:t>
            </w:r>
            <w:r w:rsidR="00F23395">
              <w:rPr>
                <w:b/>
              </w:rPr>
              <w:t>*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rStyle w:val="Body"/>
            </w:rPr>
            <w:id w:val="1201515550"/>
            <w:lock w:val="sdtLocked"/>
            <w:placeholder>
              <w:docPart w:val="47B8E11693F344C09D1E809590FE9F09"/>
            </w:placeholder>
            <w:showingPlcHdr/>
            <w:text/>
          </w:sdtPr>
          <w:sdtEndPr>
            <w:rPr>
              <w:rStyle w:val="Body"/>
              <w:color w:val="D9D9D9" w:themeColor="background1" w:themeShade="D9"/>
            </w:rPr>
          </w:sdtEndPr>
          <w:sdtContent>
            <w:tc>
              <w:tcPr>
                <w:tcW w:w="8362" w:type="dxa"/>
                <w:gridSpan w:val="4"/>
                <w:vAlign w:val="center"/>
              </w:tcPr>
              <w:p w14:paraId="18AFA3D1" w14:textId="6E576AC8" w:rsidR="00772FA3" w:rsidRPr="00A8243D" w:rsidRDefault="00F90293" w:rsidP="009B4A60">
                <w:pPr>
                  <w:spacing w:before="40" w:after="40"/>
                  <w:jc w:val="left"/>
                  <w:rPr>
                    <w:color w:val="D9D9D9" w:themeColor="background1" w:themeShade="D9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 xml:space="preserve">[MANDATORY] </w:t>
                </w:r>
                <w:r w:rsidR="009B4A60" w:rsidRPr="009B4A60">
                  <w:rPr>
                    <w:rStyle w:val="PlaceholderText"/>
                    <w:color w:val="D9D9D9" w:themeColor="background1" w:themeShade="D9"/>
                  </w:rPr>
                  <w:t>Company</w:t>
                </w:r>
                <w:r w:rsidR="00F4566C">
                  <w:rPr>
                    <w:rStyle w:val="PlaceholderText"/>
                    <w:color w:val="D9D9D9" w:themeColor="background1" w:themeShade="D9"/>
                  </w:rPr>
                  <w:t>/Customer</w:t>
                </w:r>
                <w:r w:rsidR="009B4A60" w:rsidRPr="009B4A60">
                  <w:rPr>
                    <w:rStyle w:val="PlaceholderText"/>
                    <w:color w:val="D9D9D9" w:themeColor="background1" w:themeShade="D9"/>
                  </w:rPr>
                  <w:t xml:space="preserve"> name</w:t>
                </w:r>
              </w:p>
            </w:tc>
          </w:sdtContent>
        </w:sdt>
      </w:tr>
      <w:tr w:rsidR="00772FA3" w14:paraId="18AFA3D5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18AFA3D3" w14:textId="7BE79D62" w:rsidR="00772FA3" w:rsidRPr="00604608" w:rsidRDefault="00772FA3" w:rsidP="00A46824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Site</w:t>
            </w:r>
            <w:r w:rsidR="00F23395">
              <w:rPr>
                <w:b/>
              </w:rPr>
              <w:t>*</w:t>
            </w:r>
            <w:r w:rsidRPr="00604608">
              <w:rPr>
                <w:b/>
              </w:rPr>
              <w:t>:</w:t>
            </w:r>
          </w:p>
        </w:tc>
        <w:sdt>
          <w:sdtPr>
            <w:rPr>
              <w:rStyle w:val="Body"/>
            </w:rPr>
            <w:id w:val="-1843227889"/>
            <w:lock w:val="sdtLocked"/>
            <w:placeholder>
              <w:docPart w:val="0BB0338CC73A4652BAED17C08A109397"/>
            </w:placeholder>
            <w:showingPlcHdr/>
            <w:text/>
          </w:sdtPr>
          <w:sdtEndPr>
            <w:rPr>
              <w:rStyle w:val="DefaultParagraphFont"/>
              <w:color w:val="808080" w:themeColor="background1" w:themeShade="80"/>
            </w:rPr>
          </w:sdtEndPr>
          <w:sdtContent>
            <w:tc>
              <w:tcPr>
                <w:tcW w:w="8362" w:type="dxa"/>
                <w:gridSpan w:val="4"/>
                <w:vAlign w:val="center"/>
              </w:tcPr>
              <w:p w14:paraId="18AFA3D4" w14:textId="79BB8FBE" w:rsidR="00772FA3" w:rsidRPr="00F9472A" w:rsidRDefault="00F90293" w:rsidP="00B15020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 xml:space="preserve">[MANDATORY] </w:t>
                </w:r>
                <w:r w:rsidR="00F4566C">
                  <w:rPr>
                    <w:rStyle w:val="PlaceholderText"/>
                    <w:color w:val="D9D9D9" w:themeColor="background1" w:themeShade="D9"/>
                  </w:rPr>
                  <w:t>Company/Customer location/city/town</w:t>
                </w:r>
              </w:p>
            </w:tc>
          </w:sdtContent>
        </w:sdt>
      </w:tr>
      <w:tr w:rsidR="0065143C" w14:paraId="18AFA3D8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18AFA3D6" w14:textId="563C171E" w:rsidR="0065143C" w:rsidRPr="00604608" w:rsidRDefault="0065143C" w:rsidP="0065143C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Country</w:t>
            </w:r>
            <w:r w:rsidR="00F23395">
              <w:rPr>
                <w:b/>
              </w:rPr>
              <w:t>*</w:t>
            </w:r>
            <w:r>
              <w:rPr>
                <w:b/>
              </w:rPr>
              <w:t>:</w:t>
            </w:r>
          </w:p>
        </w:tc>
        <w:sdt>
          <w:sdtPr>
            <w:rPr>
              <w:rStyle w:val="Body"/>
            </w:rPr>
            <w:id w:val="1691422793"/>
            <w:placeholder>
              <w:docPart w:val="2226B9380242478AAB82959C0F31DF03"/>
            </w:placeholder>
            <w:showingPlcHdr/>
            <w:text/>
          </w:sdtPr>
          <w:sdtEndPr>
            <w:rPr>
              <w:rStyle w:val="DefaultParagraphFont"/>
              <w:color w:val="808080" w:themeColor="background1" w:themeShade="80"/>
            </w:rPr>
          </w:sdtEndPr>
          <w:sdtContent>
            <w:tc>
              <w:tcPr>
                <w:tcW w:w="8362" w:type="dxa"/>
                <w:gridSpan w:val="4"/>
                <w:vAlign w:val="center"/>
              </w:tcPr>
              <w:p w14:paraId="18AFA3D7" w14:textId="230E62EB" w:rsidR="0065143C" w:rsidRPr="00977929" w:rsidRDefault="00F90293" w:rsidP="0065143C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</w:pPr>
                <w:r>
                  <w:rPr>
                    <w:rStyle w:val="PlaceholderText"/>
                    <w:color w:val="D9D9D9" w:themeColor="background1" w:themeShade="D9"/>
                  </w:rPr>
                  <w:t xml:space="preserve">[MANDATORY] </w:t>
                </w:r>
                <w:r w:rsidR="00F4566C">
                  <w:rPr>
                    <w:rStyle w:val="PlaceholderText"/>
                    <w:color w:val="D9D9D9" w:themeColor="background1" w:themeShade="D9"/>
                  </w:rPr>
                  <w:t>Company/Customer country location</w:t>
                </w:r>
              </w:p>
            </w:tc>
          </w:sdtContent>
        </w:sdt>
      </w:tr>
      <w:tr w:rsidR="0065143C" w14:paraId="0F3430B6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378928C9" w14:textId="7B7BC2A1" w:rsidR="0065143C" w:rsidRDefault="0065143C" w:rsidP="0065143C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State</w:t>
            </w:r>
            <w:r w:rsidR="00FA1D94">
              <w:rPr>
                <w:b/>
              </w:rPr>
              <w:t xml:space="preserve"> </w:t>
            </w:r>
            <w:r>
              <w:rPr>
                <w:b/>
              </w:rPr>
              <w:t>/</w:t>
            </w:r>
            <w:r w:rsidR="00FA1D94">
              <w:rPr>
                <w:b/>
              </w:rPr>
              <w:t xml:space="preserve"> </w:t>
            </w:r>
            <w:r>
              <w:rPr>
                <w:b/>
              </w:rPr>
              <w:t>Province</w:t>
            </w:r>
            <w:r w:rsidR="00F23395">
              <w:rPr>
                <w:b/>
              </w:rPr>
              <w:t>*</w:t>
            </w:r>
            <w:r>
              <w:rPr>
                <w:b/>
              </w:rPr>
              <w:t>:</w:t>
            </w:r>
          </w:p>
        </w:tc>
        <w:sdt>
          <w:sdtPr>
            <w:rPr>
              <w:rStyle w:val="Body"/>
            </w:rPr>
            <w:id w:val="129992106"/>
            <w:placeholder>
              <w:docPart w:val="F8FC06D8DEA64EFBBEA653130283DC0E"/>
            </w:placeholder>
            <w:showingPlcHdr/>
            <w:text/>
          </w:sdtPr>
          <w:sdtEndPr>
            <w:rPr>
              <w:rStyle w:val="DefaultParagraphFont"/>
              <w:color w:val="808080" w:themeColor="background1" w:themeShade="80"/>
            </w:rPr>
          </w:sdtEndPr>
          <w:sdtContent>
            <w:tc>
              <w:tcPr>
                <w:tcW w:w="8362" w:type="dxa"/>
                <w:gridSpan w:val="4"/>
                <w:vAlign w:val="center"/>
              </w:tcPr>
              <w:p w14:paraId="23EE7CBD" w14:textId="20BFC545" w:rsidR="0065143C" w:rsidRPr="00977929" w:rsidRDefault="00F90293" w:rsidP="0065143C">
                <w:pPr>
                  <w:tabs>
                    <w:tab w:val="left" w:pos="1800"/>
                    <w:tab w:val="center" w:pos="4320"/>
                    <w:tab w:val="right" w:pos="8640"/>
                  </w:tabs>
                  <w:jc w:val="left"/>
                </w:pPr>
                <w:r>
                  <w:rPr>
                    <w:rStyle w:val="PlaceholderText"/>
                    <w:color w:val="D9D9D9" w:themeColor="background1" w:themeShade="D9"/>
                  </w:rPr>
                  <w:t xml:space="preserve">[MANDATORY] </w:t>
                </w:r>
                <w:r w:rsidR="00F4566C">
                  <w:rPr>
                    <w:rStyle w:val="PlaceholderText"/>
                    <w:color w:val="D9D9D9" w:themeColor="background1" w:themeShade="D9"/>
                  </w:rPr>
                  <w:t>Company/Customer state/province</w:t>
                </w:r>
              </w:p>
            </w:tc>
          </w:sdtContent>
        </w:sdt>
      </w:tr>
      <w:tr w:rsidR="004B0B58" w14:paraId="18AFA3F9" w14:textId="77777777" w:rsidTr="00326DF6">
        <w:trPr>
          <w:trHeight w:val="510"/>
          <w:jc w:val="center"/>
        </w:trPr>
        <w:tc>
          <w:tcPr>
            <w:tcW w:w="2123" w:type="dxa"/>
            <w:vMerge w:val="restart"/>
            <w:tcBorders>
              <w:right w:val="single" w:sz="4" w:space="0" w:color="A0A6AA"/>
            </w:tcBorders>
            <w:shd w:val="clear" w:color="auto" w:fill="F2F2F2" w:themeFill="background1" w:themeFillShade="F2"/>
            <w:vAlign w:val="center"/>
          </w:tcPr>
          <w:p w14:paraId="549A315C" w14:textId="6F44A012" w:rsidR="00DA5442" w:rsidRDefault="00346024" w:rsidP="00346024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Site GPS Position</w:t>
            </w:r>
            <w:r w:rsidR="00DA5442">
              <w:rPr>
                <w:b/>
              </w:rPr>
              <w:t>:</w:t>
            </w:r>
          </w:p>
          <w:p w14:paraId="18AFA3D9" w14:textId="07574236" w:rsidR="00346024" w:rsidRDefault="00DA5442" w:rsidP="00346024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(Optional)</w:t>
            </w:r>
          </w:p>
          <w:p w14:paraId="18AFA3DA" w14:textId="77777777" w:rsidR="00346024" w:rsidRDefault="00346024" w:rsidP="00346024">
            <w:pPr>
              <w:spacing w:before="40" w:after="40"/>
              <w:jc w:val="right"/>
              <w:rPr>
                <w:b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A0A6AA"/>
              <w:bottom w:val="nil"/>
              <w:right w:val="nil"/>
            </w:tcBorders>
            <w:vAlign w:val="center"/>
          </w:tcPr>
          <w:p w14:paraId="18AFA3DB" w14:textId="77777777" w:rsidR="00346024" w:rsidRPr="00583867" w:rsidRDefault="00346024" w:rsidP="00346024">
            <w:pPr>
              <w:spacing w:before="80" w:after="80"/>
            </w:pPr>
            <w:r>
              <w:t xml:space="preserve">LAT:                        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83"/>
              <w:tblOverlap w:val="never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"/>
              <w:gridCol w:w="113"/>
              <w:gridCol w:w="397"/>
              <w:gridCol w:w="170"/>
              <w:gridCol w:w="397"/>
              <w:gridCol w:w="113"/>
              <w:gridCol w:w="397"/>
              <w:gridCol w:w="113"/>
              <w:gridCol w:w="397"/>
              <w:gridCol w:w="113"/>
              <w:gridCol w:w="397"/>
            </w:tblGrid>
            <w:tr w:rsidR="00346024" w14:paraId="18AFA3E7" w14:textId="77777777" w:rsidTr="00346024">
              <w:trPr>
                <w:trHeight w:val="510"/>
              </w:trPr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DC" w14:textId="77777777" w:rsidR="003460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DD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DE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70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DF" w14:textId="77777777" w:rsidR="00346024" w:rsidRPr="004D0B2E" w:rsidRDefault="00346024" w:rsidP="00346024">
                  <w:pPr>
                    <w:rPr>
                      <w:b/>
                      <w:sz w:val="40"/>
                      <w:szCs w:val="40"/>
                    </w:rPr>
                  </w:pPr>
                  <w:r w:rsidRPr="004D0B2E">
                    <w:rPr>
                      <w:b/>
                      <w:sz w:val="40"/>
                      <w:szCs w:val="40"/>
                    </w:rPr>
                    <w:t>.</w:t>
                  </w: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E0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E1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E2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E3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E4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E5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E6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14:paraId="18AFA3E8" w14:textId="77777777" w:rsidR="00346024" w:rsidRPr="00583867" w:rsidRDefault="00346024" w:rsidP="00346024">
            <w:pPr>
              <w:tabs>
                <w:tab w:val="left" w:pos="457"/>
              </w:tabs>
              <w:spacing w:before="80" w:after="80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FA3E9" w14:textId="4CC6916A" w:rsidR="00346024" w:rsidRPr="00583867" w:rsidRDefault="00346024" w:rsidP="00346024">
            <w:pPr>
              <w:spacing w:before="80" w:after="80"/>
            </w:pPr>
            <w:r>
              <w:t>LON: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0A6AA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83"/>
              <w:tblOverlap w:val="never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"/>
              <w:gridCol w:w="113"/>
              <w:gridCol w:w="397"/>
              <w:gridCol w:w="113"/>
              <w:gridCol w:w="397"/>
              <w:gridCol w:w="170"/>
              <w:gridCol w:w="397"/>
              <w:gridCol w:w="113"/>
              <w:gridCol w:w="397"/>
              <w:gridCol w:w="113"/>
              <w:gridCol w:w="397"/>
              <w:gridCol w:w="113"/>
              <w:gridCol w:w="397"/>
            </w:tblGrid>
            <w:tr w:rsidR="00346024" w14:paraId="18AFA3F7" w14:textId="77777777" w:rsidTr="00346024">
              <w:trPr>
                <w:trHeight w:val="510"/>
              </w:trPr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EA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EB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EC" w14:textId="77777777" w:rsidR="003460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ED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EE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70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EF" w14:textId="77777777" w:rsidR="00346024" w:rsidRPr="00346024" w:rsidRDefault="00346024" w:rsidP="00346024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346024">
                    <w:rPr>
                      <w:b/>
                      <w:sz w:val="40"/>
                      <w:szCs w:val="40"/>
                    </w:rPr>
                    <w:t>.</w:t>
                  </w: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F0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F1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F2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F3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F4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18AFA3F5" w14:textId="77777777" w:rsidR="00346024" w:rsidRDefault="00346024" w:rsidP="00346024">
                  <w:pPr>
                    <w:jc w:val="center"/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8AFA3F6" w14:textId="77777777" w:rsidR="00346024" w:rsidRPr="00A46824" w:rsidRDefault="00346024" w:rsidP="00346024">
                  <w:pPr>
                    <w:jc w:val="center"/>
                  </w:pPr>
                  <w: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14:paraId="18AFA3F8" w14:textId="77777777" w:rsidR="00346024" w:rsidRPr="00583867" w:rsidRDefault="00346024" w:rsidP="00346024">
            <w:pPr>
              <w:spacing w:before="80" w:after="80"/>
            </w:pPr>
          </w:p>
        </w:tc>
      </w:tr>
      <w:tr w:rsidR="00346024" w14:paraId="18AFA3FC" w14:textId="77777777" w:rsidTr="00326DF6">
        <w:trPr>
          <w:trHeight w:val="510"/>
          <w:jc w:val="center"/>
        </w:trPr>
        <w:tc>
          <w:tcPr>
            <w:tcW w:w="2123" w:type="dxa"/>
            <w:vMerge/>
            <w:tcBorders>
              <w:right w:val="single" w:sz="4" w:space="0" w:color="A0A6AA"/>
            </w:tcBorders>
            <w:shd w:val="clear" w:color="auto" w:fill="F2F2F2" w:themeFill="background1" w:themeFillShade="F2"/>
            <w:vAlign w:val="center"/>
          </w:tcPr>
          <w:p w14:paraId="18AFA3FA" w14:textId="77777777" w:rsidR="00346024" w:rsidRDefault="00346024" w:rsidP="00346024">
            <w:pPr>
              <w:spacing w:before="40" w:after="40"/>
              <w:jc w:val="right"/>
              <w:rPr>
                <w:b/>
              </w:rPr>
            </w:pPr>
          </w:p>
        </w:tc>
        <w:tc>
          <w:tcPr>
            <w:tcW w:w="8362" w:type="dxa"/>
            <w:gridSpan w:val="4"/>
            <w:tcBorders>
              <w:top w:val="nil"/>
              <w:left w:val="single" w:sz="4" w:space="0" w:color="A0A6AA"/>
              <w:bottom w:val="single" w:sz="4" w:space="0" w:color="A0A6AA"/>
              <w:right w:val="single" w:sz="4" w:space="0" w:color="A0A6AA"/>
            </w:tcBorders>
            <w:vAlign w:val="center"/>
          </w:tcPr>
          <w:p w14:paraId="18AFA3FB" w14:textId="167DF881" w:rsidR="00346024" w:rsidRDefault="00346024" w:rsidP="00346024">
            <w:r w:rsidRPr="0072456A">
              <w:rPr>
                <w:b/>
              </w:rPr>
              <w:t>Note:</w:t>
            </w:r>
            <w:r>
              <w:t xml:space="preserve"> </w:t>
            </w:r>
            <w:r w:rsidRPr="00583867">
              <w:t>All boxes must be filled to four</w:t>
            </w:r>
            <w:r>
              <w:t xml:space="preserve"> (4)</w:t>
            </w:r>
            <w:r w:rsidRPr="00583867">
              <w:t xml:space="preserve"> decimal places to ensure required accuracy.</w:t>
            </w:r>
          </w:p>
        </w:tc>
      </w:tr>
      <w:tr w:rsidR="00326DF6" w14:paraId="18AFA402" w14:textId="74545FFE" w:rsidTr="00F54585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18AFA400" w14:textId="2A6BE81C" w:rsidR="00326DF6" w:rsidRPr="00604608" w:rsidRDefault="00326DF6" w:rsidP="00346024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Site Time Zone (GMT):</w:t>
            </w:r>
          </w:p>
        </w:tc>
        <w:sdt>
          <w:sdtPr>
            <w:rPr>
              <w:rStyle w:val="Body"/>
            </w:rPr>
            <w:id w:val="-1513909379"/>
            <w:lock w:val="sdtLocked"/>
            <w:placeholder>
              <w:docPart w:val="E54AB0BA49E14DA092CD090E679C7B13"/>
            </w:placeholder>
            <w:showingPlcHdr/>
            <w:text/>
          </w:sdtPr>
          <w:sdtEndPr>
            <w:rPr>
              <w:rStyle w:val="DefaultParagraphFont"/>
              <w:color w:val="808080" w:themeColor="background1" w:themeShade="80"/>
            </w:rPr>
          </w:sdtEndPr>
          <w:sdtContent>
            <w:tc>
              <w:tcPr>
                <w:tcW w:w="8362" w:type="dxa"/>
                <w:gridSpan w:val="4"/>
                <w:vAlign w:val="center"/>
              </w:tcPr>
              <w:p w14:paraId="63F3847D" w14:textId="65841C27" w:rsidR="00326DF6" w:rsidRDefault="00326DF6" w:rsidP="004B0B58">
                <w:pPr>
                  <w:tabs>
                    <w:tab w:val="left" w:pos="4434"/>
                  </w:tabs>
                  <w:spacing w:before="40" w:after="40"/>
                  <w:jc w:val="left"/>
                  <w:rPr>
                    <w:rStyle w:val="Body"/>
                  </w:rPr>
                </w:pPr>
                <w:r w:rsidRPr="00A8243D">
                  <w:rPr>
                    <w:color w:val="D9D9D9" w:themeColor="background1" w:themeShade="D9"/>
                  </w:rPr>
                  <w:t>Enter site time zone / location</w:t>
                </w:r>
              </w:p>
            </w:tc>
          </w:sdtContent>
        </w:sdt>
      </w:tr>
      <w:tr w:rsidR="00326DF6" w14:paraId="7AE849BB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23F0E163" w14:textId="216391B5" w:rsidR="00326DF6" w:rsidRDefault="00326DF6" w:rsidP="00326DF6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Units of Measurement</w:t>
            </w:r>
            <w:r w:rsidR="003D5928">
              <w:rPr>
                <w:b/>
              </w:rPr>
              <w:t>*</w:t>
            </w:r>
            <w:r>
              <w:rPr>
                <w:b/>
              </w:rPr>
              <w:t>:</w:t>
            </w:r>
          </w:p>
        </w:tc>
        <w:tc>
          <w:tcPr>
            <w:tcW w:w="8362" w:type="dxa"/>
            <w:gridSpan w:val="4"/>
            <w:vAlign w:val="center"/>
          </w:tcPr>
          <w:p w14:paraId="6B035BDE" w14:textId="047FE5CF" w:rsidR="00326DF6" w:rsidRDefault="00470B2E" w:rsidP="00326DF6">
            <w:pPr>
              <w:spacing w:before="40" w:after="40"/>
              <w:jc w:val="left"/>
            </w:pPr>
            <w:sdt>
              <w:sdtPr>
                <w:rPr>
                  <w:rStyle w:val="Body"/>
                  <w:sz w:val="28"/>
                  <w:szCs w:val="28"/>
                </w:rPr>
                <w:id w:val="-135356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Body"/>
                </w:rPr>
              </w:sdtEndPr>
              <w:sdtContent>
                <w:r w:rsidR="00326DF6">
                  <w:rPr>
                    <w:rStyle w:val="Body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26DF6">
              <w:rPr>
                <w:rStyle w:val="Body"/>
                <w:sz w:val="28"/>
                <w:szCs w:val="28"/>
              </w:rPr>
              <w:t xml:space="preserve">  </w:t>
            </w:r>
            <w:r w:rsidR="00326DF6" w:rsidRPr="00326DF6">
              <w:rPr>
                <w:rStyle w:val="Body"/>
                <w:sz w:val="22"/>
                <w:szCs w:val="22"/>
              </w:rPr>
              <w:t>Metric      </w:t>
            </w:r>
            <w:sdt>
              <w:sdtPr>
                <w:rPr>
                  <w:rStyle w:val="Body"/>
                  <w:sz w:val="28"/>
                  <w:szCs w:val="28"/>
                </w:rPr>
                <w:id w:val="191574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Body"/>
                </w:rPr>
              </w:sdtEndPr>
              <w:sdtContent>
                <w:r w:rsidR="00172B18">
                  <w:rPr>
                    <w:rStyle w:val="Body"/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326DF6" w:rsidRPr="00326DF6">
              <w:rPr>
                <w:rStyle w:val="Body"/>
                <w:sz w:val="24"/>
                <w:szCs w:val="24"/>
              </w:rPr>
              <w:t xml:space="preserve">  </w:t>
            </w:r>
            <w:r w:rsidR="00326DF6" w:rsidRPr="00326DF6">
              <w:rPr>
                <w:rStyle w:val="Body"/>
              </w:rPr>
              <w:t>Imperial</w:t>
            </w:r>
            <w:r w:rsidR="00326DF6" w:rsidRPr="00326DF6">
              <w:rPr>
                <w:rStyle w:val="Body"/>
                <w:sz w:val="22"/>
                <w:szCs w:val="22"/>
              </w:rPr>
              <w:t>   </w:t>
            </w:r>
          </w:p>
        </w:tc>
      </w:tr>
      <w:tr w:rsidR="00326DF6" w14:paraId="18AFA405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18AFA403" w14:textId="77777777" w:rsidR="00326DF6" w:rsidRDefault="00326DF6" w:rsidP="00326DF6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Default Language:</w:t>
            </w:r>
          </w:p>
        </w:tc>
        <w:tc>
          <w:tcPr>
            <w:tcW w:w="8362" w:type="dxa"/>
            <w:gridSpan w:val="4"/>
            <w:vAlign w:val="center"/>
          </w:tcPr>
          <w:p w14:paraId="18AFA404" w14:textId="77777777" w:rsidR="00326DF6" w:rsidRPr="005D35F8" w:rsidRDefault="00326DF6" w:rsidP="00326DF6">
            <w:pPr>
              <w:spacing w:before="40" w:after="40"/>
              <w:jc w:val="left"/>
            </w:pPr>
            <w:r>
              <w:t>English</w:t>
            </w:r>
          </w:p>
        </w:tc>
      </w:tr>
      <w:tr w:rsidR="00326DF6" w14:paraId="18AFA408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18AFA406" w14:textId="77777777" w:rsidR="00326DF6" w:rsidRDefault="00326DF6" w:rsidP="00326DF6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Second Language:</w:t>
            </w:r>
          </w:p>
        </w:tc>
        <w:sdt>
          <w:sdtPr>
            <w:rPr>
              <w:rStyle w:val="Body"/>
            </w:rPr>
            <w:id w:val="-1445610685"/>
            <w:lock w:val="sdtLocked"/>
            <w:placeholder>
              <w:docPart w:val="DAC64EF8DDB64AD0A293922A96124E42"/>
            </w:placeholder>
            <w:showingPlcHdr/>
            <w:text/>
          </w:sdtPr>
          <w:sdtEndPr>
            <w:rPr>
              <w:rStyle w:val="DefaultParagraphFont"/>
              <w:color w:val="BFBFBF" w:themeColor="background1" w:themeShade="BF"/>
            </w:rPr>
          </w:sdtEndPr>
          <w:sdtContent>
            <w:tc>
              <w:tcPr>
                <w:tcW w:w="8362" w:type="dxa"/>
                <w:gridSpan w:val="4"/>
                <w:vAlign w:val="center"/>
              </w:tcPr>
              <w:p w14:paraId="18AFA407" w14:textId="6A6CA818" w:rsidR="00326DF6" w:rsidRPr="00F9472A" w:rsidRDefault="00326DF6" w:rsidP="00326DF6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 w:rsidRPr="00A8243D">
                  <w:rPr>
                    <w:rStyle w:val="PlaceholderText"/>
                    <w:color w:val="D9D9D9" w:themeColor="background1" w:themeShade="D9"/>
                  </w:rPr>
                  <w:t>Optional</w:t>
                </w:r>
              </w:p>
            </w:tc>
          </w:sdtContent>
        </w:sdt>
      </w:tr>
      <w:tr w:rsidR="00326DF6" w14:paraId="18AFA40B" w14:textId="77777777" w:rsidTr="00326DF6">
        <w:trPr>
          <w:trHeight w:val="510"/>
          <w:jc w:val="center"/>
        </w:trPr>
        <w:tc>
          <w:tcPr>
            <w:tcW w:w="2123" w:type="dxa"/>
            <w:shd w:val="clear" w:color="auto" w:fill="F2F2F2" w:themeFill="background1" w:themeFillShade="F2"/>
            <w:vAlign w:val="center"/>
          </w:tcPr>
          <w:p w14:paraId="18AFA409" w14:textId="77777777" w:rsidR="00326DF6" w:rsidRDefault="00326DF6" w:rsidP="00326DF6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Third Language:</w:t>
            </w:r>
          </w:p>
        </w:tc>
        <w:sdt>
          <w:sdtPr>
            <w:rPr>
              <w:rStyle w:val="Body"/>
            </w:rPr>
            <w:id w:val="1271513591"/>
            <w:lock w:val="sdtLocked"/>
            <w:placeholder>
              <w:docPart w:val="C2E4377490924D8E9D66768D9311F446"/>
            </w:placeholder>
            <w:showingPlcHdr/>
            <w:text/>
          </w:sdtPr>
          <w:sdtEndPr>
            <w:rPr>
              <w:rStyle w:val="DefaultParagraphFont"/>
              <w:color w:val="808080" w:themeColor="background1" w:themeShade="80"/>
            </w:rPr>
          </w:sdtEndPr>
          <w:sdtContent>
            <w:tc>
              <w:tcPr>
                <w:tcW w:w="8362" w:type="dxa"/>
                <w:gridSpan w:val="4"/>
                <w:vAlign w:val="center"/>
              </w:tcPr>
              <w:p w14:paraId="18AFA40A" w14:textId="43DE223D" w:rsidR="00326DF6" w:rsidRPr="00F9472A" w:rsidRDefault="00326DF6" w:rsidP="00326DF6">
                <w:pPr>
                  <w:spacing w:before="40" w:after="40"/>
                  <w:jc w:val="left"/>
                  <w:rPr>
                    <w:color w:val="808080" w:themeColor="background1" w:themeShade="80"/>
                  </w:rPr>
                </w:pPr>
                <w:r w:rsidRPr="00A8243D">
                  <w:rPr>
                    <w:color w:val="D9D9D9" w:themeColor="background1" w:themeShade="D9"/>
                  </w:rPr>
                  <w:t>Optional</w:t>
                </w:r>
              </w:p>
            </w:tc>
          </w:sdtContent>
        </w:sdt>
      </w:tr>
    </w:tbl>
    <w:p w14:paraId="18AFA40C" w14:textId="77777777" w:rsidR="00721744" w:rsidRDefault="00355A0A" w:rsidP="002E5DF4">
      <w:pPr>
        <w:pStyle w:val="Heading2"/>
        <w:spacing w:before="120"/>
      </w:pPr>
      <w:bookmarkStart w:id="0" w:name="_Hlk109824575"/>
      <w:r>
        <w:t>Advanced Features Request</w:t>
      </w:r>
    </w:p>
    <w:p w14:paraId="18AFA40D" w14:textId="77777777" w:rsidR="00977929" w:rsidRDefault="00977929" w:rsidP="002E5DF4">
      <w:pPr>
        <w:pStyle w:val="NoteStart"/>
        <w:spacing w:before="120"/>
      </w:pPr>
      <w:r>
        <w:t>Note</w:t>
      </w:r>
    </w:p>
    <w:tbl>
      <w:tblPr>
        <w:tblStyle w:val="TableGrid"/>
        <w:tblpPr w:leftFromText="180" w:rightFromText="180" w:vertAnchor="text" w:horzAnchor="margin" w:tblpY="299"/>
        <w:tblW w:w="10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67"/>
        <w:gridCol w:w="9633"/>
      </w:tblGrid>
      <w:tr w:rsidR="00353580" w14:paraId="18AFA412" w14:textId="77777777" w:rsidTr="00353580">
        <w:tc>
          <w:tcPr>
            <w:tcW w:w="567" w:type="dxa"/>
          </w:tcPr>
          <w:p w14:paraId="18AFA40E" w14:textId="77777777" w:rsidR="00353580" w:rsidRPr="00B07FB7" w:rsidRDefault="00353580" w:rsidP="00353580">
            <w:pPr>
              <w:jc w:val="right"/>
              <w:rPr>
                <w:b/>
                <w:sz w:val="22"/>
                <w:szCs w:val="22"/>
              </w:rPr>
            </w:pP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instrText xml:space="preserve"> </w:instrText>
            </w:r>
            <w:r w:rsidRPr="00B07FB7">
              <w:rPr>
                <w:rFonts w:ascii="MS Gothic" w:eastAsia="MS Gothic" w:hAnsi="MS Gothic" w:hint="eastAsia"/>
                <w:b/>
                <w:sz w:val="22"/>
                <w:szCs w:val="22"/>
              </w:rPr>
              <w:instrText>FORMCHECKBOX</w:instrText>
            </w: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instrText xml:space="preserve"> </w:instrText>
            </w:r>
            <w:r w:rsidR="00470B2E">
              <w:rPr>
                <w:rFonts w:ascii="MS Gothic" w:eastAsia="MS Gothic" w:hAnsi="MS Gothic"/>
                <w:b/>
                <w:sz w:val="22"/>
                <w:szCs w:val="22"/>
              </w:rPr>
            </w:r>
            <w:r w:rsidR="00470B2E">
              <w:rPr>
                <w:rFonts w:ascii="MS Gothic" w:eastAsia="MS Gothic" w:hAnsi="MS Gothic"/>
                <w:b/>
                <w:sz w:val="22"/>
                <w:szCs w:val="22"/>
              </w:rPr>
              <w:fldChar w:fldCharType="separate"/>
            </w: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9633" w:type="dxa"/>
            <w:vAlign w:val="center"/>
          </w:tcPr>
          <w:p w14:paraId="18AFA411" w14:textId="5F0A370F" w:rsidR="00353580" w:rsidRPr="00353580" w:rsidRDefault="00353580" w:rsidP="00280FF9">
            <w:pPr>
              <w:rPr>
                <w:color w:val="FF0000"/>
              </w:rPr>
            </w:pPr>
            <w:r w:rsidRPr="00353580">
              <w:rPr>
                <w:b/>
                <w:bCs/>
                <w:color w:val="FF0000"/>
              </w:rPr>
              <w:t>GPS ZONING ENABLE</w:t>
            </w:r>
            <w:r>
              <w:rPr>
                <w:b/>
                <w:bCs/>
                <w:color w:val="FF0000"/>
              </w:rPr>
              <w:t xml:space="preserve"> – </w:t>
            </w:r>
            <w:r w:rsidRPr="00353580">
              <w:rPr>
                <w:b/>
                <w:bCs/>
                <w:color w:val="FF0000"/>
              </w:rPr>
              <w:t>DO NOT SELECT THIS OPTION UNLESS THE SITE REQUIRES ZONING</w:t>
            </w:r>
          </w:p>
        </w:tc>
      </w:tr>
    </w:tbl>
    <w:bookmarkEnd w:id="0"/>
    <w:p w14:paraId="18AFA413" w14:textId="214001E5" w:rsidR="00977929" w:rsidRDefault="00977929" w:rsidP="0069712B">
      <w:pPr>
        <w:pStyle w:val="NoteEnd"/>
        <w:spacing w:after="180"/>
      </w:pPr>
      <w:r>
        <w:t>These features require additional hardware to be installed or they will not function.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842"/>
        <w:gridCol w:w="2834"/>
      </w:tblGrid>
      <w:tr w:rsidR="00772FA3" w:rsidRPr="00977929" w14:paraId="18AFA418" w14:textId="77777777" w:rsidTr="00A8243D">
        <w:trPr>
          <w:trHeight w:hRule="exact" w:val="283"/>
          <w:jc w:val="center"/>
        </w:trPr>
        <w:tc>
          <w:tcPr>
            <w:tcW w:w="2127" w:type="dxa"/>
            <w:vAlign w:val="center"/>
          </w:tcPr>
          <w:p w14:paraId="18AFA414" w14:textId="77777777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</w:rPr>
            </w:pPr>
            <w:r w:rsidRPr="00977929">
              <w:rPr>
                <w:b/>
              </w:rPr>
              <w:t>Requested: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8AFA415" w14:textId="77777777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  <w:r w:rsidRPr="00977929"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977929">
              <w:instrText xml:space="preserve"> FORMTEXT </w:instrText>
            </w:r>
            <w:r w:rsidRPr="00977929">
              <w:fldChar w:fldCharType="separate"/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fldChar w:fldCharType="end"/>
            </w:r>
          </w:p>
        </w:tc>
        <w:tc>
          <w:tcPr>
            <w:tcW w:w="1842" w:type="dxa"/>
            <w:vAlign w:val="center"/>
          </w:tcPr>
          <w:p w14:paraId="18AFA416" w14:textId="77777777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</w:rPr>
            </w:pPr>
            <w:r w:rsidRPr="00977929">
              <w:rPr>
                <w:b/>
              </w:rPr>
              <w:t>Date: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18AFA417" w14:textId="7562574B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  <w:r w:rsidRPr="00977929"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977929">
              <w:instrText xml:space="preserve"> FORMTEXT </w:instrText>
            </w:r>
            <w:r w:rsidRPr="00977929">
              <w:fldChar w:fldCharType="separate"/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fldChar w:fldCharType="end"/>
            </w:r>
          </w:p>
        </w:tc>
      </w:tr>
      <w:tr w:rsidR="00772FA3" w:rsidRPr="00977929" w14:paraId="18AFA41D" w14:textId="77777777" w:rsidTr="00A8243D">
        <w:trPr>
          <w:trHeight w:hRule="exact" w:val="283"/>
          <w:jc w:val="center"/>
        </w:trPr>
        <w:tc>
          <w:tcPr>
            <w:tcW w:w="2127" w:type="dxa"/>
            <w:vAlign w:val="center"/>
          </w:tcPr>
          <w:p w14:paraId="18AFA419" w14:textId="77777777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</w:rPr>
            </w:pPr>
          </w:p>
        </w:tc>
        <w:tc>
          <w:tcPr>
            <w:tcW w:w="3402" w:type="dxa"/>
            <w:vAlign w:val="bottom"/>
          </w:tcPr>
          <w:p w14:paraId="18AFA41A" w14:textId="15FDCDD4" w:rsidR="00772FA3" w:rsidRPr="00977929" w:rsidRDefault="00772FA3" w:rsidP="00A46824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</w:p>
        </w:tc>
        <w:tc>
          <w:tcPr>
            <w:tcW w:w="1842" w:type="dxa"/>
            <w:vAlign w:val="bottom"/>
          </w:tcPr>
          <w:p w14:paraId="18AFA41B" w14:textId="77777777" w:rsidR="00772FA3" w:rsidRPr="00977929" w:rsidRDefault="00772FA3" w:rsidP="00A46824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</w:p>
        </w:tc>
        <w:tc>
          <w:tcPr>
            <w:tcW w:w="2834" w:type="dxa"/>
            <w:vAlign w:val="bottom"/>
          </w:tcPr>
          <w:p w14:paraId="18AFA41C" w14:textId="476CB8FE" w:rsidR="00772FA3" w:rsidRPr="00977929" w:rsidRDefault="00772FA3" w:rsidP="00A46824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</w:p>
        </w:tc>
      </w:tr>
      <w:tr w:rsidR="00772FA3" w:rsidRPr="00977929" w14:paraId="18AFA422" w14:textId="77777777" w:rsidTr="00A8243D">
        <w:trPr>
          <w:trHeight w:hRule="exact" w:val="283"/>
          <w:jc w:val="center"/>
        </w:trPr>
        <w:tc>
          <w:tcPr>
            <w:tcW w:w="2127" w:type="dxa"/>
            <w:vAlign w:val="center"/>
          </w:tcPr>
          <w:p w14:paraId="18AFA41E" w14:textId="77777777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</w:rPr>
            </w:pPr>
            <w:r w:rsidRPr="00977929">
              <w:rPr>
                <w:b/>
              </w:rPr>
              <w:t>Approved: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8AFA41F" w14:textId="77777777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  <w:r w:rsidRPr="00977929"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977929">
              <w:instrText xml:space="preserve"> FORMTEXT </w:instrText>
            </w:r>
            <w:r w:rsidRPr="00977929">
              <w:fldChar w:fldCharType="separate"/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fldChar w:fldCharType="end"/>
            </w:r>
          </w:p>
        </w:tc>
        <w:tc>
          <w:tcPr>
            <w:tcW w:w="1842" w:type="dxa"/>
            <w:vAlign w:val="center"/>
          </w:tcPr>
          <w:p w14:paraId="18AFA420" w14:textId="77777777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</w:rPr>
            </w:pPr>
            <w:r w:rsidRPr="00977929">
              <w:rPr>
                <w:b/>
              </w:rPr>
              <w:t>Date: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18AFA421" w14:textId="21BA0B59" w:rsidR="00772FA3" w:rsidRPr="00977929" w:rsidRDefault="00772FA3" w:rsidP="00A8243D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  <w:r w:rsidRPr="00977929"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977929">
              <w:instrText xml:space="preserve"> FORMTEXT </w:instrText>
            </w:r>
            <w:r w:rsidRPr="00977929">
              <w:fldChar w:fldCharType="separate"/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fldChar w:fldCharType="end"/>
            </w:r>
          </w:p>
        </w:tc>
      </w:tr>
    </w:tbl>
    <w:p w14:paraId="18AFA423" w14:textId="77777777" w:rsidR="00C45D3D" w:rsidRPr="00C45D3D" w:rsidRDefault="00C45D3D" w:rsidP="001A144F">
      <w:pPr>
        <w:rPr>
          <w:sz w:val="10"/>
          <w:szCs w:val="10"/>
        </w:rPr>
      </w:pPr>
    </w:p>
    <w:p w14:paraId="18AFA424" w14:textId="50F59BD6" w:rsidR="001A144F" w:rsidRPr="00977929" w:rsidRDefault="001A144F" w:rsidP="001A144F">
      <w:r w:rsidRPr="00977929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80095" behindDoc="1" locked="0" layoutInCell="1" allowOverlap="1" wp14:anchorId="18AFA445" wp14:editId="30A1A086">
                <wp:simplePos x="0" y="0"/>
                <wp:positionH relativeFrom="column">
                  <wp:posOffset>-94908</wp:posOffset>
                </wp:positionH>
                <wp:positionV relativeFrom="paragraph">
                  <wp:posOffset>71511</wp:posOffset>
                </wp:positionV>
                <wp:extent cx="6677545" cy="978877"/>
                <wp:effectExtent l="0" t="0" r="28575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545" cy="97887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AFA45E" w14:textId="77777777" w:rsidR="009A56F2" w:rsidRDefault="009A56F2" w:rsidP="009A56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FA445" id="Rectangle 1" o:spid="_x0000_s1026" style="position:absolute;left:0;text-align:left;margin-left:-7.45pt;margin-top:5.65pt;width:525.8pt;height:77.1pt;z-index:-251536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" filled="f" strokecolor="black [3213]" strokeweight=".5pt">
                <v:textbox>
                  <w:txbxContent>
                    <w:p w14:paraId="18AFA45E" w14:textId="77777777" w:rsidR="009A56F2" w:rsidRDefault="009A56F2" w:rsidP="009A56F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8AFA425" w14:textId="19F45820" w:rsidR="00772FA3" w:rsidRPr="00977929" w:rsidRDefault="00772FA3" w:rsidP="001A144F">
      <w:r w:rsidRPr="00977929">
        <w:rPr>
          <w:b/>
        </w:rPr>
        <w:t>RCT OFFICE USE: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842"/>
        <w:gridCol w:w="2834"/>
      </w:tblGrid>
      <w:tr w:rsidR="001A144F" w:rsidRPr="00977929" w14:paraId="18AFA42A" w14:textId="77777777" w:rsidTr="00A8243D">
        <w:trPr>
          <w:trHeight w:hRule="exact" w:val="283"/>
          <w:jc w:val="center"/>
        </w:trPr>
        <w:tc>
          <w:tcPr>
            <w:tcW w:w="2127" w:type="dxa"/>
            <w:vAlign w:val="center"/>
          </w:tcPr>
          <w:p w14:paraId="18AFA426" w14:textId="77777777" w:rsidR="001A144F" w:rsidRPr="00977929" w:rsidRDefault="009A56F2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</w:rPr>
            </w:pPr>
            <w:r w:rsidRPr="00977929">
              <w:rPr>
                <w:b/>
              </w:rPr>
              <w:t>Created by</w:t>
            </w:r>
            <w:r w:rsidR="001A144F" w:rsidRPr="00977929">
              <w:rPr>
                <w:b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8AFA427" w14:textId="78E31299" w:rsidR="001A144F" w:rsidRPr="00977929" w:rsidRDefault="001A144F" w:rsidP="00A8243D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  <w:r w:rsidRPr="00977929"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977929">
              <w:instrText xml:space="preserve"> FORMTEXT </w:instrText>
            </w:r>
            <w:r w:rsidRPr="00977929">
              <w:fldChar w:fldCharType="separate"/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fldChar w:fldCharType="end"/>
            </w:r>
          </w:p>
        </w:tc>
        <w:tc>
          <w:tcPr>
            <w:tcW w:w="1842" w:type="dxa"/>
            <w:vAlign w:val="center"/>
          </w:tcPr>
          <w:p w14:paraId="18AFA428" w14:textId="77777777" w:rsidR="001A144F" w:rsidRPr="00977929" w:rsidRDefault="001A144F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</w:rPr>
            </w:pPr>
            <w:r w:rsidRPr="00977929">
              <w:rPr>
                <w:b/>
              </w:rPr>
              <w:t>Date: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18AFA429" w14:textId="4054CCAF" w:rsidR="001A144F" w:rsidRPr="00977929" w:rsidRDefault="001A144F" w:rsidP="00A8243D">
            <w:pPr>
              <w:tabs>
                <w:tab w:val="left" w:pos="1800"/>
                <w:tab w:val="center" w:pos="4320"/>
                <w:tab w:val="right" w:pos="8640"/>
              </w:tabs>
              <w:jc w:val="left"/>
            </w:pPr>
            <w:r w:rsidRPr="00977929"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977929">
              <w:instrText xml:space="preserve"> FORMTEXT </w:instrText>
            </w:r>
            <w:r w:rsidRPr="00977929">
              <w:fldChar w:fldCharType="separate"/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rPr>
                <w:noProof/>
              </w:rPr>
              <w:t> </w:t>
            </w:r>
            <w:r w:rsidRPr="00977929">
              <w:fldChar w:fldCharType="end"/>
            </w:r>
          </w:p>
        </w:tc>
      </w:tr>
      <w:tr w:rsidR="001A144F" w:rsidRPr="00022BA7" w14:paraId="18AFA42F" w14:textId="77777777" w:rsidTr="00A8243D">
        <w:trPr>
          <w:trHeight w:hRule="exact" w:val="283"/>
          <w:jc w:val="center"/>
        </w:trPr>
        <w:tc>
          <w:tcPr>
            <w:tcW w:w="2127" w:type="dxa"/>
            <w:vAlign w:val="center"/>
          </w:tcPr>
          <w:p w14:paraId="18AFA42B" w14:textId="77777777" w:rsidR="001A144F" w:rsidRPr="00022BA7" w:rsidRDefault="001A144F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8AFA42C" w14:textId="094382F2" w:rsidR="001A144F" w:rsidRPr="00022BA7" w:rsidRDefault="001A144F" w:rsidP="00A8243D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bottom"/>
          </w:tcPr>
          <w:p w14:paraId="18AFA42D" w14:textId="77777777" w:rsidR="001A144F" w:rsidRPr="00022BA7" w:rsidRDefault="001A144F" w:rsidP="00A46824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14:paraId="18AFA42E" w14:textId="77777777" w:rsidR="001A144F" w:rsidRPr="00022BA7" w:rsidRDefault="001A144F" w:rsidP="00A46824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</w:tr>
      <w:tr w:rsidR="001A144F" w:rsidRPr="00022BA7" w14:paraId="18AFA435" w14:textId="77777777" w:rsidTr="00A8243D">
        <w:trPr>
          <w:trHeight w:hRule="exact" w:val="449"/>
          <w:jc w:val="center"/>
        </w:trPr>
        <w:tc>
          <w:tcPr>
            <w:tcW w:w="2127" w:type="dxa"/>
            <w:vAlign w:val="center"/>
          </w:tcPr>
          <w:p w14:paraId="18AFA430" w14:textId="77777777" w:rsidR="009A56F2" w:rsidRPr="00977929" w:rsidRDefault="009A56F2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</w:rPr>
            </w:pPr>
            <w:r w:rsidRPr="00977929">
              <w:rPr>
                <w:b/>
              </w:rPr>
              <w:t>Notified</w:t>
            </w:r>
          </w:p>
          <w:p w14:paraId="18AFA431" w14:textId="77777777" w:rsidR="001A144F" w:rsidRPr="00022BA7" w:rsidRDefault="001A144F" w:rsidP="00A8243D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8"/>
                <w:szCs w:val="18"/>
              </w:rPr>
            </w:pPr>
            <w:r w:rsidRPr="00977929">
              <w:rPr>
                <w:b/>
              </w:rPr>
              <w:t>complete</w:t>
            </w:r>
            <w:r w:rsidR="009A56F2" w:rsidRPr="00977929">
              <w:rPr>
                <w:b/>
              </w:rPr>
              <w:t xml:space="preserve"> date</w:t>
            </w:r>
            <w:r w:rsidRPr="00022BA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8AFA432" w14:textId="55F33B21" w:rsidR="001A144F" w:rsidRPr="00022BA7" w:rsidRDefault="001A144F" w:rsidP="00A8243D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  <w:r w:rsidRPr="00022BA7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022BA7">
              <w:rPr>
                <w:sz w:val="18"/>
                <w:szCs w:val="18"/>
              </w:rPr>
              <w:instrText xml:space="preserve"> FORMTEXT </w:instrText>
            </w:r>
            <w:r w:rsidRPr="00022BA7">
              <w:rPr>
                <w:sz w:val="18"/>
                <w:szCs w:val="18"/>
              </w:rPr>
            </w:r>
            <w:r w:rsidRPr="00022BA7">
              <w:rPr>
                <w:sz w:val="18"/>
                <w:szCs w:val="18"/>
              </w:rPr>
              <w:fldChar w:fldCharType="separate"/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noProof/>
                <w:sz w:val="18"/>
                <w:szCs w:val="18"/>
              </w:rPr>
              <w:t> </w:t>
            </w:r>
            <w:r w:rsidRPr="00022BA7">
              <w:rPr>
                <w:sz w:val="18"/>
                <w:szCs w:val="18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18AFA433" w14:textId="77777777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bottom"/>
          </w:tcPr>
          <w:p w14:paraId="18AFA434" w14:textId="7B0C7D36" w:rsidR="001A144F" w:rsidRPr="00022BA7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</w:rPr>
            </w:pPr>
          </w:p>
        </w:tc>
      </w:tr>
    </w:tbl>
    <w:p w14:paraId="18AFA441" w14:textId="58C17A9A" w:rsidR="00E23F95" w:rsidRPr="00F9472A" w:rsidRDefault="00326DF6" w:rsidP="00280FF9">
      <w:pPr>
        <w:rPr>
          <w:sz w:val="4"/>
          <w:szCs w:val="4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82144" behindDoc="0" locked="1" layoutInCell="1" allowOverlap="1" wp14:anchorId="66983540" wp14:editId="7DC9BFD1">
                <wp:simplePos x="0" y="0"/>
                <wp:positionH relativeFrom="column">
                  <wp:posOffset>-191135</wp:posOffset>
                </wp:positionH>
                <wp:positionV relativeFrom="margin">
                  <wp:posOffset>9395460</wp:posOffset>
                </wp:positionV>
                <wp:extent cx="6828790" cy="65151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8790" cy="651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3F74C8" w14:textId="127229C6" w:rsidR="00326DF6" w:rsidRDefault="00326DF6" w:rsidP="00326DF6">
                            <w:pPr>
                              <w:jc w:val="center"/>
                              <w:rPr>
                                <w:rStyle w:val="Hyperlink"/>
                              </w:rPr>
                            </w:pPr>
                            <w:r>
                              <w:t xml:space="preserve">Please complete and return form to: </w:t>
                            </w:r>
                            <w:hyperlink r:id="rId12" w:history="1">
                              <w:r w:rsidR="00470B2E" w:rsidRPr="00050437">
                                <w:rPr>
                                  <w:rStyle w:val="Hyperlink"/>
                                </w:rPr>
                                <w:t>support@rct-global.com</w:t>
                              </w:r>
                            </w:hyperlink>
                          </w:p>
                          <w:tbl>
                            <w:tblPr>
                              <w:tblW w:w="5002" w:type="pct"/>
                              <w:jc w:val="center"/>
                              <w:tblBorders>
                                <w:top w:val="single" w:sz="4" w:space="0" w:color="A0A6AA"/>
                              </w:tblBorders>
                              <w:tblCellMar>
                                <w:left w:w="62" w:type="dxa"/>
                                <w:right w:w="62" w:type="dxa"/>
                              </w:tblCellMar>
                              <w:tblLook w:val="00A0" w:firstRow="1" w:lastRow="0" w:firstColumn="1" w:lastColumn="0" w:noHBand="0" w:noVBand="0"/>
                            </w:tblPr>
                            <w:tblGrid>
                              <w:gridCol w:w="1893"/>
                              <w:gridCol w:w="1894"/>
                              <w:gridCol w:w="1607"/>
                              <w:gridCol w:w="1798"/>
                              <w:gridCol w:w="1609"/>
                              <w:gridCol w:w="1674"/>
                            </w:tblGrid>
                            <w:tr w:rsidR="00326DF6" w14:paraId="3ECFB72E" w14:textId="77777777" w:rsidTr="00930BDF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top w:val="single" w:sz="8" w:space="0" w:color="A0A6AA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A6FD1C8" w14:textId="77777777" w:rsidR="00326DF6" w:rsidRPr="006F2191" w:rsidRDefault="00326DF6" w:rsidP="00326DF6">
                                  <w:pPr>
                                    <w:spacing w:before="40"/>
                                    <w:jc w:val="center"/>
                                    <w:rPr>
                                      <w:rFonts w:cs="Arial"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  <w:t xml:space="preserve">Discover more:  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iCs/>
                                      <w:color w:val="0000FF"/>
                                      <w:sz w:val="16"/>
                                      <w:szCs w:val="16"/>
                                    </w:rPr>
                                    <w:t>www.rct-global.com</w:t>
                                  </w:r>
                                </w:p>
                              </w:tc>
                            </w:tr>
                            <w:tr w:rsidR="00326DF6" w:rsidRPr="005D067A" w14:paraId="27C7195C" w14:textId="77777777" w:rsidTr="00930BDF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41B32B2A" w14:textId="77777777" w:rsidR="00326DF6" w:rsidRPr="00836F99" w:rsidRDefault="00326DF6" w:rsidP="00326DF6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AUSTRALIA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+61 (0) 8 9353 6577</w:t>
                                  </w:r>
                                </w:p>
                              </w:tc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118BC0BA" w14:textId="77777777" w:rsidR="00326DF6" w:rsidRPr="005D067A" w:rsidRDefault="00326DF6" w:rsidP="00326DF6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AFRICA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+27 (0) 83 292 4246</w:t>
                                  </w:r>
                                </w:p>
                              </w:tc>
                              <w:tc>
                                <w:tcPr>
                                  <w:tcW w:w="767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396D6A93" w14:textId="77777777" w:rsidR="00326DF6" w:rsidRPr="005D067A" w:rsidRDefault="00326DF6" w:rsidP="00326DF6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CANADA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1 705 590 4001</w:t>
                                  </w:r>
                                </w:p>
                              </w:tc>
                              <w:tc>
                                <w:tcPr>
                                  <w:tcW w:w="85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359E5C6D" w14:textId="77777777" w:rsidR="00326DF6" w:rsidRPr="005D067A" w:rsidRDefault="00326DF6" w:rsidP="00326DF6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RUSSIA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/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CIS: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+7 (910) 411 11-74</w:t>
                                  </w:r>
                                </w:p>
                              </w:tc>
                              <w:tc>
                                <w:tcPr>
                                  <w:tcW w:w="76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174C7EF7" w14:textId="77777777" w:rsidR="00326DF6" w:rsidRPr="005D067A" w:rsidRDefault="00326DF6" w:rsidP="00326DF6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SOUTH AMERICA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+56 9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5229 9409</w:t>
                                  </w:r>
                                </w:p>
                              </w:tc>
                              <w:tc>
                                <w:tcPr>
                                  <w:tcW w:w="799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CAF9A80" w14:textId="77777777" w:rsidR="00326DF6" w:rsidRPr="005D067A" w:rsidRDefault="00326DF6" w:rsidP="00326DF6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USA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: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+1 801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938 9214</w:t>
                                  </w:r>
                                </w:p>
                              </w:tc>
                            </w:tr>
                          </w:tbl>
                          <w:p w14:paraId="23E4B478" w14:textId="77777777" w:rsidR="00326DF6" w:rsidRDefault="00326D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835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5.05pt;margin-top:739.8pt;width:537.7pt;height:51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" filled="f" stroked="f" strokeweight=".5pt">
                <v:textbox>
                  <w:txbxContent>
                    <w:p w14:paraId="113F74C8" w14:textId="127229C6" w:rsidR="00326DF6" w:rsidRDefault="00326DF6" w:rsidP="00326DF6">
                      <w:pPr>
                        <w:jc w:val="center"/>
                        <w:rPr>
                          <w:rStyle w:val="Hyperlink"/>
                        </w:rPr>
                      </w:pPr>
                      <w:r>
                        <w:t xml:space="preserve">Please complete and return form to: </w:t>
                      </w:r>
                      <w:hyperlink r:id="rId13" w:history="1">
                        <w:r w:rsidR="00470B2E" w:rsidRPr="00050437">
                          <w:rPr>
                            <w:rStyle w:val="Hyperlink"/>
                          </w:rPr>
                          <w:t>support@rct-global.com</w:t>
                        </w:r>
                      </w:hyperlink>
                    </w:p>
                    <w:tbl>
                      <w:tblPr>
                        <w:tblW w:w="5002" w:type="pct"/>
                        <w:jc w:val="center"/>
                        <w:tblBorders>
                          <w:top w:val="single" w:sz="4" w:space="0" w:color="A0A6AA"/>
                        </w:tblBorders>
                        <w:tblCellMar>
                          <w:left w:w="62" w:type="dxa"/>
                          <w:right w:w="62" w:type="dxa"/>
                        </w:tblCellMar>
                        <w:tblLook w:val="00A0" w:firstRow="1" w:lastRow="0" w:firstColumn="1" w:lastColumn="0" w:noHBand="0" w:noVBand="0"/>
                      </w:tblPr>
                      <w:tblGrid>
                        <w:gridCol w:w="1893"/>
                        <w:gridCol w:w="1894"/>
                        <w:gridCol w:w="1607"/>
                        <w:gridCol w:w="1798"/>
                        <w:gridCol w:w="1609"/>
                        <w:gridCol w:w="1674"/>
                      </w:tblGrid>
                      <w:tr w:rsidR="00326DF6" w14:paraId="3ECFB72E" w14:textId="77777777" w:rsidTr="00930BDF">
                        <w:trPr>
                          <w:trHeight w:val="113"/>
                          <w:jc w:val="center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top w:val="single" w:sz="8" w:space="0" w:color="A0A6AA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4A6FD1C8" w14:textId="77777777" w:rsidR="00326DF6" w:rsidRPr="006F2191" w:rsidRDefault="00326DF6" w:rsidP="00326DF6">
                            <w:pPr>
                              <w:spacing w:before="40"/>
                              <w:jc w:val="center"/>
                              <w:rPr>
                                <w:rFonts w:cs="Arial"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  <w:t xml:space="preserve">Discover more:  </w:t>
                            </w:r>
                            <w:r>
                              <w:rPr>
                                <w:rFonts w:cs="Arial"/>
                                <w:bCs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www.rct-global.com</w:t>
                            </w:r>
                          </w:p>
                        </w:tc>
                      </w:tr>
                      <w:tr w:rsidR="00326DF6" w:rsidRPr="005D067A" w14:paraId="27C7195C" w14:textId="77777777" w:rsidTr="00930BDF">
                        <w:trPr>
                          <w:trHeight w:val="20"/>
                          <w:jc w:val="center"/>
                        </w:trPr>
                        <w:tc>
                          <w:tcPr>
                            <w:tcW w:w="904" w:type="pct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41B32B2A" w14:textId="77777777" w:rsidR="00326DF6" w:rsidRPr="00836F99" w:rsidRDefault="00326DF6" w:rsidP="00326DF6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AUSTRALIA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+61 (0) 8 9353 6577</w:t>
                            </w:r>
                          </w:p>
                        </w:tc>
                        <w:tc>
                          <w:tcPr>
                            <w:tcW w:w="904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118BC0BA" w14:textId="77777777" w:rsidR="00326DF6" w:rsidRPr="005D067A" w:rsidRDefault="00326DF6" w:rsidP="00326DF6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AFRICA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+27 (0) 83 292 4246</w:t>
                            </w:r>
                          </w:p>
                        </w:tc>
                        <w:tc>
                          <w:tcPr>
                            <w:tcW w:w="767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396D6A93" w14:textId="77777777" w:rsidR="00326DF6" w:rsidRPr="005D067A" w:rsidRDefault="00326DF6" w:rsidP="00326DF6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CANADA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1 705 590 4001</w:t>
                            </w:r>
                          </w:p>
                        </w:tc>
                        <w:tc>
                          <w:tcPr>
                            <w:tcW w:w="85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359E5C6D" w14:textId="77777777" w:rsidR="00326DF6" w:rsidRPr="005D067A" w:rsidRDefault="00326DF6" w:rsidP="00326DF6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RUSSIA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/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CIS: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+7 (910) 411 11-74</w:t>
                            </w:r>
                          </w:p>
                        </w:tc>
                        <w:tc>
                          <w:tcPr>
                            <w:tcW w:w="76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174C7EF7" w14:textId="77777777" w:rsidR="00326DF6" w:rsidRPr="005D067A" w:rsidRDefault="00326DF6" w:rsidP="00326DF6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SOUTH AMERICA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+56 9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5229 9409</w:t>
                            </w:r>
                          </w:p>
                        </w:tc>
                        <w:tc>
                          <w:tcPr>
                            <w:tcW w:w="799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CAF9A80" w14:textId="77777777" w:rsidR="00326DF6" w:rsidRPr="005D067A" w:rsidRDefault="00326DF6" w:rsidP="00326DF6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USA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: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+1 801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938 9214</w:t>
                            </w:r>
                          </w:p>
                        </w:tc>
                      </w:tr>
                    </w:tbl>
                    <w:p w14:paraId="23E4B478" w14:textId="77777777" w:rsidR="00326DF6" w:rsidRDefault="00326DF6"/>
                  </w:txbxContent>
                </v:textbox>
                <w10:wrap anchory="margin"/>
                <w10:anchorlock/>
              </v:shape>
            </w:pict>
          </mc:Fallback>
        </mc:AlternateContent>
      </w:r>
    </w:p>
    <w:sectPr w:rsidR="00E23F95" w:rsidRPr="00F9472A" w:rsidSect="00211237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7" w:h="16834" w:code="9"/>
      <w:pgMar w:top="567" w:right="851" w:bottom="340" w:left="851" w:header="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FA449" w14:textId="77777777" w:rsidR="00712B0E" w:rsidRDefault="00712B0E">
      <w:r>
        <w:separator/>
      </w:r>
    </w:p>
  </w:endnote>
  <w:endnote w:type="continuationSeparator" w:id="0">
    <w:p w14:paraId="18AFA44A" w14:textId="77777777" w:rsidR="00712B0E" w:rsidRDefault="0071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avi">
    <w:altName w:val="Nirmala U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79"/>
      <w:gridCol w:w="9694"/>
    </w:tblGrid>
    <w:tr w:rsidR="00712B0E" w14:paraId="18AFA44F" w14:textId="77777777" w:rsidTr="006B69FA">
      <w:trPr>
        <w:trHeight w:val="61"/>
        <w:jc w:val="center"/>
      </w:trPr>
      <w:tc>
        <w:tcPr>
          <w:tcW w:w="501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18AFA44D" w14:textId="411132B3" w:rsidR="00712B0E" w:rsidRPr="00CE1A3B" w:rsidRDefault="00712B0E" w:rsidP="009A1722">
          <w:pPr>
            <w:pStyle w:val="Footer"/>
            <w:jc w:val="center"/>
            <w:rPr>
              <w:b/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A8243D">
            <w:rPr>
              <w:noProof/>
              <w:color w:val="FFFFFF" w:themeColor="background1"/>
            </w:rPr>
            <w:t>2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1B0477">
            <w:rPr>
              <w:noProof/>
              <w:color w:val="FFFFFF" w:themeColor="background1"/>
            </w:rPr>
            <w:fldChar w:fldCharType="begin"/>
          </w:r>
          <w:r w:rsidR="001B0477">
            <w:rPr>
              <w:noProof/>
              <w:color w:val="FFFFFF" w:themeColor="background1"/>
            </w:rPr>
            <w:instrText xml:space="preserve"> NUMPAGES  \* Arabic  \* MERGEFORMAT </w:instrText>
          </w:r>
          <w:r w:rsidR="001B0477">
            <w:rPr>
              <w:noProof/>
              <w:color w:val="FFFFFF" w:themeColor="background1"/>
            </w:rPr>
            <w:fldChar w:fldCharType="separate"/>
          </w:r>
          <w:r w:rsidR="00A8243D">
            <w:rPr>
              <w:noProof/>
              <w:color w:val="FFFFFF" w:themeColor="background1"/>
            </w:rPr>
            <w:t>2</w:t>
          </w:r>
          <w:r w:rsidR="001B0477">
            <w:rPr>
              <w:noProof/>
              <w:color w:val="FFFFFF" w:themeColor="background1"/>
            </w:rPr>
            <w:fldChar w:fldCharType="end"/>
          </w:r>
        </w:p>
      </w:tc>
      <w:tc>
        <w:tcPr>
          <w:tcW w:w="4499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18AFA44E" w14:textId="104AD1B1" w:rsidR="00712B0E" w:rsidRPr="00DE1E79" w:rsidRDefault="001B0477" w:rsidP="00C16610">
          <w:pPr>
            <w:pStyle w:val="Footer"/>
            <w:jc w:val="right"/>
            <w:rPr>
              <w:color w:val="647478"/>
              <w:sz w:val="14"/>
              <w:szCs w:val="14"/>
            </w:rPr>
          </w:pPr>
          <w:r>
            <w:rPr>
              <w:noProof/>
              <w:color w:val="647478"/>
              <w:sz w:val="14"/>
              <w:szCs w:val="14"/>
            </w:rPr>
            <w:fldChar w:fldCharType="begin"/>
          </w:r>
          <w:r>
            <w:rPr>
              <w:noProof/>
              <w:color w:val="647478"/>
              <w:sz w:val="14"/>
              <w:szCs w:val="14"/>
            </w:rPr>
            <w:instrText xml:space="preserve"> FILENAME   \* MERGEFORMAT </w:instrText>
          </w:r>
          <w:r>
            <w:rPr>
              <w:noProof/>
              <w:color w:val="647478"/>
              <w:sz w:val="14"/>
              <w:szCs w:val="14"/>
            </w:rPr>
            <w:fldChar w:fldCharType="separate"/>
          </w:r>
          <w:r w:rsidR="00346024">
            <w:rPr>
              <w:noProof/>
              <w:color w:val="647478"/>
              <w:sz w:val="14"/>
              <w:szCs w:val="14"/>
            </w:rPr>
            <w:t>F0315.docx</w:t>
          </w:r>
          <w:r>
            <w:rPr>
              <w:noProof/>
              <w:color w:val="647478"/>
              <w:sz w:val="14"/>
              <w:szCs w:val="14"/>
            </w:rPr>
            <w:fldChar w:fldCharType="end"/>
          </w:r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ubject"/>
              <w:id w:val="595815755"/>
              <w:placeholder>
                <w:docPart w:val="F7BC4A7CC4CB43829190238B66D101CB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E23F95">
                <w:rPr>
                  <w:color w:val="647478"/>
                  <w:sz w:val="14"/>
                  <w:szCs w:val="14"/>
                </w:rPr>
                <w:t>Rev 0.0</w:t>
              </w:r>
            </w:sdtContent>
          </w:sdt>
          <w:r w:rsidR="00712B0E">
            <w:rPr>
              <w:color w:val="647478"/>
              <w:sz w:val="14"/>
              <w:szCs w:val="14"/>
            </w:rPr>
            <w:t xml:space="preserve">  |  </w:t>
          </w:r>
          <w:r w:rsidR="00712B0E" w:rsidRPr="00DE1E79">
            <w:rPr>
              <w:color w:val="647478"/>
              <w:sz w:val="14"/>
              <w:szCs w:val="14"/>
            </w:rPr>
            <w:t xml:space="preserve">Modified on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13699425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4222E2">
                <w:rPr>
                  <w:color w:val="647478"/>
                  <w:sz w:val="14"/>
                  <w:szCs w:val="14"/>
                </w:rPr>
                <w:t>Rev 1.8</w:t>
              </w:r>
            </w:sdtContent>
          </w:sdt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r w:rsidR="00E713C2" w:rsidRPr="00E713C2">
            <w:rPr>
              <w:color w:val="647478"/>
              <w:sz w:val="14"/>
              <w:szCs w:val="14"/>
            </w:rPr>
            <w:t>© Remote Control Technologies Pty Ltd</w:t>
          </w:r>
        </w:p>
      </w:tc>
    </w:tr>
  </w:tbl>
  <w:p w14:paraId="18AFA450" w14:textId="77777777" w:rsidR="00712B0E" w:rsidRDefault="00712B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96"/>
      <w:gridCol w:w="1077"/>
    </w:tblGrid>
    <w:tr w:rsidR="00712B0E" w:rsidRPr="004A2DD4" w14:paraId="18AFA453" w14:textId="77777777" w:rsidTr="006B69FA">
      <w:trPr>
        <w:jc w:val="center"/>
      </w:trPr>
      <w:tc>
        <w:tcPr>
          <w:tcW w:w="4500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18AFA451" w14:textId="1236E1D3" w:rsidR="00712B0E" w:rsidRPr="00DE1E79" w:rsidRDefault="00E23F95" w:rsidP="00FA1D94">
          <w:pPr>
            <w:pStyle w:val="Footer"/>
            <w:spacing w:after="60"/>
            <w:rPr>
              <w:color w:val="647478"/>
              <w:sz w:val="14"/>
              <w:szCs w:val="14"/>
            </w:rPr>
          </w:pPr>
          <w:r w:rsidRPr="005944A4">
            <w:rPr>
              <w:color w:val="647478"/>
              <w:sz w:val="14"/>
              <w:szCs w:val="14"/>
            </w:rPr>
            <w:fldChar w:fldCharType="begin"/>
          </w:r>
          <w:r w:rsidRPr="005944A4">
            <w:rPr>
              <w:color w:val="647478"/>
              <w:sz w:val="14"/>
              <w:szCs w:val="14"/>
            </w:rPr>
            <w:instrText xml:space="preserve"> FILENAME   \* MERGEFORMAT </w:instrText>
          </w:r>
          <w:r w:rsidRPr="005944A4">
            <w:rPr>
              <w:color w:val="647478"/>
              <w:sz w:val="14"/>
              <w:szCs w:val="14"/>
            </w:rPr>
            <w:fldChar w:fldCharType="separate"/>
          </w:r>
          <w:r w:rsidR="00346024">
            <w:rPr>
              <w:noProof/>
              <w:color w:val="647478"/>
              <w:sz w:val="14"/>
              <w:szCs w:val="14"/>
            </w:rPr>
            <w:t>F0315.docx</w:t>
          </w:r>
          <w:r w:rsidRPr="005944A4">
            <w:rPr>
              <w:noProof/>
              <w:color w:val="647478"/>
              <w:sz w:val="14"/>
              <w:szCs w:val="14"/>
            </w:rPr>
            <w:fldChar w:fldCharType="end"/>
          </w:r>
          <w:r w:rsidRPr="005944A4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1313758380"/>
              <w:placeholder>
                <w:docPart w:val="D1E1853BA97344FDA468E21C1E4D1635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A34F0C">
                <w:rPr>
                  <w:color w:val="647478"/>
                  <w:sz w:val="14"/>
                  <w:szCs w:val="14"/>
                </w:rPr>
                <w:t>Rev 1</w:t>
              </w:r>
              <w:r w:rsidR="00321357">
                <w:rPr>
                  <w:color w:val="647478"/>
                  <w:sz w:val="14"/>
                  <w:szCs w:val="14"/>
                </w:rPr>
                <w:t>.</w:t>
              </w:r>
              <w:r w:rsidR="004222E2">
                <w:rPr>
                  <w:color w:val="647478"/>
                  <w:sz w:val="14"/>
                  <w:szCs w:val="14"/>
                </w:rPr>
                <w:t>8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 |  Modified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-2063861615"/>
              <w:placeholder>
                <w:docPart w:val="A6C6EFA3E83B4B358ECDE35AE3AEE1D1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5-22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4222E2">
                <w:rPr>
                  <w:color w:val="647478"/>
                  <w:sz w:val="14"/>
                  <w:szCs w:val="14"/>
                </w:rPr>
                <w:t>22/05/2023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|  © Remote C</w:t>
          </w:r>
          <w:r>
            <w:rPr>
              <w:color w:val="647478"/>
              <w:sz w:val="14"/>
              <w:szCs w:val="14"/>
            </w:rPr>
            <w:t>ontrol Technologies Pty Ltd</w:t>
          </w:r>
        </w:p>
      </w:tc>
      <w:tc>
        <w:tcPr>
          <w:tcW w:w="500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18AFA452" w14:textId="3D0EA010" w:rsidR="00712B0E" w:rsidRPr="00CE1A3B" w:rsidRDefault="00712B0E" w:rsidP="009A1722">
          <w:pPr>
            <w:pStyle w:val="Footer"/>
            <w:jc w:val="center"/>
            <w:rPr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3F2AAC">
            <w:rPr>
              <w:noProof/>
              <w:color w:val="FFFFFF" w:themeColor="background1"/>
            </w:rPr>
            <w:t>1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1B0477">
            <w:rPr>
              <w:noProof/>
              <w:color w:val="FFFFFF" w:themeColor="background1"/>
            </w:rPr>
            <w:fldChar w:fldCharType="begin"/>
          </w:r>
          <w:r w:rsidR="001B0477">
            <w:rPr>
              <w:noProof/>
              <w:color w:val="FFFFFF" w:themeColor="background1"/>
            </w:rPr>
            <w:instrText xml:space="preserve"> NUMPAGES  \* Arabic  \* MERGEFORMAT </w:instrText>
          </w:r>
          <w:r w:rsidR="001B0477">
            <w:rPr>
              <w:noProof/>
              <w:color w:val="FFFFFF" w:themeColor="background1"/>
            </w:rPr>
            <w:fldChar w:fldCharType="separate"/>
          </w:r>
          <w:r w:rsidR="003F2AAC">
            <w:rPr>
              <w:noProof/>
              <w:color w:val="FFFFFF" w:themeColor="background1"/>
            </w:rPr>
            <w:t>1</w:t>
          </w:r>
          <w:r w:rsidR="001B0477">
            <w:rPr>
              <w:noProof/>
              <w:color w:val="FFFFFF" w:themeColor="background1"/>
            </w:rPr>
            <w:fldChar w:fldCharType="end"/>
          </w:r>
        </w:p>
      </w:tc>
    </w:tr>
  </w:tbl>
  <w:p w14:paraId="18AFA454" w14:textId="77777777" w:rsidR="00712B0E" w:rsidRPr="00211237" w:rsidRDefault="00712B0E" w:rsidP="00721744">
    <w:pPr>
      <w:pStyle w:val="Footer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A459" w14:textId="77777777" w:rsidR="00712B0E" w:rsidRDefault="00712B0E">
    <w:pPr>
      <w:pStyle w:val="Footer"/>
      <w:tabs>
        <w:tab w:val="clear" w:pos="8640"/>
        <w:tab w:val="right" w:pos="8931"/>
      </w:tabs>
    </w:pPr>
    <w:r>
      <w:rPr>
        <w:sz w:val="14"/>
      </w:rPr>
      <w:t>3724\17\3734-17</w:t>
    </w:r>
    <w:r>
      <w:rPr>
        <w:sz w:val="14"/>
      </w:rPr>
      <w:tab/>
    </w:r>
    <w:r>
      <w:rPr>
        <w:sz w:val="14"/>
      </w:rPr>
      <w:tab/>
      <w:t>NOVEMBER 1999</w:t>
    </w:r>
  </w:p>
  <w:p w14:paraId="18AFA45A" w14:textId="77777777" w:rsidR="00712B0E" w:rsidRDefault="00712B0E">
    <w:pPr>
      <w:pStyle w:val="Footer"/>
      <w:tabs>
        <w:tab w:val="clear" w:pos="8640"/>
        <w:tab w:val="right" w:pos="893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FA447" w14:textId="77777777" w:rsidR="00712B0E" w:rsidRDefault="00712B0E">
      <w:r>
        <w:separator/>
      </w:r>
    </w:p>
  </w:footnote>
  <w:footnote w:type="continuationSeparator" w:id="0">
    <w:p w14:paraId="18AFA448" w14:textId="77777777" w:rsidR="00712B0E" w:rsidRDefault="0071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D45A6" w14:textId="6458E515" w:rsidR="00353580" w:rsidRDefault="00470B2E">
    <w:pPr>
      <w:pStyle w:val="Header"/>
    </w:pPr>
    <w:r>
      <w:rPr>
        <w:noProof/>
      </w:rPr>
      <w:pict w14:anchorId="100329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left:0;text-align:left;margin-left:0;margin-top:0;width:623.5pt;height:95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NDER REIVE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A455" w14:textId="650CE68F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  <w:u w:val="single"/>
      </w:rPr>
      <w:t>Control Master</w:t>
    </w:r>
    <w:r>
      <w:rPr>
        <w:rFonts w:ascii="Arial Narrow" w:hAnsi="Arial Narrow"/>
        <w:vertAlign w:val="superscript"/>
      </w:rPr>
      <w:sym w:font="Symbol" w:char="F0E2"/>
    </w:r>
    <w:r>
      <w:rPr>
        <w:rFonts w:ascii="Arial Narrow" w:hAnsi="Arial Narrow"/>
      </w:rPr>
      <w:t xml:space="preserve"> REMOTE CONTROL SYSTEMS </w:t>
    </w:r>
  </w:p>
  <w:p w14:paraId="18AFA456" w14:textId="77777777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</w:rPr>
      <w:t>5 VOLT PWM TO SUIT CATERPILLAR EUI</w:t>
    </w:r>
    <w:r>
      <w:rPr>
        <w:rFonts w:ascii="Arial Narrow" w:hAnsi="Arial Narrow"/>
      </w:rPr>
      <w:br/>
    </w:r>
  </w:p>
  <w:p w14:paraId="18AFA457" w14:textId="77777777" w:rsidR="00712B0E" w:rsidRDefault="00712B0E">
    <w:pPr>
      <w:pStyle w:val="Header"/>
      <w:pBdr>
        <w:bottom w:val="single" w:sz="4" w:space="1" w:color="auto"/>
      </w:pBdr>
      <w:rPr>
        <w:rFonts w:ascii="Arial Narrow" w:hAnsi="Arial Narrow"/>
      </w:rPr>
    </w:pPr>
  </w:p>
  <w:p w14:paraId="18AFA458" w14:textId="77777777" w:rsidR="00712B0E" w:rsidRDefault="00712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87" type="#_x0000_t75" alt="Legend-3a.png" style="width:21.5pt;height:14.5pt;visibility:visible" o:bullet="t">
        <v:imagedata r:id="rId1" o:title="Legend-3a"/>
      </v:shape>
    </w:pict>
  </w:numPicBullet>
  <w:numPicBullet w:numPicBulletId="1">
    <w:pict>
      <v:shape id="_x0000_i1588" type="#_x0000_t75" alt="Legend-1a.png" style="width:597.5pt;height:597.5pt;visibility:visible;mso-wrap-style:square" o:bullet="t">
        <v:imagedata r:id="rId2" o:title="Legend-1a"/>
      </v:shape>
    </w:pict>
  </w:numPicBullet>
  <w:abstractNum w:abstractNumId="0" w15:restartNumberingAfterBreak="0">
    <w:nsid w:val="01387587"/>
    <w:multiLevelType w:val="multilevel"/>
    <w:tmpl w:val="881E5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5472C73"/>
    <w:multiLevelType w:val="multilevel"/>
    <w:tmpl w:val="8BAE1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99366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595FC2"/>
    <w:multiLevelType w:val="hybridMultilevel"/>
    <w:tmpl w:val="E2F0C4DC"/>
    <w:lvl w:ilvl="0" w:tplc="0C090005">
      <w:start w:val="1"/>
      <w:numFmt w:val="bullet"/>
      <w:lvlText w:val=""/>
      <w:lvlJc w:val="left"/>
      <w:pPr>
        <w:ind w:left="67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4" w15:restartNumberingAfterBreak="0">
    <w:nsid w:val="15297057"/>
    <w:multiLevelType w:val="hybridMultilevel"/>
    <w:tmpl w:val="062AB9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DE1916"/>
    <w:multiLevelType w:val="hybridMultilevel"/>
    <w:tmpl w:val="2ACE83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712702"/>
    <w:multiLevelType w:val="hybridMultilevel"/>
    <w:tmpl w:val="794241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9A0F72"/>
    <w:multiLevelType w:val="hybridMultilevel"/>
    <w:tmpl w:val="4692D108"/>
    <w:lvl w:ilvl="0" w:tplc="860ABA44">
      <w:start w:val="1"/>
      <w:numFmt w:val="decimal"/>
      <w:lvlText w:val="17.%1"/>
      <w:lvlJc w:val="righ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E5737"/>
    <w:multiLevelType w:val="hybridMultilevel"/>
    <w:tmpl w:val="618CD5F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27F79"/>
    <w:multiLevelType w:val="multilevel"/>
    <w:tmpl w:val="0C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0" w15:restartNumberingAfterBreak="0">
    <w:nsid w:val="1EAE2925"/>
    <w:multiLevelType w:val="multilevel"/>
    <w:tmpl w:val="28604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4.%3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FAF2835"/>
    <w:multiLevelType w:val="multilevel"/>
    <w:tmpl w:val="31FE3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18D315A"/>
    <w:multiLevelType w:val="hybridMultilevel"/>
    <w:tmpl w:val="F488B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45AF8"/>
    <w:multiLevelType w:val="hybridMultilevel"/>
    <w:tmpl w:val="3C5C1F0C"/>
    <w:lvl w:ilvl="0" w:tplc="97B446F2">
      <w:start w:val="1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915437"/>
    <w:multiLevelType w:val="hybridMultilevel"/>
    <w:tmpl w:val="3222C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118E2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34A2D39"/>
    <w:multiLevelType w:val="hybridMultilevel"/>
    <w:tmpl w:val="38104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81393"/>
    <w:multiLevelType w:val="hybridMultilevel"/>
    <w:tmpl w:val="5C442B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A7B8A"/>
    <w:multiLevelType w:val="hybridMultilevel"/>
    <w:tmpl w:val="561A9B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8A552A"/>
    <w:multiLevelType w:val="multilevel"/>
    <w:tmpl w:val="D042F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51CC3F9B"/>
    <w:multiLevelType w:val="multilevel"/>
    <w:tmpl w:val="1082A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3.%3"/>
      <w:lvlJc w:val="left"/>
      <w:pPr>
        <w:ind w:left="72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59E467B"/>
    <w:multiLevelType w:val="multilevel"/>
    <w:tmpl w:val="F8D811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357" w:hanging="35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22" w15:restartNumberingAfterBreak="0">
    <w:nsid w:val="57482990"/>
    <w:multiLevelType w:val="hybridMultilevel"/>
    <w:tmpl w:val="42E6F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5945CE"/>
    <w:multiLevelType w:val="multilevel"/>
    <w:tmpl w:val="5DD89F9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C002743"/>
    <w:multiLevelType w:val="multilevel"/>
    <w:tmpl w:val="7D4C71C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C0150C2"/>
    <w:multiLevelType w:val="multilevel"/>
    <w:tmpl w:val="D6121D36"/>
    <w:lvl w:ilvl="0">
      <w:start w:val="1"/>
      <w:numFmt w:val="decimal"/>
      <w:lvlText w:val="14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65ED6F67"/>
    <w:multiLevelType w:val="multilevel"/>
    <w:tmpl w:val="0E24E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6A260EB7"/>
    <w:multiLevelType w:val="hybridMultilevel"/>
    <w:tmpl w:val="4AA03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E34475"/>
    <w:multiLevelType w:val="hybridMultilevel"/>
    <w:tmpl w:val="13342E36"/>
    <w:lvl w:ilvl="0" w:tplc="66BC9D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E7478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E6A19"/>
    <w:multiLevelType w:val="multilevel"/>
    <w:tmpl w:val="087AA3B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BEF4866"/>
    <w:multiLevelType w:val="multilevel"/>
    <w:tmpl w:val="087AA3B0"/>
    <w:numStyleLink w:val="Style1"/>
  </w:abstractNum>
  <w:abstractNum w:abstractNumId="31" w15:restartNumberingAfterBreak="0">
    <w:nsid w:val="7DB01BA7"/>
    <w:multiLevelType w:val="multilevel"/>
    <w:tmpl w:val="5298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6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EBF40FE"/>
    <w:multiLevelType w:val="hybridMultilevel"/>
    <w:tmpl w:val="911074CC"/>
    <w:lvl w:ilvl="0" w:tplc="66BC9D56">
      <w:start w:val="1"/>
      <w:numFmt w:val="bullet"/>
      <w:lvlText w:val=""/>
      <w:lvlJc w:val="left"/>
      <w:pPr>
        <w:ind w:left="397" w:hanging="397"/>
      </w:pPr>
      <w:rPr>
        <w:rFonts w:ascii="Wingdings" w:hAnsi="Wingdings" w:hint="default"/>
        <w:color w:val="6E7478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505233">
    <w:abstractNumId w:val="1"/>
  </w:num>
  <w:num w:numId="2" w16cid:durableId="2051999035">
    <w:abstractNumId w:val="14"/>
  </w:num>
  <w:num w:numId="3" w16cid:durableId="1376732698">
    <w:abstractNumId w:val="20"/>
  </w:num>
  <w:num w:numId="4" w16cid:durableId="1854222445">
    <w:abstractNumId w:val="31"/>
  </w:num>
  <w:num w:numId="5" w16cid:durableId="1564759649">
    <w:abstractNumId w:val="19"/>
  </w:num>
  <w:num w:numId="6" w16cid:durableId="1149249961">
    <w:abstractNumId w:val="11"/>
  </w:num>
  <w:num w:numId="7" w16cid:durableId="2067753032">
    <w:abstractNumId w:val="8"/>
  </w:num>
  <w:num w:numId="8" w16cid:durableId="128132491">
    <w:abstractNumId w:val="24"/>
  </w:num>
  <w:num w:numId="9" w16cid:durableId="675882580">
    <w:abstractNumId w:val="25"/>
  </w:num>
  <w:num w:numId="10" w16cid:durableId="1482426304">
    <w:abstractNumId w:val="0"/>
  </w:num>
  <w:num w:numId="11" w16cid:durableId="1115949061">
    <w:abstractNumId w:val="29"/>
  </w:num>
  <w:num w:numId="12" w16cid:durableId="491991624">
    <w:abstractNumId w:val="30"/>
  </w:num>
  <w:num w:numId="13" w16cid:durableId="211508046">
    <w:abstractNumId w:val="6"/>
  </w:num>
  <w:num w:numId="14" w16cid:durableId="957107234">
    <w:abstractNumId w:val="21"/>
  </w:num>
  <w:num w:numId="15" w16cid:durableId="815419051">
    <w:abstractNumId w:val="10"/>
  </w:num>
  <w:num w:numId="16" w16cid:durableId="758867197">
    <w:abstractNumId w:val="7"/>
  </w:num>
  <w:num w:numId="17" w16cid:durableId="2038239552">
    <w:abstractNumId w:val="16"/>
  </w:num>
  <w:num w:numId="18" w16cid:durableId="1757819489">
    <w:abstractNumId w:val="12"/>
  </w:num>
  <w:num w:numId="19" w16cid:durableId="1354842569">
    <w:abstractNumId w:val="5"/>
  </w:num>
  <w:num w:numId="20" w16cid:durableId="1527211739">
    <w:abstractNumId w:val="18"/>
  </w:num>
  <w:num w:numId="21" w16cid:durableId="385420881">
    <w:abstractNumId w:val="4"/>
  </w:num>
  <w:num w:numId="22" w16cid:durableId="1451851132">
    <w:abstractNumId w:val="22"/>
  </w:num>
  <w:num w:numId="23" w16cid:durableId="532959927">
    <w:abstractNumId w:val="27"/>
  </w:num>
  <w:num w:numId="24" w16cid:durableId="1410078167">
    <w:abstractNumId w:val="17"/>
  </w:num>
  <w:num w:numId="25" w16cid:durableId="669063401">
    <w:abstractNumId w:val="23"/>
  </w:num>
  <w:num w:numId="26" w16cid:durableId="1342589138">
    <w:abstractNumId w:val="26"/>
  </w:num>
  <w:num w:numId="27" w16cid:durableId="758134376">
    <w:abstractNumId w:val="9"/>
  </w:num>
  <w:num w:numId="28" w16cid:durableId="1824420448">
    <w:abstractNumId w:val="2"/>
  </w:num>
  <w:num w:numId="29" w16cid:durableId="850680927">
    <w:abstractNumId w:val="15"/>
  </w:num>
  <w:num w:numId="30" w16cid:durableId="1560942360">
    <w:abstractNumId w:val="32"/>
  </w:num>
  <w:num w:numId="31" w16cid:durableId="1992364864">
    <w:abstractNumId w:val="28"/>
  </w:num>
  <w:num w:numId="32" w16cid:durableId="724371476">
    <w:abstractNumId w:val="3"/>
  </w:num>
  <w:num w:numId="33" w16cid:durableId="703603264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vGjcUJ066dnSYmErRTuX3/BkzuaPa1xx+4YBgNZwrQJaDBOGzIAlRyp1WoSjkhQHMBzmlgkp506HzHRecajZQ==" w:salt="OyF56UDXGOgFD77V59sQWQ==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D96"/>
    <w:rsid w:val="00005269"/>
    <w:rsid w:val="0001097E"/>
    <w:rsid w:val="00013FEA"/>
    <w:rsid w:val="00020458"/>
    <w:rsid w:val="00022521"/>
    <w:rsid w:val="00023A52"/>
    <w:rsid w:val="00023CE6"/>
    <w:rsid w:val="00024619"/>
    <w:rsid w:val="000253AB"/>
    <w:rsid w:val="0003023F"/>
    <w:rsid w:val="00031108"/>
    <w:rsid w:val="00035556"/>
    <w:rsid w:val="000359EB"/>
    <w:rsid w:val="000424AE"/>
    <w:rsid w:val="00043A24"/>
    <w:rsid w:val="000561F5"/>
    <w:rsid w:val="000579AE"/>
    <w:rsid w:val="0006257E"/>
    <w:rsid w:val="00063879"/>
    <w:rsid w:val="00070661"/>
    <w:rsid w:val="00070719"/>
    <w:rsid w:val="00071298"/>
    <w:rsid w:val="0007237D"/>
    <w:rsid w:val="00076731"/>
    <w:rsid w:val="00081862"/>
    <w:rsid w:val="000839A0"/>
    <w:rsid w:val="00084380"/>
    <w:rsid w:val="000863A1"/>
    <w:rsid w:val="00086487"/>
    <w:rsid w:val="000906E6"/>
    <w:rsid w:val="00092166"/>
    <w:rsid w:val="00096DE3"/>
    <w:rsid w:val="000A5037"/>
    <w:rsid w:val="000A6841"/>
    <w:rsid w:val="000A7309"/>
    <w:rsid w:val="000A7509"/>
    <w:rsid w:val="000B195F"/>
    <w:rsid w:val="000B1F32"/>
    <w:rsid w:val="000B2C6B"/>
    <w:rsid w:val="000B386F"/>
    <w:rsid w:val="000B6723"/>
    <w:rsid w:val="000B7398"/>
    <w:rsid w:val="000C0018"/>
    <w:rsid w:val="000C201A"/>
    <w:rsid w:val="000C286A"/>
    <w:rsid w:val="000C39B0"/>
    <w:rsid w:val="000C76FD"/>
    <w:rsid w:val="000D032D"/>
    <w:rsid w:val="000D2741"/>
    <w:rsid w:val="000E10A0"/>
    <w:rsid w:val="000E1E0B"/>
    <w:rsid w:val="000E4E11"/>
    <w:rsid w:val="000F77C5"/>
    <w:rsid w:val="001010B6"/>
    <w:rsid w:val="00112D94"/>
    <w:rsid w:val="001150C3"/>
    <w:rsid w:val="001228FF"/>
    <w:rsid w:val="00124BC7"/>
    <w:rsid w:val="00124FF2"/>
    <w:rsid w:val="00126B06"/>
    <w:rsid w:val="00131F83"/>
    <w:rsid w:val="001338BA"/>
    <w:rsid w:val="00137D3F"/>
    <w:rsid w:val="0014007C"/>
    <w:rsid w:val="001423F7"/>
    <w:rsid w:val="00142FDE"/>
    <w:rsid w:val="00144D7E"/>
    <w:rsid w:val="001453B8"/>
    <w:rsid w:val="001508EB"/>
    <w:rsid w:val="001535B5"/>
    <w:rsid w:val="001551EC"/>
    <w:rsid w:val="00157056"/>
    <w:rsid w:val="00157FE8"/>
    <w:rsid w:val="0016488E"/>
    <w:rsid w:val="00164BD4"/>
    <w:rsid w:val="0016525B"/>
    <w:rsid w:val="001655B6"/>
    <w:rsid w:val="00165EE1"/>
    <w:rsid w:val="00165FA1"/>
    <w:rsid w:val="00172B18"/>
    <w:rsid w:val="001739DC"/>
    <w:rsid w:val="00173B23"/>
    <w:rsid w:val="00181EA4"/>
    <w:rsid w:val="00181F4E"/>
    <w:rsid w:val="00183D1F"/>
    <w:rsid w:val="0019687F"/>
    <w:rsid w:val="001A05A2"/>
    <w:rsid w:val="001A144F"/>
    <w:rsid w:val="001A1AC8"/>
    <w:rsid w:val="001A6381"/>
    <w:rsid w:val="001A6539"/>
    <w:rsid w:val="001A6A34"/>
    <w:rsid w:val="001A75DD"/>
    <w:rsid w:val="001B0477"/>
    <w:rsid w:val="001B093E"/>
    <w:rsid w:val="001B5689"/>
    <w:rsid w:val="001C0D38"/>
    <w:rsid w:val="001C2E28"/>
    <w:rsid w:val="001C397A"/>
    <w:rsid w:val="001C6056"/>
    <w:rsid w:val="001D09A6"/>
    <w:rsid w:val="001D2642"/>
    <w:rsid w:val="001D5DBA"/>
    <w:rsid w:val="001D79D0"/>
    <w:rsid w:val="001E0E7A"/>
    <w:rsid w:val="001E23D6"/>
    <w:rsid w:val="001E2FAA"/>
    <w:rsid w:val="001F0187"/>
    <w:rsid w:val="001F4303"/>
    <w:rsid w:val="001F4F8E"/>
    <w:rsid w:val="001F5BCA"/>
    <w:rsid w:val="00202020"/>
    <w:rsid w:val="00202D05"/>
    <w:rsid w:val="00203770"/>
    <w:rsid w:val="00207855"/>
    <w:rsid w:val="00207CE8"/>
    <w:rsid w:val="00210B7C"/>
    <w:rsid w:val="00211237"/>
    <w:rsid w:val="00213400"/>
    <w:rsid w:val="0021362D"/>
    <w:rsid w:val="00215BBD"/>
    <w:rsid w:val="00217F10"/>
    <w:rsid w:val="00221572"/>
    <w:rsid w:val="002217D0"/>
    <w:rsid w:val="00225961"/>
    <w:rsid w:val="00227A61"/>
    <w:rsid w:val="00230BFA"/>
    <w:rsid w:val="0023607B"/>
    <w:rsid w:val="002435F8"/>
    <w:rsid w:val="0024495A"/>
    <w:rsid w:val="00245037"/>
    <w:rsid w:val="00255422"/>
    <w:rsid w:val="002562F0"/>
    <w:rsid w:val="00256E10"/>
    <w:rsid w:val="0026710F"/>
    <w:rsid w:val="0027196B"/>
    <w:rsid w:val="00280FF9"/>
    <w:rsid w:val="0028309C"/>
    <w:rsid w:val="00284E40"/>
    <w:rsid w:val="00290862"/>
    <w:rsid w:val="00290A09"/>
    <w:rsid w:val="00294F0E"/>
    <w:rsid w:val="002A295B"/>
    <w:rsid w:val="002A540C"/>
    <w:rsid w:val="002A7902"/>
    <w:rsid w:val="002B1864"/>
    <w:rsid w:val="002B437C"/>
    <w:rsid w:val="002B47C2"/>
    <w:rsid w:val="002B5E13"/>
    <w:rsid w:val="002C1182"/>
    <w:rsid w:val="002C4280"/>
    <w:rsid w:val="002C44BD"/>
    <w:rsid w:val="002C5478"/>
    <w:rsid w:val="002C643E"/>
    <w:rsid w:val="002D08C8"/>
    <w:rsid w:val="002D4F0A"/>
    <w:rsid w:val="002D567C"/>
    <w:rsid w:val="002E2237"/>
    <w:rsid w:val="002E4249"/>
    <w:rsid w:val="002E4AB9"/>
    <w:rsid w:val="002E5DF4"/>
    <w:rsid w:val="002F0D62"/>
    <w:rsid w:val="002F3245"/>
    <w:rsid w:val="00301725"/>
    <w:rsid w:val="0030343D"/>
    <w:rsid w:val="00304213"/>
    <w:rsid w:val="00310501"/>
    <w:rsid w:val="003122C3"/>
    <w:rsid w:val="00312945"/>
    <w:rsid w:val="00321357"/>
    <w:rsid w:val="00321A9C"/>
    <w:rsid w:val="00323F5F"/>
    <w:rsid w:val="0032478A"/>
    <w:rsid w:val="003249D7"/>
    <w:rsid w:val="003254D0"/>
    <w:rsid w:val="00325835"/>
    <w:rsid w:val="00326DF6"/>
    <w:rsid w:val="00326FD4"/>
    <w:rsid w:val="00327F0A"/>
    <w:rsid w:val="00330699"/>
    <w:rsid w:val="003324E1"/>
    <w:rsid w:val="00335A1C"/>
    <w:rsid w:val="003368D8"/>
    <w:rsid w:val="0033749C"/>
    <w:rsid w:val="00346024"/>
    <w:rsid w:val="00346634"/>
    <w:rsid w:val="00346D8A"/>
    <w:rsid w:val="00353580"/>
    <w:rsid w:val="00355A0A"/>
    <w:rsid w:val="00356956"/>
    <w:rsid w:val="00374118"/>
    <w:rsid w:val="00376EE4"/>
    <w:rsid w:val="0038341A"/>
    <w:rsid w:val="00384DA0"/>
    <w:rsid w:val="0039323D"/>
    <w:rsid w:val="00394151"/>
    <w:rsid w:val="00396915"/>
    <w:rsid w:val="00396B91"/>
    <w:rsid w:val="003A0D60"/>
    <w:rsid w:val="003A2647"/>
    <w:rsid w:val="003A76C0"/>
    <w:rsid w:val="003B196D"/>
    <w:rsid w:val="003B36A9"/>
    <w:rsid w:val="003B580A"/>
    <w:rsid w:val="003B77E7"/>
    <w:rsid w:val="003C27AA"/>
    <w:rsid w:val="003C3DB8"/>
    <w:rsid w:val="003C7DCD"/>
    <w:rsid w:val="003D0C32"/>
    <w:rsid w:val="003D0E7A"/>
    <w:rsid w:val="003D3B3F"/>
    <w:rsid w:val="003D5928"/>
    <w:rsid w:val="003D6A78"/>
    <w:rsid w:val="003D7F02"/>
    <w:rsid w:val="003E0DEC"/>
    <w:rsid w:val="003E365E"/>
    <w:rsid w:val="003E5C02"/>
    <w:rsid w:val="003F2AAC"/>
    <w:rsid w:val="003F72E7"/>
    <w:rsid w:val="00401CD6"/>
    <w:rsid w:val="004029FE"/>
    <w:rsid w:val="004037C6"/>
    <w:rsid w:val="004044D7"/>
    <w:rsid w:val="00411986"/>
    <w:rsid w:val="00417EA3"/>
    <w:rsid w:val="004222E2"/>
    <w:rsid w:val="00426D7E"/>
    <w:rsid w:val="00432021"/>
    <w:rsid w:val="0043354C"/>
    <w:rsid w:val="00434B32"/>
    <w:rsid w:val="00434E49"/>
    <w:rsid w:val="004358BC"/>
    <w:rsid w:val="0044069E"/>
    <w:rsid w:val="0044131B"/>
    <w:rsid w:val="00442D6B"/>
    <w:rsid w:val="00446662"/>
    <w:rsid w:val="00447BD7"/>
    <w:rsid w:val="0045062E"/>
    <w:rsid w:val="00450D6C"/>
    <w:rsid w:val="00451244"/>
    <w:rsid w:val="00456FAF"/>
    <w:rsid w:val="00462B51"/>
    <w:rsid w:val="0046302D"/>
    <w:rsid w:val="00464D23"/>
    <w:rsid w:val="0046599B"/>
    <w:rsid w:val="004677B2"/>
    <w:rsid w:val="00470B2E"/>
    <w:rsid w:val="00473AF7"/>
    <w:rsid w:val="0047646F"/>
    <w:rsid w:val="00490414"/>
    <w:rsid w:val="00495D2E"/>
    <w:rsid w:val="00495EEB"/>
    <w:rsid w:val="0049720F"/>
    <w:rsid w:val="00497A0E"/>
    <w:rsid w:val="004A04D6"/>
    <w:rsid w:val="004A3535"/>
    <w:rsid w:val="004A434B"/>
    <w:rsid w:val="004A46E2"/>
    <w:rsid w:val="004A52CD"/>
    <w:rsid w:val="004A5D56"/>
    <w:rsid w:val="004B0B58"/>
    <w:rsid w:val="004B2255"/>
    <w:rsid w:val="004B2AC9"/>
    <w:rsid w:val="004C7927"/>
    <w:rsid w:val="004D0B2E"/>
    <w:rsid w:val="004D1A92"/>
    <w:rsid w:val="004D6103"/>
    <w:rsid w:val="004D75A1"/>
    <w:rsid w:val="004F49C3"/>
    <w:rsid w:val="00500323"/>
    <w:rsid w:val="005035AE"/>
    <w:rsid w:val="00503880"/>
    <w:rsid w:val="005046DB"/>
    <w:rsid w:val="00505A1C"/>
    <w:rsid w:val="00506AA5"/>
    <w:rsid w:val="0051226E"/>
    <w:rsid w:val="005133F7"/>
    <w:rsid w:val="00516C2F"/>
    <w:rsid w:val="005212DA"/>
    <w:rsid w:val="00522773"/>
    <w:rsid w:val="00523527"/>
    <w:rsid w:val="00525213"/>
    <w:rsid w:val="0052783C"/>
    <w:rsid w:val="00527C53"/>
    <w:rsid w:val="0053315D"/>
    <w:rsid w:val="005351A1"/>
    <w:rsid w:val="00536F28"/>
    <w:rsid w:val="005408AC"/>
    <w:rsid w:val="00541833"/>
    <w:rsid w:val="005419E6"/>
    <w:rsid w:val="0054732D"/>
    <w:rsid w:val="0055033E"/>
    <w:rsid w:val="00551523"/>
    <w:rsid w:val="005515EF"/>
    <w:rsid w:val="0055572D"/>
    <w:rsid w:val="005562B2"/>
    <w:rsid w:val="00562E85"/>
    <w:rsid w:val="00563E6B"/>
    <w:rsid w:val="00567022"/>
    <w:rsid w:val="005722CF"/>
    <w:rsid w:val="00576A32"/>
    <w:rsid w:val="00577766"/>
    <w:rsid w:val="00581F72"/>
    <w:rsid w:val="005834ED"/>
    <w:rsid w:val="00583867"/>
    <w:rsid w:val="005861B3"/>
    <w:rsid w:val="00590E1F"/>
    <w:rsid w:val="00592475"/>
    <w:rsid w:val="00592AFE"/>
    <w:rsid w:val="00592D28"/>
    <w:rsid w:val="005A23F6"/>
    <w:rsid w:val="005A3773"/>
    <w:rsid w:val="005B03FD"/>
    <w:rsid w:val="005B059C"/>
    <w:rsid w:val="005C0A38"/>
    <w:rsid w:val="005C2DD5"/>
    <w:rsid w:val="005C4B91"/>
    <w:rsid w:val="005C4CDC"/>
    <w:rsid w:val="005C7955"/>
    <w:rsid w:val="005D425F"/>
    <w:rsid w:val="005E13C2"/>
    <w:rsid w:val="005E30B0"/>
    <w:rsid w:val="005E3D8C"/>
    <w:rsid w:val="005E6BDA"/>
    <w:rsid w:val="005E7F6F"/>
    <w:rsid w:val="005F33B4"/>
    <w:rsid w:val="005F35F9"/>
    <w:rsid w:val="005F4559"/>
    <w:rsid w:val="005F6FBE"/>
    <w:rsid w:val="0060005D"/>
    <w:rsid w:val="006006F7"/>
    <w:rsid w:val="00605074"/>
    <w:rsid w:val="0061090B"/>
    <w:rsid w:val="006127FC"/>
    <w:rsid w:val="00615DBD"/>
    <w:rsid w:val="00617121"/>
    <w:rsid w:val="006213D6"/>
    <w:rsid w:val="006240CC"/>
    <w:rsid w:val="00630E7C"/>
    <w:rsid w:val="00631D6E"/>
    <w:rsid w:val="00631F83"/>
    <w:rsid w:val="00633594"/>
    <w:rsid w:val="006362E3"/>
    <w:rsid w:val="00640596"/>
    <w:rsid w:val="006458A3"/>
    <w:rsid w:val="0065143C"/>
    <w:rsid w:val="0065494C"/>
    <w:rsid w:val="00655F03"/>
    <w:rsid w:val="00656BD1"/>
    <w:rsid w:val="0066088E"/>
    <w:rsid w:val="0066107E"/>
    <w:rsid w:val="00663BEB"/>
    <w:rsid w:val="00667520"/>
    <w:rsid w:val="00684782"/>
    <w:rsid w:val="00687A0C"/>
    <w:rsid w:val="00690BFF"/>
    <w:rsid w:val="0069445E"/>
    <w:rsid w:val="006958E5"/>
    <w:rsid w:val="00696303"/>
    <w:rsid w:val="00696366"/>
    <w:rsid w:val="0069712B"/>
    <w:rsid w:val="006A47C1"/>
    <w:rsid w:val="006A4B42"/>
    <w:rsid w:val="006B3F4C"/>
    <w:rsid w:val="006B43E4"/>
    <w:rsid w:val="006B5197"/>
    <w:rsid w:val="006B69FA"/>
    <w:rsid w:val="006B727B"/>
    <w:rsid w:val="006C3114"/>
    <w:rsid w:val="006C38CE"/>
    <w:rsid w:val="006C3DAE"/>
    <w:rsid w:val="006C4615"/>
    <w:rsid w:val="006C6B9A"/>
    <w:rsid w:val="006C6D6B"/>
    <w:rsid w:val="006D0699"/>
    <w:rsid w:val="006D10A6"/>
    <w:rsid w:val="006D2467"/>
    <w:rsid w:val="006D3158"/>
    <w:rsid w:val="006D5895"/>
    <w:rsid w:val="006D6B7A"/>
    <w:rsid w:val="006E08F2"/>
    <w:rsid w:val="006E2889"/>
    <w:rsid w:val="006E6268"/>
    <w:rsid w:val="006E6652"/>
    <w:rsid w:val="006F34BB"/>
    <w:rsid w:val="006F3F86"/>
    <w:rsid w:val="006F4E06"/>
    <w:rsid w:val="006F633C"/>
    <w:rsid w:val="00701AD1"/>
    <w:rsid w:val="00703889"/>
    <w:rsid w:val="0070493B"/>
    <w:rsid w:val="0070645D"/>
    <w:rsid w:val="00712B0E"/>
    <w:rsid w:val="00713540"/>
    <w:rsid w:val="00713C05"/>
    <w:rsid w:val="00721744"/>
    <w:rsid w:val="00721796"/>
    <w:rsid w:val="0072456A"/>
    <w:rsid w:val="00724681"/>
    <w:rsid w:val="00733D35"/>
    <w:rsid w:val="00734A70"/>
    <w:rsid w:val="00735BB7"/>
    <w:rsid w:val="00744C94"/>
    <w:rsid w:val="007469AD"/>
    <w:rsid w:val="0074785C"/>
    <w:rsid w:val="007553F4"/>
    <w:rsid w:val="00756A00"/>
    <w:rsid w:val="00761A71"/>
    <w:rsid w:val="00765DF1"/>
    <w:rsid w:val="00767431"/>
    <w:rsid w:val="0076776C"/>
    <w:rsid w:val="00771052"/>
    <w:rsid w:val="00772FA3"/>
    <w:rsid w:val="007731C3"/>
    <w:rsid w:val="007733A9"/>
    <w:rsid w:val="007811E4"/>
    <w:rsid w:val="00783934"/>
    <w:rsid w:val="00784B82"/>
    <w:rsid w:val="007861CA"/>
    <w:rsid w:val="0079259B"/>
    <w:rsid w:val="00795281"/>
    <w:rsid w:val="00796A2C"/>
    <w:rsid w:val="00796C9B"/>
    <w:rsid w:val="007A3E39"/>
    <w:rsid w:val="007A502C"/>
    <w:rsid w:val="007A7E78"/>
    <w:rsid w:val="007B3B15"/>
    <w:rsid w:val="007B627C"/>
    <w:rsid w:val="007B741D"/>
    <w:rsid w:val="007B7C7A"/>
    <w:rsid w:val="007C2E21"/>
    <w:rsid w:val="007C7DBC"/>
    <w:rsid w:val="007D14BE"/>
    <w:rsid w:val="007D2616"/>
    <w:rsid w:val="007D2E45"/>
    <w:rsid w:val="007E211C"/>
    <w:rsid w:val="007E6E72"/>
    <w:rsid w:val="007E7685"/>
    <w:rsid w:val="007E7CB1"/>
    <w:rsid w:val="007F7432"/>
    <w:rsid w:val="0080492D"/>
    <w:rsid w:val="00806373"/>
    <w:rsid w:val="008139BE"/>
    <w:rsid w:val="00820A25"/>
    <w:rsid w:val="00822850"/>
    <w:rsid w:val="008251BE"/>
    <w:rsid w:val="008268AF"/>
    <w:rsid w:val="00830660"/>
    <w:rsid w:val="008307B6"/>
    <w:rsid w:val="00832A89"/>
    <w:rsid w:val="008361FF"/>
    <w:rsid w:val="00837406"/>
    <w:rsid w:val="008458FD"/>
    <w:rsid w:val="00850952"/>
    <w:rsid w:val="0085340A"/>
    <w:rsid w:val="00854ACA"/>
    <w:rsid w:val="00855D72"/>
    <w:rsid w:val="008567D8"/>
    <w:rsid w:val="00857E66"/>
    <w:rsid w:val="00861D1C"/>
    <w:rsid w:val="00863DBE"/>
    <w:rsid w:val="00864C35"/>
    <w:rsid w:val="00867F86"/>
    <w:rsid w:val="00870D8C"/>
    <w:rsid w:val="00872621"/>
    <w:rsid w:val="008805B8"/>
    <w:rsid w:val="008816B0"/>
    <w:rsid w:val="008829B6"/>
    <w:rsid w:val="00885BAC"/>
    <w:rsid w:val="00887A7B"/>
    <w:rsid w:val="00887C29"/>
    <w:rsid w:val="00892D21"/>
    <w:rsid w:val="00893D72"/>
    <w:rsid w:val="008943A7"/>
    <w:rsid w:val="008A45CE"/>
    <w:rsid w:val="008A4946"/>
    <w:rsid w:val="008A7F28"/>
    <w:rsid w:val="008B2395"/>
    <w:rsid w:val="008B30C5"/>
    <w:rsid w:val="008B3228"/>
    <w:rsid w:val="008C0D27"/>
    <w:rsid w:val="008C3169"/>
    <w:rsid w:val="008C4E3B"/>
    <w:rsid w:val="008C61C1"/>
    <w:rsid w:val="008C6B79"/>
    <w:rsid w:val="008C76AF"/>
    <w:rsid w:val="008D23EF"/>
    <w:rsid w:val="008D3187"/>
    <w:rsid w:val="008D3CF6"/>
    <w:rsid w:val="008D5A4A"/>
    <w:rsid w:val="008E3995"/>
    <w:rsid w:val="008E3F2B"/>
    <w:rsid w:val="008E47BB"/>
    <w:rsid w:val="008E7E2B"/>
    <w:rsid w:val="008F1973"/>
    <w:rsid w:val="008F76A6"/>
    <w:rsid w:val="00905228"/>
    <w:rsid w:val="0090595B"/>
    <w:rsid w:val="00910471"/>
    <w:rsid w:val="00911003"/>
    <w:rsid w:val="0091275C"/>
    <w:rsid w:val="009127CA"/>
    <w:rsid w:val="00914874"/>
    <w:rsid w:val="009241A1"/>
    <w:rsid w:val="009243CF"/>
    <w:rsid w:val="009245DA"/>
    <w:rsid w:val="00930154"/>
    <w:rsid w:val="00931E62"/>
    <w:rsid w:val="00933E3F"/>
    <w:rsid w:val="00943F5E"/>
    <w:rsid w:val="00951679"/>
    <w:rsid w:val="0095515D"/>
    <w:rsid w:val="00960587"/>
    <w:rsid w:val="00970DD1"/>
    <w:rsid w:val="00977929"/>
    <w:rsid w:val="00984C7E"/>
    <w:rsid w:val="00995DF4"/>
    <w:rsid w:val="009A0685"/>
    <w:rsid w:val="009A0FA5"/>
    <w:rsid w:val="009A1722"/>
    <w:rsid w:val="009A2925"/>
    <w:rsid w:val="009A4808"/>
    <w:rsid w:val="009A56F2"/>
    <w:rsid w:val="009A6D42"/>
    <w:rsid w:val="009A6EA2"/>
    <w:rsid w:val="009B1C75"/>
    <w:rsid w:val="009B1D8F"/>
    <w:rsid w:val="009B4413"/>
    <w:rsid w:val="009B4A60"/>
    <w:rsid w:val="009B5139"/>
    <w:rsid w:val="009C0026"/>
    <w:rsid w:val="009C13D4"/>
    <w:rsid w:val="009C16F5"/>
    <w:rsid w:val="009C1D34"/>
    <w:rsid w:val="009C1D35"/>
    <w:rsid w:val="009C3DD2"/>
    <w:rsid w:val="009D07FD"/>
    <w:rsid w:val="009D14E5"/>
    <w:rsid w:val="009D3835"/>
    <w:rsid w:val="009D4E2D"/>
    <w:rsid w:val="009D6F2D"/>
    <w:rsid w:val="009D7E48"/>
    <w:rsid w:val="009E26AA"/>
    <w:rsid w:val="009E4073"/>
    <w:rsid w:val="009E4A94"/>
    <w:rsid w:val="009E7B5F"/>
    <w:rsid w:val="009F07F0"/>
    <w:rsid w:val="009F16E2"/>
    <w:rsid w:val="009F25C9"/>
    <w:rsid w:val="009F5024"/>
    <w:rsid w:val="009F5B00"/>
    <w:rsid w:val="00A00128"/>
    <w:rsid w:val="00A006A1"/>
    <w:rsid w:val="00A032C9"/>
    <w:rsid w:val="00A065C5"/>
    <w:rsid w:val="00A067C4"/>
    <w:rsid w:val="00A120C1"/>
    <w:rsid w:val="00A14AB0"/>
    <w:rsid w:val="00A15455"/>
    <w:rsid w:val="00A22FEA"/>
    <w:rsid w:val="00A30E72"/>
    <w:rsid w:val="00A34F0C"/>
    <w:rsid w:val="00A36E7A"/>
    <w:rsid w:val="00A36F6A"/>
    <w:rsid w:val="00A43944"/>
    <w:rsid w:val="00A45182"/>
    <w:rsid w:val="00A46824"/>
    <w:rsid w:val="00A5066F"/>
    <w:rsid w:val="00A51743"/>
    <w:rsid w:val="00A51A1F"/>
    <w:rsid w:val="00A52BEA"/>
    <w:rsid w:val="00A54654"/>
    <w:rsid w:val="00A5768B"/>
    <w:rsid w:val="00A5784E"/>
    <w:rsid w:val="00A610C7"/>
    <w:rsid w:val="00A62EAD"/>
    <w:rsid w:val="00A638B7"/>
    <w:rsid w:val="00A63AD6"/>
    <w:rsid w:val="00A63F82"/>
    <w:rsid w:val="00A66720"/>
    <w:rsid w:val="00A67BAE"/>
    <w:rsid w:val="00A7020C"/>
    <w:rsid w:val="00A7052B"/>
    <w:rsid w:val="00A71FAA"/>
    <w:rsid w:val="00A72BD2"/>
    <w:rsid w:val="00A777D5"/>
    <w:rsid w:val="00A800BE"/>
    <w:rsid w:val="00A817C7"/>
    <w:rsid w:val="00A8243D"/>
    <w:rsid w:val="00A83CB9"/>
    <w:rsid w:val="00A843BE"/>
    <w:rsid w:val="00A84B24"/>
    <w:rsid w:val="00A85A9C"/>
    <w:rsid w:val="00A90982"/>
    <w:rsid w:val="00A90AE5"/>
    <w:rsid w:val="00A9652B"/>
    <w:rsid w:val="00AA288D"/>
    <w:rsid w:val="00AA368F"/>
    <w:rsid w:val="00AA65CB"/>
    <w:rsid w:val="00AA6E80"/>
    <w:rsid w:val="00AB3A29"/>
    <w:rsid w:val="00AB3B40"/>
    <w:rsid w:val="00AB76A6"/>
    <w:rsid w:val="00AC4E9B"/>
    <w:rsid w:val="00AC4F4B"/>
    <w:rsid w:val="00AC7779"/>
    <w:rsid w:val="00AD27F3"/>
    <w:rsid w:val="00AD7FD9"/>
    <w:rsid w:val="00AE0EA5"/>
    <w:rsid w:val="00AE1224"/>
    <w:rsid w:val="00AE3E3D"/>
    <w:rsid w:val="00AE69E7"/>
    <w:rsid w:val="00AF2FE6"/>
    <w:rsid w:val="00AF3486"/>
    <w:rsid w:val="00AF502F"/>
    <w:rsid w:val="00AF53EC"/>
    <w:rsid w:val="00B02E16"/>
    <w:rsid w:val="00B07FB7"/>
    <w:rsid w:val="00B12DAC"/>
    <w:rsid w:val="00B1468C"/>
    <w:rsid w:val="00B15020"/>
    <w:rsid w:val="00B27579"/>
    <w:rsid w:val="00B305E0"/>
    <w:rsid w:val="00B31150"/>
    <w:rsid w:val="00B32AA4"/>
    <w:rsid w:val="00B41F8C"/>
    <w:rsid w:val="00B42049"/>
    <w:rsid w:val="00B43D8D"/>
    <w:rsid w:val="00B46330"/>
    <w:rsid w:val="00B474F3"/>
    <w:rsid w:val="00B47B41"/>
    <w:rsid w:val="00B47E86"/>
    <w:rsid w:val="00B56FA8"/>
    <w:rsid w:val="00B707E1"/>
    <w:rsid w:val="00B7164C"/>
    <w:rsid w:val="00B7468C"/>
    <w:rsid w:val="00B752AF"/>
    <w:rsid w:val="00B847A5"/>
    <w:rsid w:val="00B86DE6"/>
    <w:rsid w:val="00B87194"/>
    <w:rsid w:val="00B91ED5"/>
    <w:rsid w:val="00B95C4E"/>
    <w:rsid w:val="00B9618D"/>
    <w:rsid w:val="00B96872"/>
    <w:rsid w:val="00BB2992"/>
    <w:rsid w:val="00BB4AD7"/>
    <w:rsid w:val="00BC312E"/>
    <w:rsid w:val="00BC5E9B"/>
    <w:rsid w:val="00BC5FCF"/>
    <w:rsid w:val="00BD0419"/>
    <w:rsid w:val="00BD0A95"/>
    <w:rsid w:val="00BD45FD"/>
    <w:rsid w:val="00BE3D9D"/>
    <w:rsid w:val="00BE3FE8"/>
    <w:rsid w:val="00BE4110"/>
    <w:rsid w:val="00BE48AA"/>
    <w:rsid w:val="00BE73E2"/>
    <w:rsid w:val="00BF387F"/>
    <w:rsid w:val="00BF7CCD"/>
    <w:rsid w:val="00C125F0"/>
    <w:rsid w:val="00C16610"/>
    <w:rsid w:val="00C20C2A"/>
    <w:rsid w:val="00C276FF"/>
    <w:rsid w:val="00C27D54"/>
    <w:rsid w:val="00C30C13"/>
    <w:rsid w:val="00C32016"/>
    <w:rsid w:val="00C32F60"/>
    <w:rsid w:val="00C344DA"/>
    <w:rsid w:val="00C3582E"/>
    <w:rsid w:val="00C35D69"/>
    <w:rsid w:val="00C3726F"/>
    <w:rsid w:val="00C42A19"/>
    <w:rsid w:val="00C43584"/>
    <w:rsid w:val="00C45D3D"/>
    <w:rsid w:val="00C5051D"/>
    <w:rsid w:val="00C51406"/>
    <w:rsid w:val="00C517D7"/>
    <w:rsid w:val="00C55A4B"/>
    <w:rsid w:val="00C609C1"/>
    <w:rsid w:val="00C65A59"/>
    <w:rsid w:val="00C65DBD"/>
    <w:rsid w:val="00C66FC6"/>
    <w:rsid w:val="00C67E1B"/>
    <w:rsid w:val="00C7054C"/>
    <w:rsid w:val="00C74D5E"/>
    <w:rsid w:val="00C75005"/>
    <w:rsid w:val="00C750B3"/>
    <w:rsid w:val="00C752CF"/>
    <w:rsid w:val="00C75DB3"/>
    <w:rsid w:val="00C81A1C"/>
    <w:rsid w:val="00C81D34"/>
    <w:rsid w:val="00C920E9"/>
    <w:rsid w:val="00C95CD2"/>
    <w:rsid w:val="00CA3F73"/>
    <w:rsid w:val="00CA52EE"/>
    <w:rsid w:val="00CA61BB"/>
    <w:rsid w:val="00CA769D"/>
    <w:rsid w:val="00CB1B67"/>
    <w:rsid w:val="00CB1DDB"/>
    <w:rsid w:val="00CB289A"/>
    <w:rsid w:val="00CB5A72"/>
    <w:rsid w:val="00CC1EFD"/>
    <w:rsid w:val="00CC2433"/>
    <w:rsid w:val="00CC6228"/>
    <w:rsid w:val="00CD3A1A"/>
    <w:rsid w:val="00CD420F"/>
    <w:rsid w:val="00CE098E"/>
    <w:rsid w:val="00CE1B26"/>
    <w:rsid w:val="00CE1C8A"/>
    <w:rsid w:val="00CE2561"/>
    <w:rsid w:val="00CE29EF"/>
    <w:rsid w:val="00CE58A2"/>
    <w:rsid w:val="00CF0382"/>
    <w:rsid w:val="00CF0DFD"/>
    <w:rsid w:val="00CF1BA0"/>
    <w:rsid w:val="00CF3DBC"/>
    <w:rsid w:val="00CF6FA4"/>
    <w:rsid w:val="00CF7D5D"/>
    <w:rsid w:val="00D011E4"/>
    <w:rsid w:val="00D04037"/>
    <w:rsid w:val="00D0705B"/>
    <w:rsid w:val="00D136AE"/>
    <w:rsid w:val="00D15392"/>
    <w:rsid w:val="00D20C41"/>
    <w:rsid w:val="00D2146C"/>
    <w:rsid w:val="00D23918"/>
    <w:rsid w:val="00D26394"/>
    <w:rsid w:val="00D362FA"/>
    <w:rsid w:val="00D3709C"/>
    <w:rsid w:val="00D44A58"/>
    <w:rsid w:val="00D45C20"/>
    <w:rsid w:val="00D45E39"/>
    <w:rsid w:val="00D4613E"/>
    <w:rsid w:val="00D46909"/>
    <w:rsid w:val="00D50496"/>
    <w:rsid w:val="00D5103E"/>
    <w:rsid w:val="00D516B4"/>
    <w:rsid w:val="00D72FA4"/>
    <w:rsid w:val="00D74459"/>
    <w:rsid w:val="00D74537"/>
    <w:rsid w:val="00D769D4"/>
    <w:rsid w:val="00D774E4"/>
    <w:rsid w:val="00D856B2"/>
    <w:rsid w:val="00D9218C"/>
    <w:rsid w:val="00D92917"/>
    <w:rsid w:val="00DA087A"/>
    <w:rsid w:val="00DA1871"/>
    <w:rsid w:val="00DA20C9"/>
    <w:rsid w:val="00DA3454"/>
    <w:rsid w:val="00DA5442"/>
    <w:rsid w:val="00DA7C77"/>
    <w:rsid w:val="00DB0664"/>
    <w:rsid w:val="00DB240E"/>
    <w:rsid w:val="00DB38A0"/>
    <w:rsid w:val="00DB3A3F"/>
    <w:rsid w:val="00DB778B"/>
    <w:rsid w:val="00DB7993"/>
    <w:rsid w:val="00DC2799"/>
    <w:rsid w:val="00DC604D"/>
    <w:rsid w:val="00DD49C1"/>
    <w:rsid w:val="00DD5892"/>
    <w:rsid w:val="00DD5C1F"/>
    <w:rsid w:val="00DE0DD7"/>
    <w:rsid w:val="00DE3065"/>
    <w:rsid w:val="00DF348D"/>
    <w:rsid w:val="00DF3860"/>
    <w:rsid w:val="00DF6547"/>
    <w:rsid w:val="00E0416D"/>
    <w:rsid w:val="00E05473"/>
    <w:rsid w:val="00E10683"/>
    <w:rsid w:val="00E10B39"/>
    <w:rsid w:val="00E126F0"/>
    <w:rsid w:val="00E17CAE"/>
    <w:rsid w:val="00E20446"/>
    <w:rsid w:val="00E23F95"/>
    <w:rsid w:val="00E307E1"/>
    <w:rsid w:val="00E31983"/>
    <w:rsid w:val="00E33063"/>
    <w:rsid w:val="00E33AEE"/>
    <w:rsid w:val="00E34584"/>
    <w:rsid w:val="00E356FB"/>
    <w:rsid w:val="00E37D3D"/>
    <w:rsid w:val="00E41AF0"/>
    <w:rsid w:val="00E45268"/>
    <w:rsid w:val="00E5194F"/>
    <w:rsid w:val="00E54AC1"/>
    <w:rsid w:val="00E63CEF"/>
    <w:rsid w:val="00E70193"/>
    <w:rsid w:val="00E70337"/>
    <w:rsid w:val="00E713C2"/>
    <w:rsid w:val="00E7775B"/>
    <w:rsid w:val="00E8005A"/>
    <w:rsid w:val="00E83F18"/>
    <w:rsid w:val="00E86963"/>
    <w:rsid w:val="00E90F07"/>
    <w:rsid w:val="00E93BE4"/>
    <w:rsid w:val="00EA0D65"/>
    <w:rsid w:val="00EA1C25"/>
    <w:rsid w:val="00EA45F0"/>
    <w:rsid w:val="00EA48B1"/>
    <w:rsid w:val="00EA4B5F"/>
    <w:rsid w:val="00EA67ED"/>
    <w:rsid w:val="00EB71C8"/>
    <w:rsid w:val="00EC11A0"/>
    <w:rsid w:val="00EC56DB"/>
    <w:rsid w:val="00ED3487"/>
    <w:rsid w:val="00ED3B3F"/>
    <w:rsid w:val="00ED5173"/>
    <w:rsid w:val="00ED6600"/>
    <w:rsid w:val="00ED6B4C"/>
    <w:rsid w:val="00EE45C3"/>
    <w:rsid w:val="00EE7B34"/>
    <w:rsid w:val="00EF586B"/>
    <w:rsid w:val="00F01128"/>
    <w:rsid w:val="00F0342C"/>
    <w:rsid w:val="00F110C1"/>
    <w:rsid w:val="00F15897"/>
    <w:rsid w:val="00F15B05"/>
    <w:rsid w:val="00F16E36"/>
    <w:rsid w:val="00F17330"/>
    <w:rsid w:val="00F205FA"/>
    <w:rsid w:val="00F206DC"/>
    <w:rsid w:val="00F208C4"/>
    <w:rsid w:val="00F21B2E"/>
    <w:rsid w:val="00F23395"/>
    <w:rsid w:val="00F23748"/>
    <w:rsid w:val="00F2563C"/>
    <w:rsid w:val="00F40F6B"/>
    <w:rsid w:val="00F42C31"/>
    <w:rsid w:val="00F42E15"/>
    <w:rsid w:val="00F44ECE"/>
    <w:rsid w:val="00F454BC"/>
    <w:rsid w:val="00F4566C"/>
    <w:rsid w:val="00F46A58"/>
    <w:rsid w:val="00F51775"/>
    <w:rsid w:val="00F535DA"/>
    <w:rsid w:val="00F561F2"/>
    <w:rsid w:val="00F60323"/>
    <w:rsid w:val="00F75D17"/>
    <w:rsid w:val="00F869A1"/>
    <w:rsid w:val="00F87297"/>
    <w:rsid w:val="00F90293"/>
    <w:rsid w:val="00F9146E"/>
    <w:rsid w:val="00F92AAD"/>
    <w:rsid w:val="00F93DF7"/>
    <w:rsid w:val="00F9472A"/>
    <w:rsid w:val="00F966EA"/>
    <w:rsid w:val="00FA1D94"/>
    <w:rsid w:val="00FA3293"/>
    <w:rsid w:val="00FA631F"/>
    <w:rsid w:val="00FB2666"/>
    <w:rsid w:val="00FB27F1"/>
    <w:rsid w:val="00FB3589"/>
    <w:rsid w:val="00FB5D16"/>
    <w:rsid w:val="00FB5D96"/>
    <w:rsid w:val="00FB7DB5"/>
    <w:rsid w:val="00FB7E11"/>
    <w:rsid w:val="00FC440D"/>
    <w:rsid w:val="00FC4B44"/>
    <w:rsid w:val="00FC4CB7"/>
    <w:rsid w:val="00FC710D"/>
    <w:rsid w:val="00FD1C6D"/>
    <w:rsid w:val="00FD29E9"/>
    <w:rsid w:val="00FD3F5D"/>
    <w:rsid w:val="00FD7AE4"/>
    <w:rsid w:val="00FE0183"/>
    <w:rsid w:val="00FE2394"/>
    <w:rsid w:val="00FE24A8"/>
    <w:rsid w:val="00FE2971"/>
    <w:rsid w:val="00FE32DC"/>
    <w:rsid w:val="00FE5F15"/>
    <w:rsid w:val="00FE745D"/>
    <w:rsid w:val="00FF4CF5"/>
    <w:rsid w:val="00FF4DD3"/>
    <w:rsid w:val="00FF73B3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  <w14:docId w14:val="18AFA3C1"/>
  <w15:docId w15:val="{D7CDEA55-98EE-4647-9DCF-0ECF81C37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45D"/>
    <w:pPr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6302D"/>
    <w:pPr>
      <w:jc w:val="left"/>
      <w:outlineLvl w:val="0"/>
    </w:pPr>
    <w:rPr>
      <w:color w:val="647478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6B43E4"/>
    <w:pPr>
      <w:tabs>
        <w:tab w:val="left" w:pos="5787"/>
      </w:tabs>
      <w:outlineLvl w:val="1"/>
    </w:pPr>
    <w:rPr>
      <w:b/>
      <w:color w:val="647478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215BBD"/>
    <w:pPr>
      <w:keepNext/>
      <w:tabs>
        <w:tab w:val="center" w:pos="720"/>
        <w:tab w:val="left" w:pos="2160"/>
        <w:tab w:val="left" w:pos="5400"/>
        <w:tab w:val="left" w:pos="5760"/>
        <w:tab w:val="left" w:pos="7371"/>
      </w:tabs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215BBD"/>
    <w:pPr>
      <w:keepNext/>
      <w:jc w:val="center"/>
      <w:outlineLvl w:val="3"/>
    </w:pPr>
    <w:rPr>
      <w:b/>
      <w:sz w:val="56"/>
    </w:rPr>
  </w:style>
  <w:style w:type="paragraph" w:styleId="Heading5">
    <w:name w:val="heading 5"/>
    <w:basedOn w:val="Normal"/>
    <w:next w:val="Normal"/>
    <w:link w:val="Heading5Char"/>
    <w:qFormat/>
    <w:rsid w:val="00215BBD"/>
    <w:pPr>
      <w:keepNext/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link w:val="Heading6Char"/>
    <w:qFormat/>
    <w:rsid w:val="00215BBD"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215BBD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62FA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62FA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5B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15BB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215BBD"/>
    <w:pPr>
      <w:spacing w:line="360" w:lineRule="auto"/>
    </w:pPr>
    <w:rPr>
      <w:sz w:val="34"/>
    </w:rPr>
  </w:style>
  <w:style w:type="paragraph" w:styleId="BodyText2">
    <w:name w:val="Body Text 2"/>
    <w:basedOn w:val="Normal"/>
    <w:link w:val="BodyText2Char"/>
    <w:rsid w:val="00215BBD"/>
    <w:pPr>
      <w:jc w:val="center"/>
    </w:pPr>
    <w:rPr>
      <w:b/>
      <w:sz w:val="56"/>
    </w:rPr>
  </w:style>
  <w:style w:type="paragraph" w:styleId="BodyTextIndent">
    <w:name w:val="Body Text Indent"/>
    <w:basedOn w:val="Normal"/>
    <w:link w:val="BodyTextIndentChar"/>
    <w:rsid w:val="00215BBD"/>
    <w:pPr>
      <w:tabs>
        <w:tab w:val="left" w:pos="426"/>
      </w:tabs>
      <w:ind w:left="426" w:hanging="426"/>
    </w:pPr>
    <w:rPr>
      <w:lang w:val="en-US"/>
    </w:rPr>
  </w:style>
  <w:style w:type="paragraph" w:styleId="BodyText3">
    <w:name w:val="Body Text 3"/>
    <w:basedOn w:val="Normal"/>
    <w:link w:val="BodyText3Char"/>
    <w:rsid w:val="00215BBD"/>
    <w:rPr>
      <w:sz w:val="16"/>
    </w:rPr>
  </w:style>
  <w:style w:type="paragraph" w:styleId="DocumentMap">
    <w:name w:val="Document Map"/>
    <w:basedOn w:val="Normal"/>
    <w:link w:val="DocumentMapChar"/>
    <w:rsid w:val="00F205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5FA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037C6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14AB0"/>
    <w:rPr>
      <w:rFonts w:ascii="Arial" w:hAnsi="Arial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4AB0"/>
    <w:rPr>
      <w:color w:val="808080"/>
    </w:rPr>
  </w:style>
  <w:style w:type="paragraph" w:styleId="BalloonText">
    <w:name w:val="Balloon Text"/>
    <w:basedOn w:val="Normal"/>
    <w:link w:val="BalloonTextChar"/>
    <w:rsid w:val="00A1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AB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F5BCA"/>
    <w:pPr>
      <w:ind w:left="720"/>
      <w:contextualSpacing/>
    </w:pPr>
  </w:style>
  <w:style w:type="table" w:styleId="TableGrid">
    <w:name w:val="Table Grid"/>
    <w:basedOn w:val="TableNormal"/>
    <w:rsid w:val="002D4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2D4F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RCT">
    <w:name w:val="RCT"/>
    <w:basedOn w:val="TableNormal"/>
    <w:uiPriority w:val="99"/>
    <w:qFormat/>
    <w:rsid w:val="00D74459"/>
    <w:rPr>
      <w:rFonts w:ascii="Arial" w:hAnsi="Aria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blStylePr w:type="firstRow">
      <w:rPr>
        <w:color w:val="FFFFFF" w:themeColor="background1"/>
      </w:rPr>
      <w:tblPr/>
      <w:tcPr>
        <w:shd w:val="clear" w:color="auto" w:fill="A0A6AA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8Char">
    <w:name w:val="Heading 8 Char"/>
    <w:basedOn w:val="DefaultParagraphFont"/>
    <w:link w:val="Heading8"/>
    <w:semiHidden/>
    <w:rsid w:val="00D362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D362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HeaderChar">
    <w:name w:val="Header Char"/>
    <w:basedOn w:val="DefaultParagraphFont"/>
    <w:link w:val="Header"/>
    <w:rsid w:val="00D362FA"/>
    <w:rPr>
      <w:rFonts w:ascii="Arial" w:hAnsi="Arial"/>
      <w:lang w:eastAsia="en-US"/>
    </w:rPr>
  </w:style>
  <w:style w:type="paragraph" w:customStyle="1" w:styleId="SectionName">
    <w:name w:val="Section Name"/>
    <w:basedOn w:val="Heading7"/>
    <w:rsid w:val="00D362FA"/>
    <w:pPr>
      <w:numPr>
        <w:ilvl w:val="6"/>
      </w:numPr>
    </w:pPr>
    <w:rPr>
      <w:bCs/>
    </w:rPr>
  </w:style>
  <w:style w:type="character" w:styleId="Hyperlink">
    <w:name w:val="Hyperlink"/>
    <w:basedOn w:val="DefaultParagraphFont"/>
    <w:uiPriority w:val="99"/>
    <w:rsid w:val="005F33B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46302D"/>
    <w:rPr>
      <w:rFonts w:ascii="Arial" w:hAnsi="Arial"/>
      <w:color w:val="647478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B43E4"/>
    <w:rPr>
      <w:rFonts w:ascii="Arial" w:hAnsi="Arial"/>
      <w:b/>
      <w:color w:val="647478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9D14E5"/>
    <w:rPr>
      <w:rFonts w:ascii="Arial" w:hAnsi="Arial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9D14E5"/>
    <w:rPr>
      <w:rFonts w:ascii="Arial" w:hAnsi="Arial"/>
      <w:b/>
      <w:sz w:val="56"/>
      <w:lang w:eastAsia="en-US"/>
    </w:rPr>
  </w:style>
  <w:style w:type="character" w:customStyle="1" w:styleId="Heading5Char">
    <w:name w:val="Heading 5 Char"/>
    <w:basedOn w:val="DefaultParagraphFont"/>
    <w:link w:val="Heading5"/>
    <w:rsid w:val="009D14E5"/>
    <w:rPr>
      <w:rFonts w:ascii="Arial" w:hAnsi="Arial"/>
      <w:b/>
      <w:sz w:val="36"/>
      <w:lang w:eastAsia="en-US"/>
    </w:rPr>
  </w:style>
  <w:style w:type="character" w:customStyle="1" w:styleId="Heading6Char">
    <w:name w:val="Heading 6 Char"/>
    <w:basedOn w:val="DefaultParagraphFont"/>
    <w:link w:val="Heading6"/>
    <w:rsid w:val="009D14E5"/>
    <w:rPr>
      <w:rFonts w:ascii="Arial" w:hAnsi="Arial"/>
      <w:sz w:val="28"/>
      <w:lang w:eastAsia="en-US"/>
    </w:rPr>
  </w:style>
  <w:style w:type="character" w:customStyle="1" w:styleId="Heading7Char">
    <w:name w:val="Heading 7 Char"/>
    <w:basedOn w:val="DefaultParagraphFont"/>
    <w:link w:val="Heading7"/>
    <w:rsid w:val="009D14E5"/>
    <w:rPr>
      <w:rFonts w:ascii="Arial" w:hAnsi="Arial"/>
      <w:b/>
      <w:lang w:eastAsia="en-US"/>
    </w:rPr>
  </w:style>
  <w:style w:type="character" w:customStyle="1" w:styleId="BodyTextChar">
    <w:name w:val="Body Text Char"/>
    <w:basedOn w:val="DefaultParagraphFont"/>
    <w:link w:val="BodyText"/>
    <w:rsid w:val="009D14E5"/>
    <w:rPr>
      <w:rFonts w:ascii="Arial" w:hAnsi="Arial"/>
      <w:sz w:val="34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14E5"/>
    <w:rPr>
      <w:rFonts w:ascii="Arial" w:hAnsi="Arial"/>
      <w:b/>
      <w:sz w:val="5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D14E5"/>
    <w:rPr>
      <w:rFonts w:ascii="Arial" w:hAnsi="Arial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D14E5"/>
    <w:rPr>
      <w:rFonts w:ascii="Arial" w:hAnsi="Arial"/>
      <w:sz w:val="16"/>
      <w:lang w:eastAsia="en-US"/>
    </w:rPr>
  </w:style>
  <w:style w:type="numbering" w:customStyle="1" w:styleId="Style1">
    <w:name w:val="Style1"/>
    <w:uiPriority w:val="99"/>
    <w:rsid w:val="002E4249"/>
    <w:pPr>
      <w:numPr>
        <w:numId w:val="11"/>
      </w:numPr>
    </w:pPr>
  </w:style>
  <w:style w:type="table" w:customStyle="1" w:styleId="RCT1">
    <w:name w:val="RCT1"/>
    <w:basedOn w:val="TableNormal"/>
    <w:uiPriority w:val="99"/>
    <w:rsid w:val="00434B32"/>
    <w:pPr>
      <w:spacing w:before="40" w:after="40"/>
    </w:pPr>
    <w:rPr>
      <w:rFonts w:ascii="Arial" w:hAnsi="Arial"/>
    </w:rPr>
    <w:tblPr>
      <w:tblStyleRowBandSize w:val="1"/>
      <w:tblBorders>
        <w:top w:val="single" w:sz="6" w:space="0" w:color="A0A6AA"/>
        <w:left w:val="single" w:sz="6" w:space="0" w:color="A0A6AA"/>
        <w:bottom w:val="single" w:sz="6" w:space="0" w:color="A0A6AA"/>
        <w:right w:val="single" w:sz="6" w:space="0" w:color="A0A6AA"/>
        <w:insideV w:val="single" w:sz="6" w:space="0" w:color="A0A6AA"/>
      </w:tblBorders>
    </w:tblPr>
    <w:tcPr>
      <w:shd w:val="clear" w:color="auto" w:fill="auto"/>
    </w:tcPr>
    <w:tblStylePr w:type="firstRow">
      <w:rPr>
        <w:rFonts w:ascii="Arial Bold" w:hAnsi="Arial Bold"/>
        <w:b/>
        <w:i w:val="0"/>
        <w:caps/>
        <w:smallCaps w:val="0"/>
        <w:color w:val="FFFFFF" w:themeColor="background1"/>
        <w:sz w:val="20"/>
      </w:rPr>
      <w:tblPr/>
      <w:tcPr>
        <w:shd w:val="clear" w:color="auto" w:fill="A0A6AA"/>
      </w:tcPr>
    </w:tblStylePr>
    <w:tblStylePr w:type="band2Horz">
      <w:tblPr/>
      <w:tcPr>
        <w:shd w:val="clear" w:color="auto" w:fill="F6F6F6"/>
      </w:tcPr>
    </w:tblStylePr>
  </w:style>
  <w:style w:type="paragraph" w:customStyle="1" w:styleId="TITLE-Category">
    <w:name w:val="TITLE - Category"/>
    <w:basedOn w:val="Normal"/>
    <w:qFormat/>
    <w:rsid w:val="006B43E4"/>
    <w:pPr>
      <w:spacing w:after="80"/>
      <w:jc w:val="left"/>
    </w:pPr>
    <w:rPr>
      <w:b/>
      <w:color w:val="647478"/>
      <w:sz w:val="40"/>
      <w:szCs w:val="24"/>
    </w:rPr>
  </w:style>
  <w:style w:type="character" w:customStyle="1" w:styleId="Style5">
    <w:name w:val="Style5"/>
    <w:basedOn w:val="DefaultParagraphFont"/>
    <w:rsid w:val="00434E49"/>
    <w:rPr>
      <w:rFonts w:ascii="Wingdings" w:hAnsi="Wingdings"/>
      <w:sz w:val="32"/>
    </w:rPr>
  </w:style>
  <w:style w:type="paragraph" w:customStyle="1" w:styleId="NoteStart">
    <w:name w:val="Note Start"/>
    <w:basedOn w:val="Normal"/>
    <w:qFormat/>
    <w:rsid w:val="00CE1B26"/>
    <w:pPr>
      <w:pBdr>
        <w:top w:val="single" w:sz="4" w:space="1" w:color="8C8C8C"/>
      </w:pBdr>
      <w:spacing w:before="240"/>
    </w:pPr>
    <w:rPr>
      <w:b/>
      <w:szCs w:val="24"/>
    </w:rPr>
  </w:style>
  <w:style w:type="paragraph" w:customStyle="1" w:styleId="NoteEnd">
    <w:name w:val="Note End"/>
    <w:basedOn w:val="Normal"/>
    <w:link w:val="NoteEndChar"/>
    <w:qFormat/>
    <w:rsid w:val="00CE1B26"/>
    <w:pPr>
      <w:pBdr>
        <w:bottom w:val="single" w:sz="4" w:space="1" w:color="8C8C8C"/>
      </w:pBdr>
      <w:spacing w:after="120"/>
    </w:pPr>
    <w:rPr>
      <w:szCs w:val="24"/>
    </w:rPr>
  </w:style>
  <w:style w:type="character" w:customStyle="1" w:styleId="NoteEndChar">
    <w:name w:val="Note End Char"/>
    <w:basedOn w:val="DefaultParagraphFont"/>
    <w:link w:val="NoteEnd"/>
    <w:rsid w:val="00CE1B26"/>
    <w:rPr>
      <w:rFonts w:ascii="Arial" w:hAnsi="Arial"/>
      <w:szCs w:val="24"/>
      <w:lang w:eastAsia="en-US"/>
    </w:rPr>
  </w:style>
  <w:style w:type="character" w:customStyle="1" w:styleId="Body">
    <w:name w:val="Body"/>
    <w:basedOn w:val="DefaultParagraphFont"/>
    <w:uiPriority w:val="1"/>
    <w:rsid w:val="00A006A1"/>
    <w:rPr>
      <w:rFonts w:ascii="Arial" w:hAnsi="Arial"/>
      <w:color w:val="000000" w:themeColor="text1"/>
      <w:sz w:val="20"/>
    </w:rPr>
  </w:style>
  <w:style w:type="paragraph" w:styleId="NormalWeb">
    <w:name w:val="Normal (Web)"/>
    <w:basedOn w:val="Normal"/>
    <w:uiPriority w:val="99"/>
    <w:unhideWhenUsed/>
    <w:rsid w:val="006E08F2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422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upport@rct-global.com" TargetMode="Externa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support@rct-global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upport@rct-global.com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rafting\TEMPLATES\tech%20info\Tech%20Inf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BC4A7CC4CB43829190238B66D10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BE2AB-7A4A-410D-B89F-9F74E83AC73B}"/>
      </w:docPartPr>
      <w:docPartBody>
        <w:p w:rsidR="00036F6C" w:rsidRDefault="00036F6C">
          <w:r w:rsidRPr="00C640F2">
            <w:rPr>
              <w:rStyle w:val="PlaceholderText"/>
            </w:rPr>
            <w:t>[Subject]</w:t>
          </w:r>
        </w:p>
      </w:docPartBody>
    </w:docPart>
    <w:docPart>
      <w:docPartPr>
        <w:name w:val="D1E1853BA97344FDA468E21C1E4D1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F7B8E-4AA2-47D0-BEDE-FB7BE54CD01B}"/>
      </w:docPartPr>
      <w:docPartBody>
        <w:p w:rsidR="003F1994" w:rsidRDefault="00D021AD" w:rsidP="00D021AD">
          <w:pPr>
            <w:pStyle w:val="D1E1853BA97344FDA468E21C1E4D1635"/>
          </w:pPr>
          <w:r w:rsidRPr="001D641A">
            <w:rPr>
              <w:rStyle w:val="PlaceholderText"/>
            </w:rPr>
            <w:t>[Status]</w:t>
          </w:r>
        </w:p>
      </w:docPartBody>
    </w:docPart>
    <w:docPart>
      <w:docPartPr>
        <w:name w:val="A6C6EFA3E83B4B358ECDE35AE3AEE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248F-4983-4D36-B18D-2207306D5AA0}"/>
      </w:docPartPr>
      <w:docPartBody>
        <w:p w:rsidR="003F1994" w:rsidRDefault="00D021AD" w:rsidP="00D021AD">
          <w:pPr>
            <w:pStyle w:val="A6C6EFA3E83B4B358ECDE35AE3AEE1D1"/>
          </w:pPr>
          <w:r w:rsidRPr="00EC1772">
            <w:rPr>
              <w:rStyle w:val="PlaceholderText"/>
            </w:rPr>
            <w:t>[Publish Date]</w:t>
          </w:r>
        </w:p>
      </w:docPartBody>
    </w:docPart>
    <w:docPart>
      <w:docPartPr>
        <w:name w:val="BC4518DDBEA547CEB68C9F5DAFA61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85F37-4C48-486D-9257-A7B7591D4C0C}"/>
      </w:docPartPr>
      <w:docPartBody>
        <w:p w:rsidR="00C52BCE" w:rsidRDefault="000070BA" w:rsidP="000070BA">
          <w:pPr>
            <w:pStyle w:val="BC4518DDBEA547CEB68C9F5DAFA614C81"/>
          </w:pPr>
          <w:r>
            <w:rPr>
              <w:rStyle w:val="PlaceholderText"/>
              <w:color w:val="D9D9D9" w:themeColor="background1" w:themeShade="D9"/>
            </w:rPr>
            <w:t>[MANDATORY] OEM</w:t>
          </w:r>
          <w:r w:rsidRPr="00A8243D">
            <w:rPr>
              <w:rStyle w:val="PlaceholderText"/>
              <w:color w:val="D9D9D9" w:themeColor="background1" w:themeShade="D9"/>
            </w:rPr>
            <w:t xml:space="preserve"> company name</w:t>
          </w:r>
        </w:p>
      </w:docPartBody>
    </w:docPart>
    <w:docPart>
      <w:docPartPr>
        <w:name w:val="0BB0338CC73A4652BAED17C08A109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D82AC-E0D2-4F56-9BCA-B5287482DDDD}"/>
      </w:docPartPr>
      <w:docPartBody>
        <w:p w:rsidR="00C52BCE" w:rsidRDefault="000070BA" w:rsidP="000070BA">
          <w:pPr>
            <w:pStyle w:val="0BB0338CC73A4652BAED17C08A1093971"/>
          </w:pPr>
          <w:r>
            <w:rPr>
              <w:rStyle w:val="PlaceholderText"/>
              <w:color w:val="D9D9D9" w:themeColor="background1" w:themeShade="D9"/>
            </w:rPr>
            <w:t>[MANDATORY] Company/Customer location/city/town</w:t>
          </w:r>
        </w:p>
      </w:docPartBody>
    </w:docPart>
    <w:docPart>
      <w:docPartPr>
        <w:name w:val="47B8E11693F344C09D1E809590FE9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A709C-43E5-4B61-AF5E-F2F59A2F3132}"/>
      </w:docPartPr>
      <w:docPartBody>
        <w:p w:rsidR="00C52BCE" w:rsidRDefault="000070BA" w:rsidP="000070BA">
          <w:pPr>
            <w:pStyle w:val="47B8E11693F344C09D1E809590FE9F091"/>
          </w:pPr>
          <w:r>
            <w:rPr>
              <w:rStyle w:val="PlaceholderText"/>
              <w:color w:val="D9D9D9" w:themeColor="background1" w:themeShade="D9"/>
            </w:rPr>
            <w:t xml:space="preserve">[MANDATORY] </w:t>
          </w:r>
          <w:r w:rsidRPr="009B4A60">
            <w:rPr>
              <w:rStyle w:val="PlaceholderText"/>
              <w:color w:val="D9D9D9" w:themeColor="background1" w:themeShade="D9"/>
            </w:rPr>
            <w:t>Company</w:t>
          </w:r>
          <w:r>
            <w:rPr>
              <w:rStyle w:val="PlaceholderText"/>
              <w:color w:val="D9D9D9" w:themeColor="background1" w:themeShade="D9"/>
            </w:rPr>
            <w:t>/Customer</w:t>
          </w:r>
          <w:r w:rsidRPr="009B4A60">
            <w:rPr>
              <w:rStyle w:val="PlaceholderText"/>
              <w:color w:val="D9D9D9" w:themeColor="background1" w:themeShade="D9"/>
            </w:rPr>
            <w:t xml:space="preserve"> name</w:t>
          </w:r>
        </w:p>
      </w:docPartBody>
    </w:docPart>
    <w:docPart>
      <w:docPartPr>
        <w:name w:val="2226B9380242478AAB82959C0F31D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E9347-B4BA-4729-803E-936F46AB4BCC}"/>
      </w:docPartPr>
      <w:docPartBody>
        <w:p w:rsidR="00383FF4" w:rsidRDefault="000070BA" w:rsidP="000070BA">
          <w:pPr>
            <w:pStyle w:val="2226B9380242478AAB82959C0F31DF031"/>
          </w:pPr>
          <w:r>
            <w:rPr>
              <w:rStyle w:val="PlaceholderText"/>
              <w:color w:val="D9D9D9" w:themeColor="background1" w:themeShade="D9"/>
            </w:rPr>
            <w:t>[MANDATORY] Company/Customer country location</w:t>
          </w:r>
        </w:p>
      </w:docPartBody>
    </w:docPart>
    <w:docPart>
      <w:docPartPr>
        <w:name w:val="F8FC06D8DEA64EFBBEA653130283D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FE561-2046-45D5-B92F-72B73C5B3F52}"/>
      </w:docPartPr>
      <w:docPartBody>
        <w:p w:rsidR="00383FF4" w:rsidRDefault="000070BA" w:rsidP="000070BA">
          <w:pPr>
            <w:pStyle w:val="F8FC06D8DEA64EFBBEA653130283DC0E1"/>
          </w:pPr>
          <w:r>
            <w:rPr>
              <w:rStyle w:val="PlaceholderText"/>
              <w:color w:val="D9D9D9" w:themeColor="background1" w:themeShade="D9"/>
            </w:rPr>
            <w:t>[MANDATORY] Company/Customer state/province</w:t>
          </w:r>
        </w:p>
      </w:docPartBody>
    </w:docPart>
    <w:docPart>
      <w:docPartPr>
        <w:name w:val="DAC64EF8DDB64AD0A293922A96124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334C4-E706-4B47-A675-D99A7417924D}"/>
      </w:docPartPr>
      <w:docPartBody>
        <w:p w:rsidR="000070BA" w:rsidRDefault="000070BA" w:rsidP="000070BA">
          <w:pPr>
            <w:pStyle w:val="DAC64EF8DDB64AD0A293922A96124E421"/>
          </w:pPr>
          <w:r w:rsidRPr="00A8243D">
            <w:rPr>
              <w:rStyle w:val="PlaceholderText"/>
              <w:color w:val="D9D9D9" w:themeColor="background1" w:themeShade="D9"/>
            </w:rPr>
            <w:t>Optional</w:t>
          </w:r>
        </w:p>
      </w:docPartBody>
    </w:docPart>
    <w:docPart>
      <w:docPartPr>
        <w:name w:val="C2E4377490924D8E9D66768D9311F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FCB4E-5AF3-423A-B0E8-875772AE31FA}"/>
      </w:docPartPr>
      <w:docPartBody>
        <w:p w:rsidR="000070BA" w:rsidRDefault="000070BA" w:rsidP="000070BA">
          <w:pPr>
            <w:pStyle w:val="C2E4377490924D8E9D66768D9311F4461"/>
          </w:pPr>
          <w:r w:rsidRPr="00A8243D">
            <w:rPr>
              <w:color w:val="D9D9D9" w:themeColor="background1" w:themeShade="D9"/>
            </w:rPr>
            <w:t>Optional</w:t>
          </w:r>
        </w:p>
      </w:docPartBody>
    </w:docPart>
    <w:docPart>
      <w:docPartPr>
        <w:name w:val="E54AB0BA49E14DA092CD090E679C7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FC3D9-1E68-48A8-BE01-141D3A5A3718}"/>
      </w:docPartPr>
      <w:docPartBody>
        <w:p w:rsidR="000070BA" w:rsidRDefault="000070BA" w:rsidP="000070BA">
          <w:pPr>
            <w:pStyle w:val="E54AB0BA49E14DA092CD090E679C7B131"/>
          </w:pPr>
          <w:r w:rsidRPr="00A8243D">
            <w:rPr>
              <w:color w:val="D9D9D9" w:themeColor="background1" w:themeShade="D9"/>
            </w:rPr>
            <w:t>Enter site time zone / location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avi">
    <w:altName w:val="Nirmala U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EAD"/>
    <w:rsid w:val="000070BA"/>
    <w:rsid w:val="00036F6C"/>
    <w:rsid w:val="000F0AAE"/>
    <w:rsid w:val="00161E36"/>
    <w:rsid w:val="0020042C"/>
    <w:rsid w:val="00252825"/>
    <w:rsid w:val="002A2797"/>
    <w:rsid w:val="002D46E2"/>
    <w:rsid w:val="00306389"/>
    <w:rsid w:val="00383FF4"/>
    <w:rsid w:val="003E2524"/>
    <w:rsid w:val="003E3DE6"/>
    <w:rsid w:val="003F10D0"/>
    <w:rsid w:val="003F1994"/>
    <w:rsid w:val="00462EF6"/>
    <w:rsid w:val="005439AB"/>
    <w:rsid w:val="0080568C"/>
    <w:rsid w:val="0098714E"/>
    <w:rsid w:val="009E4D30"/>
    <w:rsid w:val="00AF5620"/>
    <w:rsid w:val="00BE18B3"/>
    <w:rsid w:val="00BE2EAD"/>
    <w:rsid w:val="00C52BCE"/>
    <w:rsid w:val="00C77114"/>
    <w:rsid w:val="00D021AD"/>
    <w:rsid w:val="00DA2D7E"/>
    <w:rsid w:val="00FB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70BA"/>
    <w:rPr>
      <w:color w:val="808080"/>
    </w:rPr>
  </w:style>
  <w:style w:type="paragraph" w:customStyle="1" w:styleId="BC4518DDBEA547CEB68C9F5DAFA614C81">
    <w:name w:val="BC4518DDBEA547CEB68C9F5DAFA614C81"/>
    <w:rsid w:val="000070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7B8E11693F344C09D1E809590FE9F091">
    <w:name w:val="47B8E11693F344C09D1E809590FE9F091"/>
    <w:rsid w:val="000070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0BB0338CC73A4652BAED17C08A1093971">
    <w:name w:val="0BB0338CC73A4652BAED17C08A1093971"/>
    <w:rsid w:val="000070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D1E1853BA97344FDA468E21C1E4D1635">
    <w:name w:val="D1E1853BA97344FDA468E21C1E4D1635"/>
    <w:rsid w:val="00D021AD"/>
    <w:pPr>
      <w:spacing w:after="160" w:line="259" w:lineRule="auto"/>
    </w:pPr>
  </w:style>
  <w:style w:type="paragraph" w:customStyle="1" w:styleId="A6C6EFA3E83B4B358ECDE35AE3AEE1D1">
    <w:name w:val="A6C6EFA3E83B4B358ECDE35AE3AEE1D1"/>
    <w:rsid w:val="00D021AD"/>
    <w:pPr>
      <w:spacing w:after="160" w:line="259" w:lineRule="auto"/>
    </w:pPr>
  </w:style>
  <w:style w:type="paragraph" w:customStyle="1" w:styleId="2226B9380242478AAB82959C0F31DF031">
    <w:name w:val="2226B9380242478AAB82959C0F31DF031"/>
    <w:rsid w:val="000070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8FC06D8DEA64EFBBEA653130283DC0E1">
    <w:name w:val="F8FC06D8DEA64EFBBEA653130283DC0E1"/>
    <w:rsid w:val="000070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E54AB0BA49E14DA092CD090E679C7B131">
    <w:name w:val="E54AB0BA49E14DA092CD090E679C7B131"/>
    <w:rsid w:val="000070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DAC64EF8DDB64AD0A293922A96124E421">
    <w:name w:val="DAC64EF8DDB64AD0A293922A96124E421"/>
    <w:rsid w:val="000070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C2E4377490924D8E9D66768D9311F4461">
    <w:name w:val="C2E4377490924D8E9D66768D9311F4461"/>
    <w:rsid w:val="000070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2023-05-22T00:00:00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F11C9E-41AE-406A-9072-18CB7C32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 Info.dotx</Template>
  <TotalTime>267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MOVE UNIT</vt:lpstr>
    </vt:vector>
  </TitlesOfParts>
  <Manager>Rev 0.1</Manager>
  <Company>Remote Control Technologies PTY LTD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MOVE UNIT</dc:title>
  <dc:subject>Rev 0.0</dc:subject>
  <dc:creator>Richard Waisun</dc:creator>
  <cp:keywords>13045</cp:keywords>
  <dc:description/>
  <cp:lastModifiedBy>Colin Chan</cp:lastModifiedBy>
  <cp:revision>32</cp:revision>
  <cp:lastPrinted>2020-07-29T06:45:00Z</cp:lastPrinted>
  <dcterms:created xsi:type="dcterms:W3CDTF">2020-07-29T03:35:00Z</dcterms:created>
  <dcterms:modified xsi:type="dcterms:W3CDTF">2023-05-22T00:52:00Z</dcterms:modified>
  <cp:category>FORM</cp:category>
  <cp:contentStatus>Rev 1.8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BUILD FILE PHOTOS</vt:lpwstr>
  </property>
  <property fmtid="{D5CDD505-2E9C-101B-9397-08002B2CF9AE}" pid="3" name="NXPowerLiteLastOptimized">
    <vt:lpwstr>3227001</vt:lpwstr>
  </property>
  <property fmtid="{D5CDD505-2E9C-101B-9397-08002B2CF9AE}" pid="4" name="NXPowerLiteSettings">
    <vt:lpwstr>B74006B004C800</vt:lpwstr>
  </property>
  <property fmtid="{D5CDD505-2E9C-101B-9397-08002B2CF9AE}" pid="5" name="NXPowerLiteVersion">
    <vt:lpwstr>D5.0.6</vt:lpwstr>
  </property>
</Properties>
</file>