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ED2936" w14:textId="77777777" w:rsidR="00D46909" w:rsidRPr="004919A5" w:rsidRDefault="00D46909" w:rsidP="00D46909">
      <w:pPr>
        <w:rPr>
          <w:color w:val="595959" w:themeColor="text1" w:themeTint="A6"/>
          <w:szCs w:val="40"/>
        </w:rPr>
      </w:pPr>
      <w:r w:rsidRPr="004919A5">
        <w:rPr>
          <w:noProof/>
          <w:color w:val="595959" w:themeColor="text1" w:themeTint="A6"/>
          <w:szCs w:val="40"/>
          <w:lang w:eastAsia="en-AU"/>
        </w:rPr>
        <w:drawing>
          <wp:anchor distT="0" distB="0" distL="114300" distR="114300" simplePos="0" relativeHeight="251781120" behindDoc="1" locked="0" layoutInCell="1" allowOverlap="1" wp14:anchorId="41E3E630" wp14:editId="5F0298C0">
            <wp:simplePos x="0" y="0"/>
            <wp:positionH relativeFrom="column">
              <wp:posOffset>-531495</wp:posOffset>
            </wp:positionH>
            <wp:positionV relativeFrom="paragraph">
              <wp:posOffset>-440401</wp:posOffset>
            </wp:positionV>
            <wp:extent cx="7553316" cy="1835456"/>
            <wp:effectExtent l="0" t="0" r="0" b="0"/>
            <wp:wrapNone/>
            <wp:docPr id="6" name="Pictur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ntrol-Master-logo-header-1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3316" cy="18354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52BBDB" w14:textId="77777777" w:rsidR="00D46909" w:rsidRDefault="00D46909" w:rsidP="00D46909">
      <w:pPr>
        <w:rPr>
          <w:color w:val="595959" w:themeColor="text1" w:themeTint="A6"/>
          <w:szCs w:val="40"/>
        </w:rPr>
      </w:pPr>
    </w:p>
    <w:p w14:paraId="01FDA617" w14:textId="77777777" w:rsidR="00D46909" w:rsidRPr="007153DD" w:rsidRDefault="00D46909" w:rsidP="00D46909">
      <w:pPr>
        <w:rPr>
          <w:color w:val="595959" w:themeColor="text1" w:themeTint="A6"/>
          <w:sz w:val="16"/>
          <w:szCs w:val="16"/>
        </w:rPr>
      </w:pPr>
    </w:p>
    <w:p w14:paraId="7AD978A0" w14:textId="77777777" w:rsidR="00D46909" w:rsidRPr="00796E7A" w:rsidRDefault="00772FA3" w:rsidP="006B43E4">
      <w:pPr>
        <w:pStyle w:val="TITLE-Category"/>
        <w:rPr>
          <w:lang w:val="es-ES_tradnl"/>
        </w:rPr>
      </w:pPr>
      <w:r w:rsidRPr="00796E7A">
        <w:rPr>
          <w:lang w:val="es-ES_tradnl"/>
        </w:rPr>
        <w:t>FORM</w:t>
      </w:r>
      <w:r w:rsidR="00D10FC3" w:rsidRPr="00796E7A">
        <w:rPr>
          <w:lang w:val="es-ES_tradnl"/>
        </w:rPr>
        <w:t>ULARIO</w:t>
      </w:r>
    </w:p>
    <w:p w14:paraId="03F57BC8" w14:textId="77777777" w:rsidR="00D10FC3" w:rsidRDefault="00D10FC3" w:rsidP="00D10FC3">
      <w:pPr>
        <w:pStyle w:val="Heading1"/>
        <w:ind w:right="1274"/>
        <w:rPr>
          <w:lang w:val="es-CL"/>
        </w:rPr>
      </w:pPr>
      <w:r w:rsidRPr="000C120B">
        <w:rPr>
          <w:lang w:val="es-CL"/>
        </w:rPr>
        <w:t xml:space="preserve">FORMULARIO DE SOLICITUD DE CREACIÓN DE </w:t>
      </w:r>
      <w:r>
        <w:rPr>
          <w:lang w:val="es-CL"/>
        </w:rPr>
        <w:t xml:space="preserve">SITIO </w:t>
      </w:r>
      <w:r w:rsidRPr="000C120B">
        <w:rPr>
          <w:lang w:val="es-CL"/>
        </w:rPr>
        <w:t>SMARTRACK</w:t>
      </w:r>
      <w:r w:rsidRPr="000C120B">
        <w:rPr>
          <w:rFonts w:cs="Arial"/>
          <w:sz w:val="26"/>
          <w:szCs w:val="26"/>
          <w:vertAlign w:val="superscript"/>
          <w:lang w:val="es-CL" w:eastAsia="en-AU"/>
        </w:rPr>
        <w:t>®</w:t>
      </w:r>
      <w:r w:rsidRPr="000C120B">
        <w:rPr>
          <w:lang w:val="es-CL"/>
        </w:rPr>
        <w:t xml:space="preserve"> </w:t>
      </w:r>
      <w:r>
        <w:rPr>
          <w:lang w:val="es-CL"/>
        </w:rPr>
        <w:t>PARA LA COMPAÑÍA</w:t>
      </w:r>
    </w:p>
    <w:p w14:paraId="7B9A5030" w14:textId="77777777" w:rsidR="00B4779F" w:rsidRPr="00796E7A" w:rsidRDefault="00B4779F" w:rsidP="00B4779F">
      <w:pPr>
        <w:pStyle w:val="Heading1"/>
        <w:spacing w:before="60"/>
        <w:rPr>
          <w:sz w:val="20"/>
          <w:szCs w:val="20"/>
        </w:rPr>
      </w:pPr>
      <w:r w:rsidRPr="00796E7A">
        <w:rPr>
          <w:sz w:val="20"/>
          <w:szCs w:val="20"/>
        </w:rPr>
        <w:t>(SMARTRACK</w:t>
      </w:r>
      <w:r w:rsidRPr="00796E7A">
        <w:rPr>
          <w:rFonts w:cs="Arial"/>
          <w:sz w:val="20"/>
          <w:szCs w:val="20"/>
          <w:vertAlign w:val="superscript"/>
          <w:lang w:eastAsia="en-AU"/>
        </w:rPr>
        <w:t>®</w:t>
      </w:r>
      <w:r w:rsidRPr="00796E7A">
        <w:rPr>
          <w:sz w:val="20"/>
          <w:szCs w:val="20"/>
        </w:rPr>
        <w:t xml:space="preserve"> COMPANY SITE CREATION REQUEST FORM)</w:t>
      </w:r>
    </w:p>
    <w:p w14:paraId="6A034BE7" w14:textId="77777777" w:rsidR="00D10FC3" w:rsidRPr="007153DD" w:rsidRDefault="00D10FC3" w:rsidP="00B4779F">
      <w:pPr>
        <w:rPr>
          <w:sz w:val="16"/>
          <w:szCs w:val="16"/>
        </w:rPr>
      </w:pPr>
    </w:p>
    <w:p w14:paraId="1B83D089" w14:textId="77777777" w:rsidR="00D10FC3" w:rsidRPr="00836B1B" w:rsidRDefault="002468DD" w:rsidP="00D10FC3">
      <w:pPr>
        <w:pStyle w:val="Heading2"/>
        <w:rPr>
          <w:sz w:val="21"/>
          <w:szCs w:val="21"/>
          <w:lang w:val="es-CL"/>
        </w:rPr>
      </w:pPr>
      <w:r w:rsidRPr="00836B1B">
        <w:rPr>
          <w:sz w:val="21"/>
          <w:szCs w:val="21"/>
          <w:lang w:val="es-CL"/>
        </w:rPr>
        <w:t>Información De La Compañía</w:t>
      </w:r>
    </w:p>
    <w:p w14:paraId="2AE3D5A9" w14:textId="151FDF95" w:rsidR="00F25F98" w:rsidRPr="00836B1B" w:rsidRDefault="00796E7A" w:rsidP="00F25F98">
      <w:pPr>
        <w:rPr>
          <w:sz w:val="19"/>
          <w:szCs w:val="19"/>
          <w:lang w:val="es-ES_tradnl"/>
        </w:rPr>
      </w:pPr>
      <w:r w:rsidRPr="00836B1B">
        <w:rPr>
          <w:sz w:val="19"/>
          <w:szCs w:val="19"/>
          <w:lang w:val="es-ES_tradnl"/>
        </w:rPr>
        <w:t>Para crear un nuevo sitio para la compa</w:t>
      </w:r>
      <w:proofErr w:type="spellStart"/>
      <w:r w:rsidRPr="00836B1B">
        <w:rPr>
          <w:sz w:val="19"/>
          <w:szCs w:val="19"/>
          <w:lang w:val="es-CL"/>
        </w:rPr>
        <w:t>ñ</w:t>
      </w:r>
      <w:r w:rsidRPr="00836B1B">
        <w:rPr>
          <w:rFonts w:ascii="Mangal" w:hAnsi="Mangal" w:cs="Mangal"/>
          <w:sz w:val="19"/>
          <w:szCs w:val="19"/>
          <w:lang w:val="es-CL"/>
        </w:rPr>
        <w:t>í</w:t>
      </w:r>
      <w:r w:rsidRPr="00836B1B">
        <w:rPr>
          <w:sz w:val="19"/>
          <w:szCs w:val="19"/>
          <w:lang w:val="es-CL"/>
        </w:rPr>
        <w:t>a</w:t>
      </w:r>
      <w:proofErr w:type="spellEnd"/>
      <w:r w:rsidRPr="00836B1B">
        <w:rPr>
          <w:sz w:val="19"/>
          <w:szCs w:val="19"/>
          <w:lang w:val="es-CL"/>
        </w:rPr>
        <w:t xml:space="preserve">, complete este formulario y devuélvalo vía email al equipo de apoyo de </w:t>
      </w:r>
      <w:proofErr w:type="spellStart"/>
      <w:r w:rsidRPr="00836B1B">
        <w:rPr>
          <w:sz w:val="19"/>
          <w:szCs w:val="19"/>
          <w:lang w:val="es-CL"/>
        </w:rPr>
        <w:t>SmarTrack</w:t>
      </w:r>
      <w:proofErr w:type="spellEnd"/>
      <w:r w:rsidRPr="00836B1B">
        <w:rPr>
          <w:sz w:val="19"/>
          <w:szCs w:val="19"/>
          <w:lang w:val="es-CL"/>
        </w:rPr>
        <w:t>:</w:t>
      </w:r>
      <w:r w:rsidR="002468DD" w:rsidRPr="00836B1B">
        <w:rPr>
          <w:sz w:val="19"/>
          <w:szCs w:val="19"/>
          <w:lang w:val="es-ES_tradnl"/>
        </w:rPr>
        <w:t xml:space="preserve"> </w:t>
      </w:r>
      <w:hyperlink r:id="rId10" w:history="1">
        <w:r w:rsidR="00090B4F" w:rsidRPr="00050437">
          <w:rPr>
            <w:rStyle w:val="Hyperlink"/>
            <w:sz w:val="19"/>
            <w:szCs w:val="19"/>
            <w:lang w:val="es-ES_tradnl"/>
          </w:rPr>
          <w:t>support@rct-global.com</w:t>
        </w:r>
      </w:hyperlink>
    </w:p>
    <w:p w14:paraId="01888F96" w14:textId="77777777" w:rsidR="00F25F98" w:rsidRPr="00836B1B" w:rsidRDefault="00C45D3D" w:rsidP="00F25F98">
      <w:pPr>
        <w:rPr>
          <w:sz w:val="19"/>
          <w:szCs w:val="19"/>
          <w:lang w:val="es-ES_tradnl"/>
        </w:rPr>
      </w:pPr>
      <w:r w:rsidRPr="00836B1B">
        <w:rPr>
          <w:noProof/>
          <w:sz w:val="19"/>
          <w:szCs w:val="19"/>
          <w:lang w:eastAsia="en-AU"/>
        </w:rPr>
        <w:drawing>
          <wp:inline distT="0" distB="0" distL="0" distR="0" wp14:anchorId="01AAEB60" wp14:editId="1BFAB84C">
            <wp:extent cx="144000" cy="144000"/>
            <wp:effectExtent l="0" t="0" r="8890" b="8890"/>
            <wp:docPr id="2973" name="Picture 786" descr="Legend-1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egend-1a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000" cy="1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36B1B">
        <w:rPr>
          <w:sz w:val="19"/>
          <w:szCs w:val="19"/>
          <w:lang w:val="es-ES_tradnl"/>
        </w:rPr>
        <w:t xml:space="preserve"> </w:t>
      </w:r>
      <w:r w:rsidR="00D10FC3" w:rsidRPr="00836B1B">
        <w:rPr>
          <w:sz w:val="19"/>
          <w:szCs w:val="19"/>
          <w:lang w:val="es-CL"/>
        </w:rPr>
        <w:t xml:space="preserve">Asegurarse de que toda la información y la escrituración sean legibles y correctas. La información en este formulario es ingresada sin confirmaciones o revisiones posteriores. </w:t>
      </w:r>
    </w:p>
    <w:p w14:paraId="6EF92323" w14:textId="1401F185" w:rsidR="00D10FC3" w:rsidRPr="00836B1B" w:rsidRDefault="00D10FC3" w:rsidP="00F25F98">
      <w:pPr>
        <w:spacing w:after="120"/>
        <w:rPr>
          <w:sz w:val="19"/>
          <w:szCs w:val="19"/>
          <w:lang w:val="es-CL"/>
        </w:rPr>
      </w:pPr>
      <w:r w:rsidRPr="00836B1B">
        <w:rPr>
          <w:sz w:val="19"/>
          <w:szCs w:val="19"/>
          <w:lang w:val="es-CL"/>
        </w:rPr>
        <w:t xml:space="preserve">RCT emitirá una notificación al crear el sitio de la compañía exitosamente. </w:t>
      </w:r>
    </w:p>
    <w:p w14:paraId="299B383C" w14:textId="1E446582" w:rsidR="008E71A6" w:rsidRPr="00836B1B" w:rsidRDefault="008E71A6" w:rsidP="00F25F98">
      <w:pPr>
        <w:spacing w:after="120"/>
        <w:rPr>
          <w:b/>
          <w:bCs/>
          <w:sz w:val="19"/>
          <w:szCs w:val="19"/>
          <w:lang w:val="es-CL"/>
        </w:rPr>
      </w:pPr>
      <w:r w:rsidRPr="00836B1B">
        <w:rPr>
          <w:b/>
          <w:bCs/>
          <w:sz w:val="19"/>
          <w:szCs w:val="19"/>
          <w:lang w:val="es-CL"/>
        </w:rPr>
        <w:t>Todos los campos marcados con un asterisco (*) son obligatorios.</w:t>
      </w:r>
    </w:p>
    <w:tbl>
      <w:tblPr>
        <w:tblW w:w="5212" w:type="pct"/>
        <w:jc w:val="center"/>
        <w:tblBorders>
          <w:top w:val="single" w:sz="4" w:space="0" w:color="A0A6AA"/>
          <w:left w:val="single" w:sz="4" w:space="0" w:color="A0A6AA"/>
          <w:bottom w:val="single" w:sz="4" w:space="0" w:color="A0A6AA"/>
          <w:right w:val="single" w:sz="4" w:space="0" w:color="A0A6AA"/>
          <w:insideH w:val="single" w:sz="4" w:space="0" w:color="A0A6AA"/>
          <w:insideV w:val="single" w:sz="4" w:space="0" w:color="A0A6AA"/>
        </w:tblBorders>
        <w:tblLook w:val="0000" w:firstRow="0" w:lastRow="0" w:firstColumn="0" w:lastColumn="0" w:noHBand="0" w:noVBand="0"/>
      </w:tblPr>
      <w:tblGrid>
        <w:gridCol w:w="3113"/>
        <w:gridCol w:w="1012"/>
        <w:gridCol w:w="2867"/>
        <w:gridCol w:w="706"/>
        <w:gridCol w:w="2929"/>
      </w:tblGrid>
      <w:tr w:rsidR="000D51D0" w:rsidRPr="00090B4F" w14:paraId="50974247" w14:textId="77777777" w:rsidTr="00836B1B">
        <w:trPr>
          <w:trHeight w:val="283"/>
          <w:jc w:val="center"/>
        </w:trPr>
        <w:tc>
          <w:tcPr>
            <w:tcW w:w="1465" w:type="pct"/>
            <w:shd w:val="clear" w:color="auto" w:fill="F2F2F2" w:themeFill="background1" w:themeFillShade="F2"/>
            <w:vAlign w:val="center"/>
          </w:tcPr>
          <w:p w14:paraId="675114E0" w14:textId="11DA4BEA" w:rsidR="00B63962" w:rsidRPr="00836B1B" w:rsidRDefault="00075697" w:rsidP="00B63962">
            <w:pPr>
              <w:spacing w:before="40" w:after="40"/>
              <w:jc w:val="right"/>
              <w:rPr>
                <w:b/>
                <w:sz w:val="19"/>
                <w:szCs w:val="19"/>
                <w:lang w:val="es-AR"/>
              </w:rPr>
            </w:pPr>
            <w:r w:rsidRPr="00836B1B">
              <w:rPr>
                <w:rFonts w:ascii="Arial Bold" w:hAnsi="Arial Bold"/>
                <w:b/>
                <w:spacing w:val="-4"/>
                <w:sz w:val="19"/>
                <w:szCs w:val="19"/>
                <w:lang w:val="es-AR"/>
              </w:rPr>
              <w:t>Fabricante</w:t>
            </w:r>
            <w:r w:rsidR="00B63962" w:rsidRPr="00836B1B">
              <w:rPr>
                <w:rFonts w:ascii="Arial Bold" w:hAnsi="Arial Bold"/>
                <w:b/>
                <w:spacing w:val="-4"/>
                <w:sz w:val="19"/>
                <w:szCs w:val="19"/>
                <w:lang w:val="es-AR"/>
              </w:rPr>
              <w:t xml:space="preserve"> de </w:t>
            </w:r>
            <w:r w:rsidR="009715A7" w:rsidRPr="00836B1B">
              <w:rPr>
                <w:rFonts w:ascii="Arial Bold" w:hAnsi="Arial Bold"/>
                <w:b/>
                <w:spacing w:val="-4"/>
                <w:sz w:val="19"/>
                <w:szCs w:val="19"/>
                <w:lang w:val="es-AR"/>
              </w:rPr>
              <w:t>equipo original</w:t>
            </w:r>
            <w:r w:rsidR="008E71A6" w:rsidRPr="00836B1B">
              <w:rPr>
                <w:b/>
                <w:sz w:val="19"/>
                <w:szCs w:val="19"/>
                <w:lang w:val="es-AR"/>
              </w:rPr>
              <w:t>*</w:t>
            </w:r>
            <w:r w:rsidR="00B63962" w:rsidRPr="00836B1B">
              <w:rPr>
                <w:b/>
                <w:sz w:val="19"/>
                <w:szCs w:val="19"/>
                <w:lang w:val="es-AR"/>
              </w:rPr>
              <w:t>:</w:t>
            </w:r>
          </w:p>
          <w:p w14:paraId="66C5F804" w14:textId="0F033FC2" w:rsidR="000D51D0" w:rsidRPr="00836B1B" w:rsidRDefault="00B63962" w:rsidP="00B63962">
            <w:pPr>
              <w:spacing w:before="40" w:after="40"/>
              <w:jc w:val="right"/>
              <w:rPr>
                <w:bCs/>
                <w:sz w:val="19"/>
                <w:szCs w:val="19"/>
              </w:rPr>
            </w:pPr>
            <w:r w:rsidRPr="00836B1B">
              <w:rPr>
                <w:bCs/>
                <w:sz w:val="19"/>
                <w:szCs w:val="19"/>
              </w:rPr>
              <w:t>(</w:t>
            </w:r>
            <w:r w:rsidR="009715A7" w:rsidRPr="00836B1B">
              <w:rPr>
                <w:bCs/>
                <w:sz w:val="19"/>
                <w:szCs w:val="19"/>
              </w:rPr>
              <w:t>OEM</w:t>
            </w:r>
            <w:r w:rsidRPr="00836B1B">
              <w:rPr>
                <w:bCs/>
                <w:sz w:val="19"/>
                <w:szCs w:val="19"/>
              </w:rPr>
              <w:t>)</w:t>
            </w:r>
          </w:p>
        </w:tc>
        <w:sdt>
          <w:sdtPr>
            <w:rPr>
              <w:color w:val="BFBFBF" w:themeColor="background1" w:themeShade="BF"/>
              <w:sz w:val="19"/>
              <w:szCs w:val="19"/>
              <w:lang w:val="es-AR"/>
            </w:rPr>
            <w:id w:val="-1358891286"/>
            <w:placeholder>
              <w:docPart w:val="289D775099DE4913A39E20A815A6F5C3"/>
            </w:placeholder>
            <w:text/>
          </w:sdtPr>
          <w:sdtEndPr/>
          <w:sdtContent>
            <w:tc>
              <w:tcPr>
                <w:tcW w:w="3535" w:type="pct"/>
                <w:gridSpan w:val="4"/>
                <w:vAlign w:val="center"/>
              </w:tcPr>
              <w:p w14:paraId="53C89209" w14:textId="2FD9176F" w:rsidR="000D51D0" w:rsidRPr="00836B1B" w:rsidRDefault="00075697" w:rsidP="00B63962">
                <w:pPr>
                  <w:spacing w:before="40" w:after="40"/>
                  <w:jc w:val="left"/>
                  <w:rPr>
                    <w:color w:val="808080" w:themeColor="background1" w:themeShade="80"/>
                    <w:sz w:val="19"/>
                    <w:szCs w:val="19"/>
                    <w:highlight w:val="yellow"/>
                    <w:lang w:val="es-AR"/>
                  </w:rPr>
                </w:pPr>
                <w:r w:rsidRPr="00836B1B">
                  <w:rPr>
                    <w:color w:val="BFBFBF" w:themeColor="background1" w:themeShade="BF"/>
                    <w:sz w:val="19"/>
                    <w:szCs w:val="19"/>
                    <w:lang w:val="es-AR"/>
                  </w:rPr>
                  <w:t>[OBLIGATORIA] Fabricante de equipos originales - nombre de la empresa.</w:t>
                </w:r>
              </w:p>
            </w:tc>
          </w:sdtContent>
        </w:sdt>
      </w:tr>
      <w:tr w:rsidR="000D51D0" w:rsidRPr="00090B4F" w14:paraId="603D8304" w14:textId="77777777" w:rsidTr="00836B1B">
        <w:trPr>
          <w:trHeight w:val="283"/>
          <w:jc w:val="center"/>
        </w:trPr>
        <w:tc>
          <w:tcPr>
            <w:tcW w:w="1465" w:type="pct"/>
            <w:shd w:val="clear" w:color="auto" w:fill="F2F2F2" w:themeFill="background1" w:themeFillShade="F2"/>
            <w:vAlign w:val="center"/>
          </w:tcPr>
          <w:p w14:paraId="247C34DD" w14:textId="477B4119" w:rsidR="00B63962" w:rsidRPr="00836B1B" w:rsidRDefault="000D51D0" w:rsidP="00B63962">
            <w:pPr>
              <w:spacing w:before="40" w:after="40"/>
              <w:jc w:val="right"/>
              <w:rPr>
                <w:b/>
                <w:sz w:val="19"/>
                <w:szCs w:val="19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Compañía</w:t>
            </w:r>
            <w:r w:rsidR="008E71A6" w:rsidRPr="00836B1B">
              <w:rPr>
                <w:b/>
                <w:sz w:val="19"/>
                <w:szCs w:val="19"/>
                <w:lang w:val="es-AR"/>
              </w:rPr>
              <w:t>*</w:t>
            </w:r>
            <w:r w:rsidR="00B63962" w:rsidRPr="00836B1B">
              <w:rPr>
                <w:b/>
                <w:sz w:val="19"/>
                <w:szCs w:val="19"/>
              </w:rPr>
              <w:t>:</w:t>
            </w:r>
          </w:p>
          <w:p w14:paraId="218FBE51" w14:textId="32A3C7F6" w:rsidR="000D51D0" w:rsidRPr="00836B1B" w:rsidRDefault="000D51D0" w:rsidP="00B63962">
            <w:pPr>
              <w:spacing w:before="40" w:after="40"/>
              <w:jc w:val="right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t>(Company)</w:t>
            </w:r>
          </w:p>
        </w:tc>
        <w:sdt>
          <w:sdtPr>
            <w:rPr>
              <w:color w:val="BFBFBF" w:themeColor="background1" w:themeShade="BF"/>
              <w:sz w:val="19"/>
              <w:szCs w:val="19"/>
              <w:lang w:val="es-AR"/>
            </w:rPr>
            <w:id w:val="-2055840460"/>
            <w:placeholder>
              <w:docPart w:val="5AF91FBF358441C99B1BAF03C3DBF2FC"/>
            </w:placeholder>
            <w:text/>
          </w:sdtPr>
          <w:sdtEndPr/>
          <w:sdtContent>
            <w:tc>
              <w:tcPr>
                <w:tcW w:w="3535" w:type="pct"/>
                <w:gridSpan w:val="4"/>
                <w:vAlign w:val="center"/>
              </w:tcPr>
              <w:p w14:paraId="2284EB24" w14:textId="2C1E0AFB" w:rsidR="000D51D0" w:rsidRPr="00836B1B" w:rsidRDefault="00075697" w:rsidP="00B63962">
                <w:pPr>
                  <w:spacing w:before="40" w:after="40"/>
                  <w:jc w:val="left"/>
                  <w:rPr>
                    <w:color w:val="808080" w:themeColor="background1" w:themeShade="80"/>
                    <w:sz w:val="19"/>
                    <w:szCs w:val="19"/>
                    <w:highlight w:val="yellow"/>
                    <w:lang w:val="es-AR"/>
                  </w:rPr>
                </w:pPr>
                <w:r w:rsidRPr="00836B1B">
                  <w:rPr>
                    <w:color w:val="BFBFBF" w:themeColor="background1" w:themeShade="BF"/>
                    <w:sz w:val="19"/>
                    <w:szCs w:val="19"/>
                    <w:lang w:val="es-AR"/>
                  </w:rPr>
                  <w:t>[OBLIGATORIA</w:t>
                </w:r>
                <w:proofErr w:type="gramStart"/>
                <w:r w:rsidRPr="00836B1B">
                  <w:rPr>
                    <w:color w:val="BFBFBF" w:themeColor="background1" w:themeShade="BF"/>
                    <w:sz w:val="19"/>
                    <w:szCs w:val="19"/>
                    <w:lang w:val="es-AR"/>
                  </w:rPr>
                  <w:t>].Nombre</w:t>
                </w:r>
                <w:proofErr w:type="gramEnd"/>
                <w:r w:rsidRPr="00836B1B">
                  <w:rPr>
                    <w:color w:val="BFBFBF" w:themeColor="background1" w:themeShade="BF"/>
                    <w:sz w:val="19"/>
                    <w:szCs w:val="19"/>
                    <w:lang w:val="es-AR"/>
                  </w:rPr>
                  <w:t xml:space="preserve"> de la compañía / cliente</w:t>
                </w:r>
              </w:p>
            </w:tc>
          </w:sdtContent>
        </w:sdt>
      </w:tr>
      <w:tr w:rsidR="000D51D0" w:rsidRPr="00090B4F" w14:paraId="6C7DC315" w14:textId="77777777" w:rsidTr="00836B1B">
        <w:trPr>
          <w:trHeight w:val="283"/>
          <w:jc w:val="center"/>
        </w:trPr>
        <w:tc>
          <w:tcPr>
            <w:tcW w:w="1465" w:type="pct"/>
            <w:shd w:val="clear" w:color="auto" w:fill="F2F2F2" w:themeFill="background1" w:themeFillShade="F2"/>
            <w:vAlign w:val="center"/>
          </w:tcPr>
          <w:p w14:paraId="3D29E678" w14:textId="5E7D47FA" w:rsidR="00B63962" w:rsidRPr="00836B1B" w:rsidRDefault="000D51D0" w:rsidP="00B63962">
            <w:pPr>
              <w:spacing w:before="40" w:after="40"/>
              <w:jc w:val="right"/>
              <w:rPr>
                <w:b/>
                <w:sz w:val="19"/>
                <w:szCs w:val="19"/>
              </w:rPr>
            </w:pPr>
            <w:r w:rsidRPr="00836B1B">
              <w:rPr>
                <w:b/>
                <w:sz w:val="19"/>
                <w:szCs w:val="19"/>
              </w:rPr>
              <w:t>Sitio</w:t>
            </w:r>
            <w:r w:rsidR="008E71A6" w:rsidRPr="00836B1B">
              <w:rPr>
                <w:b/>
                <w:sz w:val="19"/>
                <w:szCs w:val="19"/>
              </w:rPr>
              <w:t>*</w:t>
            </w:r>
            <w:r w:rsidR="00B63962" w:rsidRPr="00836B1B">
              <w:rPr>
                <w:b/>
                <w:sz w:val="19"/>
                <w:szCs w:val="19"/>
              </w:rPr>
              <w:t>:</w:t>
            </w:r>
          </w:p>
          <w:p w14:paraId="28628AA4" w14:textId="0B7B65C2" w:rsidR="000D51D0" w:rsidRPr="00836B1B" w:rsidRDefault="000D51D0" w:rsidP="00B63962">
            <w:pPr>
              <w:spacing w:before="40" w:after="40"/>
              <w:jc w:val="right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t>(Site)</w:t>
            </w:r>
          </w:p>
        </w:tc>
        <w:sdt>
          <w:sdtPr>
            <w:rPr>
              <w:color w:val="BFBFBF" w:themeColor="background1" w:themeShade="BF"/>
              <w:sz w:val="19"/>
              <w:szCs w:val="19"/>
              <w:lang w:val="es-AR"/>
            </w:rPr>
            <w:id w:val="-296616617"/>
            <w:placeholder>
              <w:docPart w:val="B4346A48B6A347DA80824714B91A3F92"/>
            </w:placeholder>
            <w:text/>
          </w:sdtPr>
          <w:sdtEndPr/>
          <w:sdtContent>
            <w:tc>
              <w:tcPr>
                <w:tcW w:w="3535" w:type="pct"/>
                <w:gridSpan w:val="4"/>
                <w:vAlign w:val="center"/>
              </w:tcPr>
              <w:p w14:paraId="676D7065" w14:textId="62BECD7D" w:rsidR="000D51D0" w:rsidRPr="00836B1B" w:rsidRDefault="008639E7" w:rsidP="00B63962">
                <w:pPr>
                  <w:spacing w:before="40" w:after="40"/>
                  <w:jc w:val="left"/>
                  <w:rPr>
                    <w:color w:val="808080" w:themeColor="background1" w:themeShade="80"/>
                    <w:sz w:val="19"/>
                    <w:szCs w:val="19"/>
                    <w:highlight w:val="yellow"/>
                    <w:lang w:val="es-AR"/>
                  </w:rPr>
                </w:pPr>
                <w:r w:rsidRPr="00836B1B">
                  <w:rPr>
                    <w:color w:val="BFBFBF" w:themeColor="background1" w:themeShade="BF"/>
                    <w:sz w:val="19"/>
                    <w:szCs w:val="19"/>
                    <w:lang w:val="es-AR"/>
                  </w:rPr>
                  <w:t>[OBLIGATORIA]. Compañía / ubicación del cliente / ciudad / pueblo</w:t>
                </w:r>
              </w:p>
            </w:tc>
          </w:sdtContent>
        </w:sdt>
      </w:tr>
      <w:tr w:rsidR="00B63962" w:rsidRPr="00090B4F" w14:paraId="11BC85B1" w14:textId="77777777" w:rsidTr="00836B1B">
        <w:trPr>
          <w:trHeight w:val="283"/>
          <w:jc w:val="center"/>
        </w:trPr>
        <w:tc>
          <w:tcPr>
            <w:tcW w:w="1465" w:type="pct"/>
            <w:shd w:val="clear" w:color="auto" w:fill="F2F2F2" w:themeFill="background1" w:themeFillShade="F2"/>
            <w:vAlign w:val="center"/>
          </w:tcPr>
          <w:p w14:paraId="5D5AEF4C" w14:textId="073F313E" w:rsidR="00B63962" w:rsidRPr="00836B1B" w:rsidRDefault="00B63962" w:rsidP="00B63962">
            <w:pPr>
              <w:spacing w:before="40" w:after="40"/>
              <w:jc w:val="right"/>
              <w:rPr>
                <w:rStyle w:val="jlqj4b"/>
                <w:rFonts w:cs="Arial"/>
                <w:b/>
                <w:bCs/>
                <w:color w:val="000000"/>
                <w:sz w:val="19"/>
                <w:szCs w:val="19"/>
                <w:shd w:val="clear" w:color="auto" w:fill="F5F5F5"/>
                <w:lang w:val="es-ES"/>
              </w:rPr>
            </w:pPr>
            <w:r w:rsidRPr="00836B1B">
              <w:rPr>
                <w:rStyle w:val="jlqj4b"/>
                <w:rFonts w:cs="Arial"/>
                <w:b/>
                <w:bCs/>
                <w:color w:val="000000"/>
                <w:sz w:val="19"/>
                <w:szCs w:val="19"/>
                <w:shd w:val="clear" w:color="auto" w:fill="F5F5F5"/>
                <w:lang w:val="es-ES"/>
              </w:rPr>
              <w:t>País</w:t>
            </w:r>
            <w:r w:rsidR="008E71A6" w:rsidRPr="00836B1B">
              <w:rPr>
                <w:rStyle w:val="jlqj4b"/>
                <w:rFonts w:cs="Arial"/>
                <w:b/>
                <w:bCs/>
                <w:color w:val="000000"/>
                <w:sz w:val="19"/>
                <w:szCs w:val="19"/>
                <w:shd w:val="clear" w:color="auto" w:fill="F5F5F5"/>
                <w:lang w:val="es-ES"/>
              </w:rPr>
              <w:t>*</w:t>
            </w:r>
            <w:r w:rsidRPr="00836B1B">
              <w:rPr>
                <w:rStyle w:val="jlqj4b"/>
                <w:rFonts w:cs="Arial"/>
                <w:b/>
                <w:bCs/>
                <w:color w:val="000000"/>
                <w:sz w:val="19"/>
                <w:szCs w:val="19"/>
                <w:shd w:val="clear" w:color="auto" w:fill="F5F5F5"/>
                <w:lang w:val="es-ES"/>
              </w:rPr>
              <w:t>:</w:t>
            </w:r>
          </w:p>
          <w:p w14:paraId="5723ECD2" w14:textId="74A8DA90" w:rsidR="00B63962" w:rsidRPr="00836B1B" w:rsidRDefault="00B63962" w:rsidP="00B63962">
            <w:pPr>
              <w:spacing w:before="40" w:after="40"/>
              <w:jc w:val="right"/>
              <w:rPr>
                <w:sz w:val="19"/>
                <w:szCs w:val="19"/>
                <w:lang w:val="es-ES_tradnl"/>
              </w:rPr>
            </w:pPr>
            <w:r w:rsidRPr="00836B1B">
              <w:rPr>
                <w:sz w:val="19"/>
                <w:szCs w:val="19"/>
                <w:lang w:val="es-ES_tradnl"/>
              </w:rPr>
              <w:t>(Country)</w:t>
            </w:r>
          </w:p>
        </w:tc>
        <w:sdt>
          <w:sdtPr>
            <w:rPr>
              <w:color w:val="BFBFBF" w:themeColor="background1" w:themeShade="BF"/>
              <w:sz w:val="19"/>
              <w:szCs w:val="19"/>
              <w:lang w:val="es-AR"/>
            </w:rPr>
            <w:id w:val="1691422793"/>
            <w:placeholder>
              <w:docPart w:val="4F2D7213CD374449913F4215A4971BDF"/>
            </w:placeholder>
            <w:text/>
          </w:sdtPr>
          <w:sdtEndPr/>
          <w:sdtContent>
            <w:tc>
              <w:tcPr>
                <w:tcW w:w="3535" w:type="pct"/>
                <w:gridSpan w:val="4"/>
                <w:tcBorders>
                  <w:bottom w:val="single" w:sz="4" w:space="0" w:color="A0A6AA"/>
                </w:tcBorders>
                <w:vAlign w:val="center"/>
              </w:tcPr>
              <w:p w14:paraId="1841072A" w14:textId="73EA712B" w:rsidR="00B63962" w:rsidRPr="00836B1B" w:rsidRDefault="00E9594B" w:rsidP="00B63962">
                <w:pPr>
                  <w:spacing w:before="40" w:after="40"/>
                  <w:jc w:val="left"/>
                  <w:rPr>
                    <w:color w:val="808080" w:themeColor="background1" w:themeShade="80"/>
                    <w:sz w:val="19"/>
                    <w:szCs w:val="19"/>
                    <w:highlight w:val="yellow"/>
                    <w:lang w:val="es-AR"/>
                  </w:rPr>
                </w:pPr>
                <w:r w:rsidRPr="00836B1B">
                  <w:rPr>
                    <w:color w:val="BFBFBF" w:themeColor="background1" w:themeShade="BF"/>
                    <w:sz w:val="19"/>
                    <w:szCs w:val="19"/>
                    <w:lang w:val="es-AR"/>
                  </w:rPr>
                  <w:t>[OBLIGATORIA] Ubicación del país de la compañía / cliente</w:t>
                </w:r>
              </w:p>
            </w:tc>
          </w:sdtContent>
        </w:sdt>
      </w:tr>
      <w:tr w:rsidR="00B63962" w:rsidRPr="00090B4F" w14:paraId="32E110FA" w14:textId="77777777" w:rsidTr="00836B1B">
        <w:trPr>
          <w:trHeight w:val="283"/>
          <w:jc w:val="center"/>
        </w:trPr>
        <w:tc>
          <w:tcPr>
            <w:tcW w:w="1465" w:type="pct"/>
            <w:tcBorders>
              <w:right w:val="single" w:sz="4" w:space="0" w:color="A0A6AA"/>
            </w:tcBorders>
            <w:shd w:val="clear" w:color="auto" w:fill="F2F2F2" w:themeFill="background1" w:themeFillShade="F2"/>
            <w:vAlign w:val="center"/>
          </w:tcPr>
          <w:p w14:paraId="50363E69" w14:textId="1E50CED3" w:rsidR="00B63962" w:rsidRPr="00836B1B" w:rsidRDefault="00B63962" w:rsidP="00B63962">
            <w:pPr>
              <w:spacing w:before="40" w:after="40"/>
              <w:jc w:val="right"/>
              <w:rPr>
                <w:b/>
                <w:sz w:val="19"/>
                <w:szCs w:val="19"/>
                <w:lang w:val="es-AR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Provincia / estado</w:t>
            </w:r>
            <w:r w:rsidR="008E71A6" w:rsidRPr="00836B1B">
              <w:rPr>
                <w:b/>
                <w:sz w:val="19"/>
                <w:szCs w:val="19"/>
                <w:lang w:val="es-AR"/>
              </w:rPr>
              <w:t>*</w:t>
            </w:r>
            <w:r w:rsidRPr="00836B1B">
              <w:rPr>
                <w:b/>
                <w:sz w:val="19"/>
                <w:szCs w:val="19"/>
                <w:lang w:val="es-AR"/>
              </w:rPr>
              <w:t>:</w:t>
            </w:r>
          </w:p>
          <w:p w14:paraId="37140CAA" w14:textId="7E931BBC" w:rsidR="00B63962" w:rsidRPr="00836B1B" w:rsidRDefault="00B63962" w:rsidP="00B63962">
            <w:pPr>
              <w:spacing w:before="40" w:after="40"/>
              <w:jc w:val="right"/>
              <w:rPr>
                <w:bCs/>
                <w:sz w:val="19"/>
                <w:szCs w:val="19"/>
              </w:rPr>
            </w:pPr>
            <w:r w:rsidRPr="00836B1B">
              <w:rPr>
                <w:bCs/>
                <w:sz w:val="19"/>
                <w:szCs w:val="19"/>
              </w:rPr>
              <w:t>(State / Province)</w:t>
            </w:r>
          </w:p>
        </w:tc>
        <w:sdt>
          <w:sdtPr>
            <w:rPr>
              <w:color w:val="BFBFBF" w:themeColor="background1" w:themeShade="BF"/>
              <w:sz w:val="19"/>
              <w:szCs w:val="19"/>
              <w:lang w:val="es-AR"/>
            </w:rPr>
            <w:id w:val="129992106"/>
            <w:placeholder>
              <w:docPart w:val="640A475296F843A094C92111AA51EC2B"/>
            </w:placeholder>
            <w:text/>
          </w:sdtPr>
          <w:sdtEndPr/>
          <w:sdtContent>
            <w:tc>
              <w:tcPr>
                <w:tcW w:w="3535" w:type="pct"/>
                <w:gridSpan w:val="4"/>
                <w:tcBorders>
                  <w:top w:val="single" w:sz="4" w:space="0" w:color="A0A6AA"/>
                  <w:left w:val="single" w:sz="4" w:space="0" w:color="A0A6AA"/>
                  <w:bottom w:val="nil"/>
                  <w:right w:val="single" w:sz="4" w:space="0" w:color="A0A6AA"/>
                </w:tcBorders>
                <w:vAlign w:val="center"/>
              </w:tcPr>
              <w:p w14:paraId="6DD581CA" w14:textId="0007B2FE" w:rsidR="00B63962" w:rsidRPr="00836B1B" w:rsidRDefault="00E9594B" w:rsidP="00B63962">
                <w:pPr>
                  <w:spacing w:before="40" w:after="40"/>
                  <w:jc w:val="left"/>
                  <w:rPr>
                    <w:sz w:val="19"/>
                    <w:szCs w:val="19"/>
                    <w:lang w:val="es-AR"/>
                  </w:rPr>
                </w:pPr>
                <w:r w:rsidRPr="00836B1B">
                  <w:rPr>
                    <w:color w:val="BFBFBF" w:themeColor="background1" w:themeShade="BF"/>
                    <w:sz w:val="19"/>
                    <w:szCs w:val="19"/>
                    <w:lang w:val="es-AR"/>
                  </w:rPr>
                  <w:t>[OBLIGATORIA] Compañía / cliente estado / provincia</w:t>
                </w:r>
              </w:p>
            </w:tc>
          </w:sdtContent>
        </w:sdt>
      </w:tr>
      <w:tr w:rsidR="000D51D0" w:rsidRPr="00230079" w14:paraId="19DEF240" w14:textId="77777777" w:rsidTr="00836B1B">
        <w:trPr>
          <w:trHeight w:val="283"/>
          <w:jc w:val="center"/>
        </w:trPr>
        <w:tc>
          <w:tcPr>
            <w:tcW w:w="1465" w:type="pct"/>
            <w:vMerge w:val="restart"/>
            <w:tcBorders>
              <w:right w:val="single" w:sz="4" w:space="0" w:color="A0A6AA"/>
            </w:tcBorders>
            <w:shd w:val="clear" w:color="auto" w:fill="F2F2F2" w:themeFill="background1" w:themeFillShade="F2"/>
            <w:vAlign w:val="center"/>
          </w:tcPr>
          <w:p w14:paraId="71D794AA" w14:textId="0CD5CA31" w:rsidR="00B63962" w:rsidRPr="00836B1B" w:rsidRDefault="00B63962" w:rsidP="00B63962">
            <w:pPr>
              <w:spacing w:before="40" w:after="40"/>
              <w:jc w:val="right"/>
              <w:rPr>
                <w:b/>
                <w:sz w:val="19"/>
                <w:szCs w:val="19"/>
                <w:lang w:val="es-AR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Posición GPS del sitio:</w:t>
            </w:r>
          </w:p>
          <w:p w14:paraId="086189F5" w14:textId="09D8961E" w:rsidR="000D51D0" w:rsidRPr="00836B1B" w:rsidRDefault="00B63962" w:rsidP="00B63962">
            <w:pPr>
              <w:spacing w:before="40" w:after="40"/>
              <w:jc w:val="right"/>
              <w:rPr>
                <w:bCs/>
                <w:sz w:val="19"/>
                <w:szCs w:val="19"/>
                <w:lang w:val="es-AR"/>
              </w:rPr>
            </w:pPr>
            <w:r w:rsidRPr="00836B1B">
              <w:rPr>
                <w:bCs/>
                <w:sz w:val="19"/>
                <w:szCs w:val="19"/>
                <w:lang w:val="es-AR"/>
              </w:rPr>
              <w:t>(</w:t>
            </w:r>
            <w:r w:rsidR="000D51D0" w:rsidRPr="00836B1B">
              <w:rPr>
                <w:bCs/>
                <w:sz w:val="19"/>
                <w:szCs w:val="19"/>
                <w:lang w:val="es-AR"/>
              </w:rPr>
              <w:t>Site GPS Position</w:t>
            </w:r>
            <w:r w:rsidRPr="00836B1B">
              <w:rPr>
                <w:bCs/>
                <w:sz w:val="19"/>
                <w:szCs w:val="19"/>
                <w:lang w:val="es-AR"/>
              </w:rPr>
              <w:t>)</w:t>
            </w:r>
          </w:p>
          <w:p w14:paraId="20F62764" w14:textId="77777777" w:rsidR="000D51D0" w:rsidRPr="00836B1B" w:rsidRDefault="000D51D0" w:rsidP="00B63962">
            <w:pPr>
              <w:spacing w:before="40" w:after="40"/>
              <w:jc w:val="right"/>
              <w:rPr>
                <w:b/>
                <w:sz w:val="19"/>
                <w:szCs w:val="19"/>
                <w:lang w:val="es-AR"/>
              </w:rPr>
            </w:pPr>
          </w:p>
        </w:tc>
        <w:tc>
          <w:tcPr>
            <w:tcW w:w="476" w:type="pct"/>
            <w:tcBorders>
              <w:top w:val="single" w:sz="4" w:space="0" w:color="A0A6AA"/>
              <w:left w:val="single" w:sz="4" w:space="0" w:color="A0A6AA"/>
              <w:bottom w:val="nil"/>
              <w:right w:val="nil"/>
            </w:tcBorders>
            <w:vAlign w:val="center"/>
          </w:tcPr>
          <w:p w14:paraId="1E51E153" w14:textId="77777777" w:rsidR="000D51D0" w:rsidRPr="00836B1B" w:rsidRDefault="000D51D0" w:rsidP="00B63962">
            <w:pPr>
              <w:spacing w:before="40" w:after="40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t xml:space="preserve">LAT:                        </w:t>
            </w:r>
          </w:p>
        </w:tc>
        <w:tc>
          <w:tcPr>
            <w:tcW w:w="1349" w:type="pct"/>
            <w:tcBorders>
              <w:top w:val="single" w:sz="4" w:space="0" w:color="A0A6AA"/>
              <w:left w:val="nil"/>
              <w:bottom w:val="nil"/>
              <w:right w:val="nil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83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2"/>
              <w:gridCol w:w="93"/>
              <w:gridCol w:w="342"/>
              <w:gridCol w:w="104"/>
              <w:gridCol w:w="342"/>
              <w:gridCol w:w="93"/>
              <w:gridCol w:w="342"/>
              <w:gridCol w:w="93"/>
              <w:gridCol w:w="342"/>
              <w:gridCol w:w="93"/>
              <w:gridCol w:w="342"/>
            </w:tblGrid>
            <w:tr w:rsidR="000D51D0" w:rsidRPr="00836B1B" w14:paraId="5980F548" w14:textId="77777777" w:rsidTr="00341F08">
              <w:trPr>
                <w:trHeight w:val="417"/>
              </w:trPr>
              <w:tc>
                <w:tcPr>
                  <w:tcW w:w="342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463DF742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52436B1A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7F70B343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104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219A03FB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b/>
                      <w:sz w:val="19"/>
                      <w:szCs w:val="19"/>
                    </w:rPr>
                  </w:pPr>
                  <w:r w:rsidRPr="00836B1B">
                    <w:rPr>
                      <w:b/>
                      <w:sz w:val="19"/>
                      <w:szCs w:val="19"/>
                    </w:rPr>
                    <w:t>.</w:t>
                  </w:r>
                </w:p>
              </w:tc>
              <w:tc>
                <w:tcPr>
                  <w:tcW w:w="342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2C978ABA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4CB1D38B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5D0D4A65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61EBE8CB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324EA75D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9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0E7758AE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42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1391C00A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</w:tr>
          </w:tbl>
          <w:p w14:paraId="434EA718" w14:textId="77777777" w:rsidR="000D51D0" w:rsidRPr="00836B1B" w:rsidRDefault="000D51D0" w:rsidP="00B63962">
            <w:pPr>
              <w:tabs>
                <w:tab w:val="left" w:pos="457"/>
              </w:tabs>
              <w:spacing w:before="40" w:after="40"/>
              <w:rPr>
                <w:sz w:val="19"/>
                <w:szCs w:val="19"/>
              </w:rPr>
            </w:pPr>
          </w:p>
        </w:tc>
        <w:tc>
          <w:tcPr>
            <w:tcW w:w="332" w:type="pct"/>
            <w:tcBorders>
              <w:top w:val="single" w:sz="4" w:space="0" w:color="A0A6AA"/>
              <w:left w:val="nil"/>
              <w:bottom w:val="nil"/>
              <w:right w:val="nil"/>
            </w:tcBorders>
            <w:vAlign w:val="center"/>
          </w:tcPr>
          <w:p w14:paraId="3B6D18B0" w14:textId="77777777" w:rsidR="000D51D0" w:rsidRPr="00836B1B" w:rsidRDefault="000D51D0" w:rsidP="00B63962">
            <w:pPr>
              <w:spacing w:before="40" w:after="40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t>LON:</w:t>
            </w:r>
          </w:p>
        </w:tc>
        <w:tc>
          <w:tcPr>
            <w:tcW w:w="1378" w:type="pct"/>
            <w:tcBorders>
              <w:top w:val="single" w:sz="4" w:space="0" w:color="A0A6AA"/>
              <w:left w:val="nil"/>
              <w:bottom w:val="nil"/>
              <w:right w:val="single" w:sz="4" w:space="0" w:color="A0A6AA"/>
            </w:tcBorders>
            <w:vAlign w:val="center"/>
          </w:tcPr>
          <w:tbl>
            <w:tblPr>
              <w:tblStyle w:val="TableGrid"/>
              <w:tblpPr w:leftFromText="180" w:rightFromText="180" w:vertAnchor="text" w:horzAnchor="margin" w:tblpY="83"/>
              <w:tblOverlap w:val="never"/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3"/>
              <w:gridCol w:w="84"/>
              <w:gridCol w:w="312"/>
              <w:gridCol w:w="84"/>
              <w:gridCol w:w="312"/>
              <w:gridCol w:w="98"/>
              <w:gridCol w:w="312"/>
              <w:gridCol w:w="84"/>
              <w:gridCol w:w="312"/>
              <w:gridCol w:w="84"/>
              <w:gridCol w:w="312"/>
              <w:gridCol w:w="84"/>
              <w:gridCol w:w="312"/>
            </w:tblGrid>
            <w:tr w:rsidR="000D51D0" w:rsidRPr="00836B1B" w14:paraId="7A82CAA8" w14:textId="77777777" w:rsidTr="00341F08">
              <w:trPr>
                <w:trHeight w:val="417"/>
              </w:trPr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6358F107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66237242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78E32A36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3DD74A76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075059A0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308B10EA" w14:textId="13B2F9CA" w:rsidR="000D51D0" w:rsidRPr="00836B1B" w:rsidRDefault="00321119" w:rsidP="00B63962">
                  <w:pPr>
                    <w:spacing w:before="40" w:after="40"/>
                    <w:jc w:val="center"/>
                    <w:rPr>
                      <w:b/>
                      <w:sz w:val="19"/>
                      <w:szCs w:val="19"/>
                    </w:rPr>
                  </w:pPr>
                  <w:r w:rsidRPr="00836B1B">
                    <w:rPr>
                      <w:b/>
                      <w:sz w:val="19"/>
                      <w:szCs w:val="19"/>
                    </w:rPr>
                    <w:t>.</w:t>
                  </w: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6214A6EA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4D544AE7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35CA6F56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321E13E7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46EE60B4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  <w:tc>
                <w:tcPr>
                  <w:tcW w:w="113" w:type="dxa"/>
                  <w:tcBorders>
                    <w:top w:val="nil"/>
                    <w:left w:val="single" w:sz="4" w:space="0" w:color="A0A6AA"/>
                    <w:bottom w:val="nil"/>
                    <w:right w:val="single" w:sz="4" w:space="0" w:color="A0A6AA"/>
                  </w:tcBorders>
                  <w:vAlign w:val="center"/>
                </w:tcPr>
                <w:p w14:paraId="4200C6C9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</w:p>
              </w:tc>
              <w:tc>
                <w:tcPr>
                  <w:tcW w:w="397" w:type="dxa"/>
                  <w:tcBorders>
                    <w:top w:val="single" w:sz="4" w:space="0" w:color="A0A6AA"/>
                    <w:left w:val="single" w:sz="4" w:space="0" w:color="A0A6AA"/>
                    <w:bottom w:val="single" w:sz="4" w:space="0" w:color="A0A6AA"/>
                    <w:right w:val="single" w:sz="4" w:space="0" w:color="A0A6AA"/>
                  </w:tcBorders>
                  <w:vAlign w:val="center"/>
                </w:tcPr>
                <w:p w14:paraId="32D6EE5A" w14:textId="77777777" w:rsidR="000D51D0" w:rsidRPr="00836B1B" w:rsidRDefault="000D51D0" w:rsidP="00B63962">
                  <w:pPr>
                    <w:spacing w:before="40" w:after="40"/>
                    <w:jc w:val="center"/>
                    <w:rPr>
                      <w:sz w:val="19"/>
                      <w:szCs w:val="19"/>
                    </w:rPr>
                  </w:pPr>
                  <w:r w:rsidRPr="00836B1B">
                    <w:rPr>
                      <w:sz w:val="19"/>
                      <w:szCs w:val="19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"/>
                        </w:textInput>
                      </w:ffData>
                    </w:fldChar>
                  </w:r>
                  <w:r w:rsidRPr="00836B1B">
                    <w:rPr>
                      <w:sz w:val="19"/>
                      <w:szCs w:val="19"/>
                    </w:rPr>
                    <w:instrText xml:space="preserve"> FORMTEXT </w:instrText>
                  </w:r>
                  <w:r w:rsidRPr="00836B1B">
                    <w:rPr>
                      <w:sz w:val="19"/>
                      <w:szCs w:val="19"/>
                    </w:rPr>
                  </w:r>
                  <w:r w:rsidRPr="00836B1B">
                    <w:rPr>
                      <w:sz w:val="19"/>
                      <w:szCs w:val="19"/>
                    </w:rPr>
                    <w:fldChar w:fldCharType="separate"/>
                  </w:r>
                  <w:r w:rsidRPr="00836B1B">
                    <w:rPr>
                      <w:noProof/>
                      <w:sz w:val="19"/>
                      <w:szCs w:val="19"/>
                    </w:rPr>
                    <w:t> </w:t>
                  </w:r>
                  <w:r w:rsidRPr="00836B1B">
                    <w:rPr>
                      <w:sz w:val="19"/>
                      <w:szCs w:val="19"/>
                    </w:rPr>
                    <w:fldChar w:fldCharType="end"/>
                  </w:r>
                </w:p>
              </w:tc>
            </w:tr>
          </w:tbl>
          <w:p w14:paraId="06A598AE" w14:textId="77777777" w:rsidR="000D51D0" w:rsidRPr="00836B1B" w:rsidRDefault="000D51D0" w:rsidP="00B63962">
            <w:pPr>
              <w:spacing w:before="40" w:after="40"/>
              <w:rPr>
                <w:sz w:val="19"/>
                <w:szCs w:val="19"/>
              </w:rPr>
            </w:pPr>
          </w:p>
        </w:tc>
      </w:tr>
      <w:tr w:rsidR="000D51D0" w:rsidRPr="00090B4F" w14:paraId="1615B362" w14:textId="77777777" w:rsidTr="00836B1B">
        <w:trPr>
          <w:trHeight w:val="283"/>
          <w:jc w:val="center"/>
        </w:trPr>
        <w:tc>
          <w:tcPr>
            <w:tcW w:w="1465" w:type="pct"/>
            <w:vMerge/>
            <w:tcBorders>
              <w:right w:val="single" w:sz="4" w:space="0" w:color="A0A6AA"/>
            </w:tcBorders>
            <w:shd w:val="clear" w:color="auto" w:fill="F2F2F2" w:themeFill="background1" w:themeFillShade="F2"/>
            <w:vAlign w:val="center"/>
          </w:tcPr>
          <w:p w14:paraId="19004D15" w14:textId="77777777" w:rsidR="000D51D0" w:rsidRPr="00836B1B" w:rsidRDefault="000D51D0" w:rsidP="00B63962">
            <w:pPr>
              <w:spacing w:before="40" w:after="40"/>
              <w:jc w:val="right"/>
              <w:rPr>
                <w:b/>
                <w:sz w:val="19"/>
                <w:szCs w:val="19"/>
              </w:rPr>
            </w:pPr>
          </w:p>
        </w:tc>
        <w:tc>
          <w:tcPr>
            <w:tcW w:w="3535" w:type="pct"/>
            <w:gridSpan w:val="4"/>
            <w:tcBorders>
              <w:top w:val="nil"/>
              <w:left w:val="single" w:sz="4" w:space="0" w:color="A0A6AA"/>
              <w:bottom w:val="single" w:sz="4" w:space="0" w:color="A0A6AA"/>
              <w:right w:val="single" w:sz="4" w:space="0" w:color="A0A6AA"/>
            </w:tcBorders>
            <w:vAlign w:val="center"/>
          </w:tcPr>
          <w:p w14:paraId="3B99CB36" w14:textId="24FE25DF" w:rsidR="000D51D0" w:rsidRPr="00836B1B" w:rsidRDefault="00321119" w:rsidP="00B63962">
            <w:pPr>
              <w:spacing w:before="40" w:after="40"/>
              <w:rPr>
                <w:sz w:val="19"/>
                <w:szCs w:val="19"/>
                <w:lang w:val="es-AR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 xml:space="preserve">Nota: </w:t>
            </w:r>
            <w:r w:rsidRPr="00836B1B">
              <w:rPr>
                <w:bCs/>
                <w:sz w:val="19"/>
                <w:szCs w:val="19"/>
                <w:lang w:val="es-AR"/>
              </w:rPr>
              <w:t>Todas las casillas deben llenarse hasta cuatro (4) lugares decimales para garantizar la precisión requerida.</w:t>
            </w:r>
          </w:p>
        </w:tc>
      </w:tr>
      <w:tr w:rsidR="000D51D0" w:rsidRPr="00090B4F" w14:paraId="5F064F7D" w14:textId="77777777" w:rsidTr="00836B1B">
        <w:trPr>
          <w:trHeight w:val="283"/>
          <w:jc w:val="center"/>
        </w:trPr>
        <w:tc>
          <w:tcPr>
            <w:tcW w:w="1465" w:type="pct"/>
            <w:shd w:val="clear" w:color="auto" w:fill="F2F2F2" w:themeFill="background1" w:themeFillShade="F2"/>
            <w:vAlign w:val="center"/>
          </w:tcPr>
          <w:p w14:paraId="69234E8A" w14:textId="77777777" w:rsidR="000D51D0" w:rsidRPr="00836B1B" w:rsidRDefault="000D51D0" w:rsidP="00B63962">
            <w:pPr>
              <w:spacing w:before="40" w:after="40"/>
              <w:jc w:val="right"/>
              <w:rPr>
                <w:b/>
                <w:sz w:val="19"/>
                <w:szCs w:val="19"/>
                <w:lang w:val="es-CL"/>
              </w:rPr>
            </w:pPr>
            <w:r w:rsidRPr="00836B1B">
              <w:rPr>
                <w:b/>
                <w:sz w:val="19"/>
                <w:szCs w:val="19"/>
                <w:lang w:val="es-CL"/>
              </w:rPr>
              <w:t>Zona Horaria del Sitio (GMT):</w:t>
            </w:r>
          </w:p>
          <w:p w14:paraId="0A890397" w14:textId="77777777" w:rsidR="000D51D0" w:rsidRPr="00836B1B" w:rsidRDefault="000D51D0" w:rsidP="00B63962">
            <w:pPr>
              <w:spacing w:before="40" w:after="40"/>
              <w:jc w:val="right"/>
              <w:rPr>
                <w:sz w:val="19"/>
                <w:szCs w:val="19"/>
                <w:lang w:val="es-CL"/>
              </w:rPr>
            </w:pPr>
            <w:r w:rsidRPr="00836B1B">
              <w:rPr>
                <w:sz w:val="19"/>
                <w:szCs w:val="19"/>
                <w:lang w:val="es-CL"/>
              </w:rPr>
              <w:t>(Site Time Zone (GMT))</w:t>
            </w:r>
          </w:p>
        </w:tc>
        <w:sdt>
          <w:sdtPr>
            <w:rPr>
              <w:color w:val="BFBFBF" w:themeColor="background1" w:themeShade="BF"/>
              <w:sz w:val="19"/>
              <w:szCs w:val="19"/>
              <w:lang w:val="es-AR"/>
            </w:rPr>
            <w:id w:val="950514763"/>
            <w:placeholder>
              <w:docPart w:val="DE807096A77647219B2A5B413423F433"/>
            </w:placeholder>
            <w:text/>
          </w:sdtPr>
          <w:sdtEndPr/>
          <w:sdtContent>
            <w:tc>
              <w:tcPr>
                <w:tcW w:w="3535" w:type="pct"/>
                <w:gridSpan w:val="4"/>
                <w:vAlign w:val="center"/>
              </w:tcPr>
              <w:p w14:paraId="455B6A35" w14:textId="25367903" w:rsidR="000D51D0" w:rsidRPr="00836B1B" w:rsidRDefault="00E9594B" w:rsidP="00B63962">
                <w:pPr>
                  <w:spacing w:before="40" w:after="40"/>
                  <w:jc w:val="left"/>
                  <w:rPr>
                    <w:color w:val="808080" w:themeColor="background1" w:themeShade="80"/>
                    <w:sz w:val="19"/>
                    <w:szCs w:val="19"/>
                    <w:lang w:val="es-AR"/>
                  </w:rPr>
                </w:pPr>
                <w:r w:rsidRPr="00836B1B">
                  <w:rPr>
                    <w:color w:val="BFBFBF" w:themeColor="background1" w:themeShade="BF"/>
                    <w:sz w:val="19"/>
                    <w:szCs w:val="19"/>
                    <w:lang w:val="es-AR"/>
                  </w:rPr>
                  <w:t>Ingrese la zona horaria / ubicación</w:t>
                </w:r>
              </w:p>
            </w:tc>
          </w:sdtContent>
        </w:sdt>
      </w:tr>
      <w:tr w:rsidR="003B4362" w14:paraId="3C460453" w14:textId="77777777" w:rsidTr="00836B1B">
        <w:trPr>
          <w:trHeight w:val="283"/>
          <w:jc w:val="center"/>
        </w:trPr>
        <w:tc>
          <w:tcPr>
            <w:tcW w:w="1465" w:type="pct"/>
            <w:shd w:val="clear" w:color="auto" w:fill="F2F2F2" w:themeFill="background1" w:themeFillShade="F2"/>
            <w:vAlign w:val="center"/>
          </w:tcPr>
          <w:p w14:paraId="5B7BC3BB" w14:textId="1EC7DB3F" w:rsidR="003B4362" w:rsidRPr="00836B1B" w:rsidRDefault="003B4362" w:rsidP="003B4362">
            <w:pPr>
              <w:spacing w:before="40" w:after="40"/>
              <w:jc w:val="right"/>
              <w:rPr>
                <w:b/>
                <w:sz w:val="19"/>
                <w:szCs w:val="19"/>
                <w:lang w:val="es-CL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Unidades de medida</w:t>
            </w:r>
            <w:r w:rsidRPr="00836B1B">
              <w:rPr>
                <w:rStyle w:val="jlqj4b"/>
                <w:rFonts w:cs="Arial"/>
                <w:b/>
                <w:bCs/>
                <w:color w:val="000000"/>
                <w:sz w:val="19"/>
                <w:szCs w:val="19"/>
                <w:shd w:val="clear" w:color="auto" w:fill="F5F5F5"/>
                <w:lang w:val="es-ES"/>
              </w:rPr>
              <w:t>*</w:t>
            </w:r>
            <w:r w:rsidRPr="00836B1B">
              <w:rPr>
                <w:b/>
                <w:sz w:val="19"/>
                <w:szCs w:val="19"/>
                <w:lang w:val="es-CL"/>
              </w:rPr>
              <w:t>:</w:t>
            </w:r>
          </w:p>
        </w:tc>
        <w:tc>
          <w:tcPr>
            <w:tcW w:w="3535" w:type="pct"/>
            <w:gridSpan w:val="4"/>
            <w:vAlign w:val="center"/>
          </w:tcPr>
          <w:p w14:paraId="3610C443" w14:textId="5689B90F" w:rsidR="003B4362" w:rsidRDefault="0011419D" w:rsidP="003B4362">
            <w:pPr>
              <w:spacing w:before="40" w:after="40"/>
              <w:jc w:val="left"/>
              <w:rPr>
                <w:color w:val="BFBFBF" w:themeColor="background1" w:themeShade="BF"/>
              </w:rPr>
            </w:pPr>
            <w:sdt>
              <w:sdtPr>
                <w:rPr>
                  <w:rStyle w:val="Body"/>
                  <w:sz w:val="26"/>
                  <w:szCs w:val="26"/>
                </w:rPr>
                <w:id w:val="-135356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Body"/>
                </w:rPr>
              </w:sdtEndPr>
              <w:sdtContent>
                <w:r w:rsidR="00836B1B">
                  <w:rPr>
                    <w:rStyle w:val="Body"/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3B4362">
              <w:rPr>
                <w:rStyle w:val="Body"/>
                <w:sz w:val="28"/>
                <w:szCs w:val="28"/>
              </w:rPr>
              <w:t xml:space="preserve">  </w:t>
            </w:r>
            <w:r w:rsidR="003B4362" w:rsidRPr="00836B1B">
              <w:rPr>
                <w:rStyle w:val="Body"/>
                <w:sz w:val="19"/>
                <w:szCs w:val="19"/>
                <w:lang w:val="es-AR"/>
              </w:rPr>
              <w:t>Métrico</w:t>
            </w:r>
            <w:r w:rsidR="003B4362" w:rsidRPr="00326DF6">
              <w:rPr>
                <w:rStyle w:val="Body"/>
                <w:sz w:val="22"/>
                <w:szCs w:val="22"/>
              </w:rPr>
              <w:t>      </w:t>
            </w:r>
            <w:sdt>
              <w:sdtPr>
                <w:rPr>
                  <w:rStyle w:val="Body"/>
                  <w:sz w:val="26"/>
                  <w:szCs w:val="26"/>
                </w:rPr>
                <w:id w:val="19157488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>
                <w:rPr>
                  <w:rStyle w:val="Body"/>
                </w:rPr>
              </w:sdtEndPr>
              <w:sdtContent>
                <w:r w:rsidR="00836B1B">
                  <w:rPr>
                    <w:rStyle w:val="Body"/>
                    <w:rFonts w:ascii="MS Gothic" w:eastAsia="MS Gothic" w:hAnsi="MS Gothic" w:hint="eastAsia"/>
                    <w:sz w:val="26"/>
                    <w:szCs w:val="26"/>
                  </w:rPr>
                  <w:t>☐</w:t>
                </w:r>
              </w:sdtContent>
            </w:sdt>
            <w:r w:rsidR="003B4362" w:rsidRPr="00326DF6">
              <w:rPr>
                <w:rStyle w:val="Body"/>
                <w:sz w:val="24"/>
                <w:szCs w:val="24"/>
              </w:rPr>
              <w:t xml:space="preserve">  </w:t>
            </w:r>
            <w:r w:rsidR="003B4362" w:rsidRPr="00836B1B">
              <w:rPr>
                <w:rStyle w:val="Body"/>
                <w:sz w:val="19"/>
                <w:szCs w:val="19"/>
                <w:lang w:val="es-AR"/>
              </w:rPr>
              <w:t>Imperial</w:t>
            </w:r>
            <w:r w:rsidR="003B4362" w:rsidRPr="00326DF6">
              <w:rPr>
                <w:rStyle w:val="Body"/>
                <w:sz w:val="22"/>
                <w:szCs w:val="22"/>
              </w:rPr>
              <w:t>   </w:t>
            </w:r>
          </w:p>
        </w:tc>
      </w:tr>
      <w:tr w:rsidR="003B4362" w14:paraId="0098D31B" w14:textId="77777777" w:rsidTr="00836B1B">
        <w:trPr>
          <w:trHeight w:val="283"/>
          <w:jc w:val="center"/>
        </w:trPr>
        <w:tc>
          <w:tcPr>
            <w:tcW w:w="1465" w:type="pct"/>
            <w:shd w:val="clear" w:color="auto" w:fill="F2F2F2" w:themeFill="background1" w:themeFillShade="F2"/>
            <w:vAlign w:val="center"/>
          </w:tcPr>
          <w:p w14:paraId="10245F41" w14:textId="77777777" w:rsidR="003B4362" w:rsidRPr="00836B1B" w:rsidRDefault="003B4362" w:rsidP="003B4362">
            <w:pPr>
              <w:spacing w:before="40" w:after="40"/>
              <w:jc w:val="right"/>
              <w:rPr>
                <w:b/>
                <w:sz w:val="19"/>
                <w:szCs w:val="19"/>
                <w:lang w:val="es-AR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Idioma Predeterminado:</w:t>
            </w:r>
          </w:p>
          <w:p w14:paraId="5E670938" w14:textId="77777777" w:rsidR="003B4362" w:rsidRPr="00836B1B" w:rsidRDefault="003B4362" w:rsidP="003B4362">
            <w:pPr>
              <w:spacing w:before="40" w:after="40"/>
              <w:jc w:val="right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t>(Default Language)</w:t>
            </w:r>
          </w:p>
        </w:tc>
        <w:tc>
          <w:tcPr>
            <w:tcW w:w="3535" w:type="pct"/>
            <w:gridSpan w:val="4"/>
            <w:vAlign w:val="center"/>
          </w:tcPr>
          <w:p w14:paraId="31D9838F" w14:textId="77777777" w:rsidR="003B4362" w:rsidRPr="00836B1B" w:rsidRDefault="003B4362" w:rsidP="003B4362">
            <w:pPr>
              <w:spacing w:before="40" w:after="40"/>
              <w:jc w:val="left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t>Inglés</w:t>
            </w:r>
          </w:p>
        </w:tc>
      </w:tr>
      <w:tr w:rsidR="003B4362" w14:paraId="44BB5F32" w14:textId="77777777" w:rsidTr="00836B1B">
        <w:trPr>
          <w:trHeight w:val="283"/>
          <w:jc w:val="center"/>
        </w:trPr>
        <w:tc>
          <w:tcPr>
            <w:tcW w:w="1465" w:type="pct"/>
            <w:shd w:val="clear" w:color="auto" w:fill="F2F2F2" w:themeFill="background1" w:themeFillShade="F2"/>
            <w:vAlign w:val="center"/>
          </w:tcPr>
          <w:p w14:paraId="01E7513C" w14:textId="77777777" w:rsidR="003B4362" w:rsidRPr="00836B1B" w:rsidRDefault="003B4362" w:rsidP="003B4362">
            <w:pPr>
              <w:spacing w:before="40" w:after="40"/>
              <w:jc w:val="right"/>
              <w:rPr>
                <w:b/>
                <w:sz w:val="19"/>
                <w:szCs w:val="19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Segundo Idioma</w:t>
            </w:r>
            <w:r w:rsidRPr="00836B1B">
              <w:rPr>
                <w:b/>
                <w:sz w:val="19"/>
                <w:szCs w:val="19"/>
              </w:rPr>
              <w:t>:</w:t>
            </w:r>
          </w:p>
          <w:p w14:paraId="22241489" w14:textId="77777777" w:rsidR="003B4362" w:rsidRPr="00836B1B" w:rsidRDefault="003B4362" w:rsidP="003B4362">
            <w:pPr>
              <w:spacing w:before="40" w:after="40"/>
              <w:jc w:val="right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t>(Second Language)</w:t>
            </w:r>
          </w:p>
        </w:tc>
        <w:sdt>
          <w:sdtPr>
            <w:rPr>
              <w:color w:val="BFBFBF" w:themeColor="background1" w:themeShade="BF"/>
              <w:sz w:val="19"/>
              <w:szCs w:val="19"/>
              <w:lang w:val="es-AR"/>
            </w:rPr>
            <w:id w:val="-33895034"/>
            <w:placeholder>
              <w:docPart w:val="45EC663D19A64F878286AF2986EC6D0E"/>
            </w:placeholder>
            <w:text/>
          </w:sdtPr>
          <w:sdtEndPr/>
          <w:sdtContent>
            <w:tc>
              <w:tcPr>
                <w:tcW w:w="3535" w:type="pct"/>
                <w:gridSpan w:val="4"/>
                <w:vAlign w:val="center"/>
              </w:tcPr>
              <w:p w14:paraId="5D349169" w14:textId="0EA15ED9" w:rsidR="003B4362" w:rsidRPr="00836B1B" w:rsidRDefault="003B4362" w:rsidP="003B4362">
                <w:pPr>
                  <w:spacing w:before="40" w:after="40"/>
                  <w:jc w:val="left"/>
                  <w:rPr>
                    <w:color w:val="808080" w:themeColor="background1" w:themeShade="80"/>
                    <w:sz w:val="19"/>
                    <w:szCs w:val="19"/>
                    <w:lang w:val="es-AR"/>
                  </w:rPr>
                </w:pPr>
                <w:r w:rsidRPr="00836B1B">
                  <w:rPr>
                    <w:color w:val="BFBFBF" w:themeColor="background1" w:themeShade="BF"/>
                    <w:sz w:val="19"/>
                    <w:szCs w:val="19"/>
                    <w:lang w:val="es-AR"/>
                  </w:rPr>
                  <w:t>Opcional.</w:t>
                </w:r>
              </w:p>
            </w:tc>
          </w:sdtContent>
        </w:sdt>
      </w:tr>
      <w:tr w:rsidR="003B4362" w14:paraId="108FF8C3" w14:textId="77777777" w:rsidTr="00836B1B">
        <w:trPr>
          <w:trHeight w:val="283"/>
          <w:jc w:val="center"/>
        </w:trPr>
        <w:tc>
          <w:tcPr>
            <w:tcW w:w="1465" w:type="pct"/>
            <w:shd w:val="clear" w:color="auto" w:fill="F2F2F2" w:themeFill="background1" w:themeFillShade="F2"/>
            <w:vAlign w:val="center"/>
          </w:tcPr>
          <w:p w14:paraId="633FCE7D" w14:textId="77777777" w:rsidR="003B4362" w:rsidRPr="00836B1B" w:rsidRDefault="003B4362" w:rsidP="003B4362">
            <w:pPr>
              <w:spacing w:before="40" w:after="40"/>
              <w:jc w:val="right"/>
              <w:rPr>
                <w:b/>
                <w:sz w:val="19"/>
                <w:szCs w:val="19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Tercer Idioma</w:t>
            </w:r>
            <w:r w:rsidRPr="00836B1B">
              <w:rPr>
                <w:b/>
                <w:sz w:val="19"/>
                <w:szCs w:val="19"/>
              </w:rPr>
              <w:t>:</w:t>
            </w:r>
          </w:p>
          <w:p w14:paraId="21E17CA2" w14:textId="77777777" w:rsidR="003B4362" w:rsidRPr="00836B1B" w:rsidRDefault="003B4362" w:rsidP="003B4362">
            <w:pPr>
              <w:spacing w:before="40" w:after="40"/>
              <w:jc w:val="right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t>(Third Language)</w:t>
            </w:r>
          </w:p>
        </w:tc>
        <w:sdt>
          <w:sdtPr>
            <w:rPr>
              <w:color w:val="BFBFBF" w:themeColor="background1" w:themeShade="BF"/>
              <w:sz w:val="19"/>
              <w:szCs w:val="19"/>
              <w:lang w:val="es-AR"/>
            </w:rPr>
            <w:id w:val="-1869908370"/>
            <w:placeholder>
              <w:docPart w:val="D326FECA3D5444F09F7F0F26DD6FAFED"/>
            </w:placeholder>
            <w:text/>
          </w:sdtPr>
          <w:sdtEndPr/>
          <w:sdtContent>
            <w:tc>
              <w:tcPr>
                <w:tcW w:w="3535" w:type="pct"/>
                <w:gridSpan w:val="4"/>
                <w:vAlign w:val="center"/>
              </w:tcPr>
              <w:p w14:paraId="627729EB" w14:textId="765040E8" w:rsidR="003B4362" w:rsidRPr="00836B1B" w:rsidRDefault="003B4362" w:rsidP="003B4362">
                <w:pPr>
                  <w:spacing w:before="40" w:after="40"/>
                  <w:jc w:val="left"/>
                  <w:rPr>
                    <w:color w:val="808080" w:themeColor="background1" w:themeShade="80"/>
                    <w:sz w:val="19"/>
                    <w:szCs w:val="19"/>
                    <w:lang w:val="es-AR"/>
                  </w:rPr>
                </w:pPr>
                <w:r w:rsidRPr="00836B1B">
                  <w:rPr>
                    <w:color w:val="BFBFBF" w:themeColor="background1" w:themeShade="BF"/>
                    <w:sz w:val="19"/>
                    <w:szCs w:val="19"/>
                    <w:lang w:val="es-AR"/>
                  </w:rPr>
                  <w:t>Opcional.</w:t>
                </w:r>
              </w:p>
            </w:tc>
          </w:sdtContent>
        </w:sdt>
      </w:tr>
    </w:tbl>
    <w:p w14:paraId="7E4702E3" w14:textId="77777777" w:rsidR="00D10FC3" w:rsidRPr="003B4362" w:rsidRDefault="002468DD" w:rsidP="00DE0DB3">
      <w:pPr>
        <w:pStyle w:val="Heading2"/>
        <w:spacing w:before="120" w:after="60"/>
        <w:rPr>
          <w:b w:val="0"/>
          <w:sz w:val="20"/>
          <w:szCs w:val="20"/>
        </w:rPr>
      </w:pPr>
      <w:r w:rsidRPr="00836B1B">
        <w:rPr>
          <w:sz w:val="22"/>
          <w:szCs w:val="22"/>
          <w:lang w:val="es-AR"/>
        </w:rPr>
        <w:t>Solicitud De Funcionalidades Avanzadas</w:t>
      </w:r>
      <w:r w:rsidR="007153DD" w:rsidRPr="003B4362">
        <w:t xml:space="preserve"> </w:t>
      </w:r>
      <w:r w:rsidRPr="00836B1B">
        <w:rPr>
          <w:b w:val="0"/>
          <w:sz w:val="19"/>
          <w:szCs w:val="19"/>
        </w:rPr>
        <w:t>(Advance Features Request)</w:t>
      </w:r>
    </w:p>
    <w:p w14:paraId="0546CB8F" w14:textId="77777777" w:rsidR="00977929" w:rsidRPr="00836B1B" w:rsidRDefault="00D10FC3" w:rsidP="007153DD">
      <w:pPr>
        <w:pStyle w:val="NoteStart"/>
        <w:spacing w:before="60"/>
        <w:rPr>
          <w:sz w:val="19"/>
          <w:szCs w:val="19"/>
        </w:rPr>
      </w:pPr>
      <w:r w:rsidRPr="00836B1B">
        <w:rPr>
          <w:sz w:val="19"/>
          <w:szCs w:val="19"/>
        </w:rPr>
        <w:t>Nota</w:t>
      </w:r>
    </w:p>
    <w:p w14:paraId="07FBE1A1" w14:textId="77777777" w:rsidR="00977929" w:rsidRPr="00836B1B" w:rsidRDefault="00D10FC3" w:rsidP="008E71A6">
      <w:pPr>
        <w:pStyle w:val="NoteEnd"/>
        <w:spacing w:after="60"/>
        <w:rPr>
          <w:sz w:val="19"/>
          <w:szCs w:val="19"/>
        </w:rPr>
      </w:pPr>
      <w:r w:rsidRPr="00836B1B">
        <w:rPr>
          <w:sz w:val="19"/>
          <w:szCs w:val="19"/>
          <w:lang w:val="es-AR"/>
        </w:rPr>
        <w:t>Estas funcionalidades requieren de hardware adicional a ser instalado, de lo contrario, no funcionarán</w:t>
      </w:r>
      <w:r w:rsidRPr="00836B1B">
        <w:rPr>
          <w:sz w:val="19"/>
          <w:szCs w:val="19"/>
        </w:rPr>
        <w:t>.</w:t>
      </w:r>
    </w:p>
    <w:tbl>
      <w:tblPr>
        <w:tblStyle w:val="TableGrid"/>
        <w:tblW w:w="10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426"/>
        <w:gridCol w:w="9849"/>
      </w:tblGrid>
      <w:tr w:rsidR="00CD0A1A" w:rsidRPr="00090B4F" w14:paraId="3FB1855D" w14:textId="77777777" w:rsidTr="00CD0A1A">
        <w:tc>
          <w:tcPr>
            <w:tcW w:w="426" w:type="dxa"/>
            <w:tcMar>
              <w:left w:w="34" w:type="dxa"/>
              <w:right w:w="34" w:type="dxa"/>
            </w:tcMar>
            <w:vAlign w:val="center"/>
          </w:tcPr>
          <w:p w14:paraId="650B8533" w14:textId="77777777" w:rsidR="00CD0A1A" w:rsidRPr="00B07FB7" w:rsidRDefault="00CD0A1A" w:rsidP="00CD0A1A">
            <w:pPr>
              <w:jc w:val="center"/>
              <w:rPr>
                <w:b/>
                <w:sz w:val="22"/>
                <w:szCs w:val="22"/>
              </w:rPr>
            </w:pPr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instrText xml:space="preserve"> </w:instrText>
            </w:r>
            <w:r w:rsidRPr="00B07FB7">
              <w:rPr>
                <w:rFonts w:ascii="MS Gothic" w:eastAsia="MS Gothic" w:hAnsi="MS Gothic" w:hint="eastAsia"/>
                <w:b/>
                <w:sz w:val="22"/>
                <w:szCs w:val="22"/>
              </w:rPr>
              <w:instrText>FORMCHECKBOX</w:instrText>
            </w:r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instrText xml:space="preserve"> </w:instrText>
            </w:r>
            <w:r w:rsidR="0011419D">
              <w:rPr>
                <w:rFonts w:ascii="MS Gothic" w:eastAsia="MS Gothic" w:hAnsi="MS Gothic"/>
                <w:b/>
                <w:sz w:val="22"/>
                <w:szCs w:val="22"/>
              </w:rPr>
            </w:r>
            <w:r w:rsidR="0011419D">
              <w:rPr>
                <w:rFonts w:ascii="MS Gothic" w:eastAsia="MS Gothic" w:hAnsi="MS Gothic"/>
                <w:b/>
                <w:sz w:val="22"/>
                <w:szCs w:val="22"/>
              </w:rPr>
              <w:fldChar w:fldCharType="separate"/>
            </w:r>
            <w:r w:rsidRPr="00B07FB7">
              <w:rPr>
                <w:rFonts w:ascii="MS Gothic" w:eastAsia="MS Gothic" w:hAnsi="MS Gothic"/>
                <w:b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9849" w:type="dxa"/>
            <w:tcMar>
              <w:left w:w="34" w:type="dxa"/>
              <w:right w:w="34" w:type="dxa"/>
            </w:tcMar>
            <w:vAlign w:val="center"/>
          </w:tcPr>
          <w:p w14:paraId="77D4F46A" w14:textId="27B6DEF1" w:rsidR="00CD0A1A" w:rsidRPr="00CD0A1A" w:rsidRDefault="00CD0A1A" w:rsidP="00486835">
            <w:pPr>
              <w:rPr>
                <w:rFonts w:cs="Arial"/>
                <w:b/>
                <w:bCs/>
                <w:lang w:val="es-ES_tradnl"/>
              </w:rPr>
            </w:pPr>
            <w:r w:rsidRPr="00CD0A1A">
              <w:rPr>
                <w:rFonts w:cs="Arial"/>
                <w:b/>
                <w:bCs/>
                <w:color w:val="FF0000"/>
                <w:sz w:val="19"/>
                <w:szCs w:val="19"/>
                <w:lang w:val="es-AR"/>
              </w:rPr>
              <w:t>HABILITAR ZONIFICACIÓN GPS (GPS ZONING ENABLE): NO SELECCIONE ESTA OPCIÓN A MENOS QUE EL SITIO REQUIERA ZONIFICACIÓN</w:t>
            </w:r>
          </w:p>
        </w:tc>
      </w:tr>
    </w:tbl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1842"/>
        <w:gridCol w:w="2834"/>
      </w:tblGrid>
      <w:tr w:rsidR="00334CA6" w:rsidRPr="00836B1B" w14:paraId="68C7768C" w14:textId="77777777" w:rsidTr="00230079">
        <w:trPr>
          <w:trHeight w:hRule="exact" w:val="239"/>
          <w:jc w:val="center"/>
        </w:trPr>
        <w:tc>
          <w:tcPr>
            <w:tcW w:w="2127" w:type="dxa"/>
            <w:vAlign w:val="center"/>
          </w:tcPr>
          <w:p w14:paraId="18560832" w14:textId="77777777" w:rsidR="00334CA6" w:rsidRPr="00836B1B" w:rsidRDefault="00334CA6" w:rsidP="00230079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9"/>
                <w:szCs w:val="19"/>
              </w:rPr>
            </w:pPr>
            <w:proofErr w:type="spellStart"/>
            <w:r w:rsidRPr="00836B1B">
              <w:rPr>
                <w:b/>
                <w:sz w:val="19"/>
                <w:szCs w:val="19"/>
              </w:rPr>
              <w:t>Solicitado</w:t>
            </w:r>
            <w:proofErr w:type="spellEnd"/>
            <w:r w:rsidRPr="00836B1B">
              <w:rPr>
                <w:b/>
                <w:sz w:val="19"/>
                <w:szCs w:val="19"/>
              </w:rPr>
              <w:t>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37851D9D" w14:textId="77777777" w:rsidR="00334CA6" w:rsidRPr="00836B1B" w:rsidRDefault="00334CA6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b/>
                <w:sz w:val="19"/>
                <w:szCs w:val="19"/>
              </w:rPr>
            </w:pPr>
            <w:r w:rsidRPr="00836B1B">
              <w:rPr>
                <w:b/>
                <w:sz w:val="19"/>
                <w:szCs w:val="19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836B1B">
              <w:rPr>
                <w:b/>
                <w:sz w:val="19"/>
                <w:szCs w:val="19"/>
              </w:rPr>
              <w:instrText xml:space="preserve"> FORMTEXT </w:instrText>
            </w:r>
            <w:r w:rsidRPr="00836B1B">
              <w:rPr>
                <w:b/>
                <w:sz w:val="19"/>
                <w:szCs w:val="19"/>
              </w:rPr>
            </w:r>
            <w:r w:rsidRPr="00836B1B">
              <w:rPr>
                <w:b/>
                <w:sz w:val="19"/>
                <w:szCs w:val="19"/>
              </w:rPr>
              <w:fldChar w:fldCharType="separate"/>
            </w:r>
            <w:r w:rsidRPr="00836B1B">
              <w:rPr>
                <w:b/>
                <w:noProof/>
                <w:sz w:val="19"/>
                <w:szCs w:val="19"/>
              </w:rPr>
              <w:t> </w:t>
            </w:r>
            <w:r w:rsidRPr="00836B1B">
              <w:rPr>
                <w:b/>
                <w:noProof/>
                <w:sz w:val="19"/>
                <w:szCs w:val="19"/>
              </w:rPr>
              <w:t> </w:t>
            </w:r>
            <w:r w:rsidRPr="00836B1B">
              <w:rPr>
                <w:b/>
                <w:noProof/>
                <w:sz w:val="19"/>
                <w:szCs w:val="19"/>
              </w:rPr>
              <w:t> </w:t>
            </w:r>
            <w:r w:rsidRPr="00836B1B">
              <w:rPr>
                <w:b/>
                <w:noProof/>
                <w:sz w:val="19"/>
                <w:szCs w:val="19"/>
              </w:rPr>
              <w:t> </w:t>
            </w:r>
            <w:r w:rsidRPr="00836B1B">
              <w:rPr>
                <w:b/>
                <w:noProof/>
                <w:sz w:val="19"/>
                <w:szCs w:val="19"/>
              </w:rPr>
              <w:t> </w:t>
            </w:r>
            <w:r w:rsidRPr="00836B1B">
              <w:rPr>
                <w:b/>
                <w:sz w:val="19"/>
                <w:szCs w:val="19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08CDD366" w14:textId="77777777" w:rsidR="00334CA6" w:rsidRPr="00836B1B" w:rsidRDefault="00334CA6" w:rsidP="00230079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9"/>
                <w:szCs w:val="19"/>
              </w:rPr>
            </w:pPr>
            <w:r w:rsidRPr="00836B1B">
              <w:rPr>
                <w:b/>
                <w:sz w:val="19"/>
                <w:szCs w:val="19"/>
              </w:rPr>
              <w:t>Fecha: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5B33AED8" w14:textId="77777777" w:rsidR="00334CA6" w:rsidRPr="00836B1B" w:rsidRDefault="00334CA6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836B1B">
              <w:rPr>
                <w:sz w:val="19"/>
                <w:szCs w:val="19"/>
              </w:rPr>
              <w:instrText xml:space="preserve"> FORMTEXT </w:instrText>
            </w:r>
            <w:r w:rsidRPr="00836B1B">
              <w:rPr>
                <w:sz w:val="19"/>
                <w:szCs w:val="19"/>
              </w:rPr>
            </w:r>
            <w:r w:rsidRPr="00836B1B">
              <w:rPr>
                <w:sz w:val="19"/>
                <w:szCs w:val="19"/>
              </w:rPr>
              <w:fldChar w:fldCharType="separate"/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sz w:val="19"/>
                <w:szCs w:val="19"/>
              </w:rPr>
              <w:fldChar w:fldCharType="end"/>
            </w:r>
          </w:p>
        </w:tc>
      </w:tr>
      <w:tr w:rsidR="00772FA3" w:rsidRPr="00836B1B" w14:paraId="77A1D7D9" w14:textId="77777777" w:rsidTr="00321119">
        <w:trPr>
          <w:trHeight w:hRule="exact" w:val="73"/>
          <w:jc w:val="center"/>
        </w:trPr>
        <w:tc>
          <w:tcPr>
            <w:tcW w:w="2127" w:type="dxa"/>
            <w:vAlign w:val="center"/>
          </w:tcPr>
          <w:p w14:paraId="471BD025" w14:textId="77777777" w:rsidR="00772FA3" w:rsidRPr="00836B1B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9"/>
                <w:szCs w:val="19"/>
              </w:rPr>
            </w:pPr>
          </w:p>
        </w:tc>
        <w:tc>
          <w:tcPr>
            <w:tcW w:w="3402" w:type="dxa"/>
            <w:vAlign w:val="center"/>
          </w:tcPr>
          <w:p w14:paraId="110CFBE1" w14:textId="77777777" w:rsidR="00772FA3" w:rsidRPr="00836B1B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</w:rPr>
            </w:pPr>
          </w:p>
        </w:tc>
        <w:tc>
          <w:tcPr>
            <w:tcW w:w="1842" w:type="dxa"/>
            <w:vAlign w:val="center"/>
          </w:tcPr>
          <w:p w14:paraId="3A279173" w14:textId="77777777" w:rsidR="00772FA3" w:rsidRPr="00836B1B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</w:rPr>
            </w:pPr>
          </w:p>
        </w:tc>
        <w:tc>
          <w:tcPr>
            <w:tcW w:w="2834" w:type="dxa"/>
            <w:vAlign w:val="center"/>
          </w:tcPr>
          <w:p w14:paraId="1B03B0C9" w14:textId="77777777" w:rsidR="00772FA3" w:rsidRPr="00836B1B" w:rsidRDefault="00772FA3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</w:rPr>
            </w:pPr>
          </w:p>
        </w:tc>
      </w:tr>
      <w:tr w:rsidR="00334CA6" w:rsidRPr="00836B1B" w14:paraId="77691530" w14:textId="77777777" w:rsidTr="00230079">
        <w:trPr>
          <w:trHeight w:hRule="exact" w:val="275"/>
          <w:jc w:val="center"/>
        </w:trPr>
        <w:tc>
          <w:tcPr>
            <w:tcW w:w="2127" w:type="dxa"/>
            <w:vAlign w:val="center"/>
          </w:tcPr>
          <w:p w14:paraId="16E28EF4" w14:textId="77777777" w:rsidR="00334CA6" w:rsidRPr="00836B1B" w:rsidRDefault="00334CA6" w:rsidP="00230079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9"/>
                <w:szCs w:val="19"/>
              </w:rPr>
            </w:pPr>
            <w:r w:rsidRPr="00836B1B">
              <w:rPr>
                <w:b/>
                <w:sz w:val="19"/>
                <w:szCs w:val="19"/>
              </w:rPr>
              <w:t>Aprobado: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0C92E882" w14:textId="77777777" w:rsidR="00334CA6" w:rsidRPr="00836B1B" w:rsidRDefault="00334CA6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fldChar w:fldCharType="begin">
                <w:ffData>
                  <w:name w:val="Text107"/>
                  <w:enabled/>
                  <w:calcOnExit w:val="0"/>
                  <w:textInput/>
                </w:ffData>
              </w:fldChar>
            </w:r>
            <w:r w:rsidRPr="00836B1B">
              <w:rPr>
                <w:sz w:val="19"/>
                <w:szCs w:val="19"/>
              </w:rPr>
              <w:instrText xml:space="preserve"> FORMTEXT </w:instrText>
            </w:r>
            <w:r w:rsidRPr="00836B1B">
              <w:rPr>
                <w:sz w:val="19"/>
                <w:szCs w:val="19"/>
              </w:rPr>
            </w:r>
            <w:r w:rsidRPr="00836B1B">
              <w:rPr>
                <w:sz w:val="19"/>
                <w:szCs w:val="19"/>
              </w:rPr>
              <w:fldChar w:fldCharType="separate"/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sz w:val="19"/>
                <w:szCs w:val="19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7AEE69BD" w14:textId="77777777" w:rsidR="00334CA6" w:rsidRPr="00836B1B" w:rsidRDefault="00334CA6" w:rsidP="00230079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9"/>
                <w:szCs w:val="19"/>
              </w:rPr>
            </w:pPr>
            <w:r w:rsidRPr="00836B1B">
              <w:rPr>
                <w:b/>
                <w:sz w:val="19"/>
                <w:szCs w:val="19"/>
              </w:rPr>
              <w:t>Fecha: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275B5F70" w14:textId="146E9CEF" w:rsidR="00334CA6" w:rsidRPr="00836B1B" w:rsidRDefault="00334CA6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</w:rPr>
            </w:pPr>
            <w:r w:rsidRPr="00836B1B">
              <w:rPr>
                <w:sz w:val="19"/>
                <w:szCs w:val="19"/>
              </w:rPr>
              <w:fldChar w:fldCharType="begin">
                <w:ffData>
                  <w:name w:val="Text108"/>
                  <w:enabled/>
                  <w:calcOnExit w:val="0"/>
                  <w:textInput/>
                </w:ffData>
              </w:fldChar>
            </w:r>
            <w:r w:rsidRPr="00836B1B">
              <w:rPr>
                <w:sz w:val="19"/>
                <w:szCs w:val="19"/>
              </w:rPr>
              <w:instrText xml:space="preserve"> FORMTEXT </w:instrText>
            </w:r>
            <w:r w:rsidRPr="00836B1B">
              <w:rPr>
                <w:sz w:val="19"/>
                <w:szCs w:val="19"/>
              </w:rPr>
            </w:r>
            <w:r w:rsidRPr="00836B1B">
              <w:rPr>
                <w:sz w:val="19"/>
                <w:szCs w:val="19"/>
              </w:rPr>
              <w:fldChar w:fldCharType="separate"/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noProof/>
                <w:sz w:val="19"/>
                <w:szCs w:val="19"/>
              </w:rPr>
              <w:t> </w:t>
            </w:r>
            <w:r w:rsidRPr="00836B1B">
              <w:rPr>
                <w:sz w:val="19"/>
                <w:szCs w:val="19"/>
              </w:rPr>
              <w:fldChar w:fldCharType="end"/>
            </w:r>
          </w:p>
        </w:tc>
      </w:tr>
    </w:tbl>
    <w:p w14:paraId="155ED9E9" w14:textId="72872C8D" w:rsidR="00230079" w:rsidRDefault="00321119" w:rsidP="00BA2A1B">
      <w:pPr>
        <w:rPr>
          <w:b/>
          <w:lang w:val="es-CL"/>
        </w:rPr>
      </w:pPr>
      <w:r w:rsidRPr="00977929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4B688092" wp14:editId="516A5AAB">
                <wp:simplePos x="0" y="0"/>
                <wp:positionH relativeFrom="margin">
                  <wp:posOffset>-62713</wp:posOffset>
                </wp:positionH>
                <wp:positionV relativeFrom="paragraph">
                  <wp:posOffset>105912</wp:posOffset>
                </wp:positionV>
                <wp:extent cx="6788159" cy="968991"/>
                <wp:effectExtent l="0" t="0" r="12700" b="2222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88159" cy="96899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ABFEB4" w14:textId="77777777" w:rsidR="009A56F2" w:rsidRDefault="009A56F2" w:rsidP="009A56F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88092" id="Rectangle 1" o:spid="_x0000_s1026" style="position:absolute;left:0;text-align:left;margin-left:-4.95pt;margin-top:8.35pt;width:534.5pt;height:76.3pt;z-index:-251532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" filled="f" strokecolor="black [3213]" strokeweight=".5pt">
                <v:textbox>
                  <w:txbxContent>
                    <w:p w14:paraId="78ABFEB4" w14:textId="77777777" w:rsidR="009A56F2" w:rsidRDefault="009A56F2" w:rsidP="009A56F2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72DA82B4" w14:textId="77777777" w:rsidR="00334CA6" w:rsidRPr="00836B1B" w:rsidRDefault="00230079" w:rsidP="00BA2A1B">
      <w:pPr>
        <w:rPr>
          <w:b/>
          <w:sz w:val="19"/>
          <w:szCs w:val="19"/>
          <w:lang w:val="es-CL"/>
        </w:rPr>
      </w:pPr>
      <w:r w:rsidRPr="00836B1B">
        <w:rPr>
          <w:b/>
          <w:sz w:val="19"/>
          <w:szCs w:val="19"/>
          <w:lang w:val="es-CL"/>
        </w:rPr>
        <w:t>U</w:t>
      </w:r>
      <w:r w:rsidR="00334CA6" w:rsidRPr="00836B1B">
        <w:rPr>
          <w:b/>
          <w:sz w:val="19"/>
          <w:szCs w:val="19"/>
          <w:lang w:val="es-CL"/>
        </w:rPr>
        <w:t xml:space="preserve">SO DE OFICINA DE RCT </w:t>
      </w:r>
      <w:r w:rsidR="00334CA6" w:rsidRPr="00836B1B">
        <w:rPr>
          <w:sz w:val="19"/>
          <w:szCs w:val="19"/>
          <w:lang w:val="es-CL"/>
        </w:rPr>
        <w:t>(RCT OFFICE USE)</w:t>
      </w:r>
      <w:r w:rsidR="00334CA6" w:rsidRPr="00836B1B">
        <w:rPr>
          <w:b/>
          <w:sz w:val="19"/>
          <w:szCs w:val="19"/>
          <w:lang w:val="es-CL"/>
        </w:rPr>
        <w:t>:</w:t>
      </w:r>
    </w:p>
    <w:p w14:paraId="43D52309" w14:textId="77777777" w:rsidR="001A144F" w:rsidRPr="00836B1B" w:rsidRDefault="001A144F" w:rsidP="00E23F95">
      <w:pPr>
        <w:rPr>
          <w:b/>
          <w:sz w:val="19"/>
          <w:szCs w:val="19"/>
          <w:lang w:val="es-ES_tradnl"/>
        </w:rPr>
      </w:pPr>
    </w:p>
    <w:tbl>
      <w:tblPr>
        <w:tblW w:w="5000" w:type="pct"/>
        <w:jc w:val="center"/>
        <w:tblLayout w:type="fixed"/>
        <w:tblLook w:val="0000" w:firstRow="0" w:lastRow="0" w:firstColumn="0" w:lastColumn="0" w:noHBand="0" w:noVBand="0"/>
      </w:tblPr>
      <w:tblGrid>
        <w:gridCol w:w="2127"/>
        <w:gridCol w:w="3402"/>
        <w:gridCol w:w="1842"/>
        <w:gridCol w:w="2834"/>
      </w:tblGrid>
      <w:tr w:rsidR="001A144F" w:rsidRPr="00836B1B" w14:paraId="71EA4523" w14:textId="77777777" w:rsidTr="00321119">
        <w:trPr>
          <w:trHeight w:hRule="exact" w:val="283"/>
          <w:jc w:val="center"/>
        </w:trPr>
        <w:tc>
          <w:tcPr>
            <w:tcW w:w="2127" w:type="dxa"/>
            <w:vAlign w:val="center"/>
          </w:tcPr>
          <w:p w14:paraId="62ADDC9F" w14:textId="491D577E" w:rsidR="001A144F" w:rsidRPr="00836B1B" w:rsidRDefault="00321119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9"/>
                <w:szCs w:val="19"/>
                <w:lang w:val="es-AR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Creado por: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42F59D1F" w14:textId="333EAE18" w:rsidR="001A144F" w:rsidRPr="00836B1B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  <w:lang w:val="es-AR"/>
              </w:rPr>
            </w:pPr>
            <w:r w:rsidRPr="00836B1B">
              <w:rPr>
                <w:sz w:val="19"/>
                <w:szCs w:val="19"/>
                <w:lang w:val="es-AR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836B1B">
              <w:rPr>
                <w:sz w:val="19"/>
                <w:szCs w:val="19"/>
                <w:lang w:val="es-AR"/>
              </w:rPr>
              <w:instrText xml:space="preserve"> FORMTEXT </w:instrText>
            </w:r>
            <w:r w:rsidRPr="00836B1B">
              <w:rPr>
                <w:sz w:val="19"/>
                <w:szCs w:val="19"/>
                <w:lang w:val="es-AR"/>
              </w:rPr>
            </w:r>
            <w:r w:rsidRPr="00836B1B">
              <w:rPr>
                <w:sz w:val="19"/>
                <w:szCs w:val="19"/>
                <w:lang w:val="es-AR"/>
              </w:rPr>
              <w:fldChar w:fldCharType="separate"/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sz w:val="19"/>
                <w:szCs w:val="19"/>
                <w:lang w:val="es-AR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63999489" w14:textId="52880FF6" w:rsidR="001A144F" w:rsidRPr="00836B1B" w:rsidRDefault="00321119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9"/>
                <w:szCs w:val="19"/>
                <w:lang w:val="es-AR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Fecha</w:t>
            </w:r>
            <w:r w:rsidR="00334CA6" w:rsidRPr="00836B1B">
              <w:rPr>
                <w:b/>
                <w:sz w:val="19"/>
                <w:szCs w:val="19"/>
                <w:lang w:val="es-AR"/>
              </w:rPr>
              <w:t>: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vAlign w:val="center"/>
          </w:tcPr>
          <w:p w14:paraId="15E449A7" w14:textId="77777777" w:rsidR="001A144F" w:rsidRPr="00836B1B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  <w:lang w:val="es-AR"/>
              </w:rPr>
            </w:pPr>
            <w:r w:rsidRPr="00836B1B">
              <w:rPr>
                <w:sz w:val="19"/>
                <w:szCs w:val="19"/>
                <w:lang w:val="es-AR"/>
              </w:rPr>
              <w:fldChar w:fldCharType="begin">
                <w:ffData>
                  <w:name w:val="Text106"/>
                  <w:enabled/>
                  <w:calcOnExit w:val="0"/>
                  <w:textInput/>
                </w:ffData>
              </w:fldChar>
            </w:r>
            <w:r w:rsidRPr="00836B1B">
              <w:rPr>
                <w:sz w:val="19"/>
                <w:szCs w:val="19"/>
                <w:lang w:val="es-AR"/>
              </w:rPr>
              <w:instrText xml:space="preserve"> FORMTEXT </w:instrText>
            </w:r>
            <w:r w:rsidRPr="00836B1B">
              <w:rPr>
                <w:sz w:val="19"/>
                <w:szCs w:val="19"/>
                <w:lang w:val="es-AR"/>
              </w:rPr>
            </w:r>
            <w:r w:rsidRPr="00836B1B">
              <w:rPr>
                <w:sz w:val="19"/>
                <w:szCs w:val="19"/>
                <w:lang w:val="es-AR"/>
              </w:rPr>
              <w:fldChar w:fldCharType="separate"/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sz w:val="19"/>
                <w:szCs w:val="19"/>
                <w:lang w:val="es-AR"/>
              </w:rPr>
              <w:fldChar w:fldCharType="end"/>
            </w:r>
          </w:p>
        </w:tc>
      </w:tr>
      <w:tr w:rsidR="001A144F" w:rsidRPr="00836B1B" w14:paraId="504B362F" w14:textId="77777777" w:rsidTr="00321119">
        <w:trPr>
          <w:trHeight w:hRule="exact" w:val="100"/>
          <w:jc w:val="center"/>
        </w:trPr>
        <w:tc>
          <w:tcPr>
            <w:tcW w:w="2127" w:type="dxa"/>
            <w:vAlign w:val="center"/>
          </w:tcPr>
          <w:p w14:paraId="436B35C4" w14:textId="77777777" w:rsidR="001A144F" w:rsidRPr="00836B1B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right"/>
              <w:rPr>
                <w:b/>
                <w:sz w:val="19"/>
                <w:szCs w:val="19"/>
                <w:lang w:val="es-AR"/>
              </w:rPr>
            </w:pPr>
          </w:p>
        </w:tc>
        <w:tc>
          <w:tcPr>
            <w:tcW w:w="3402" w:type="dxa"/>
            <w:vAlign w:val="center"/>
          </w:tcPr>
          <w:p w14:paraId="02FA8955" w14:textId="2A87E39B" w:rsidR="001A144F" w:rsidRPr="00836B1B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  <w:lang w:val="es-AR"/>
              </w:rPr>
            </w:pPr>
          </w:p>
        </w:tc>
        <w:tc>
          <w:tcPr>
            <w:tcW w:w="1842" w:type="dxa"/>
            <w:vAlign w:val="center"/>
          </w:tcPr>
          <w:p w14:paraId="60732F49" w14:textId="6452A357" w:rsidR="001A144F" w:rsidRPr="00836B1B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  <w:lang w:val="es-AR"/>
              </w:rPr>
            </w:pPr>
          </w:p>
        </w:tc>
        <w:tc>
          <w:tcPr>
            <w:tcW w:w="2834" w:type="dxa"/>
            <w:vAlign w:val="center"/>
          </w:tcPr>
          <w:p w14:paraId="3DE9E035" w14:textId="77777777" w:rsidR="001A144F" w:rsidRPr="00836B1B" w:rsidRDefault="001A144F" w:rsidP="00F4711A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  <w:lang w:val="es-AR"/>
              </w:rPr>
            </w:pPr>
          </w:p>
        </w:tc>
      </w:tr>
      <w:tr w:rsidR="001A144F" w:rsidRPr="00022BA7" w14:paraId="721ACE3B" w14:textId="77777777" w:rsidTr="00321119">
        <w:trPr>
          <w:trHeight w:hRule="exact" w:val="449"/>
          <w:jc w:val="center"/>
        </w:trPr>
        <w:tc>
          <w:tcPr>
            <w:tcW w:w="2127" w:type="dxa"/>
            <w:vAlign w:val="center"/>
          </w:tcPr>
          <w:p w14:paraId="7FA1B347" w14:textId="77777777" w:rsidR="00321119" w:rsidRPr="00836B1B" w:rsidRDefault="00321119" w:rsidP="00321119">
            <w:pPr>
              <w:jc w:val="right"/>
              <w:rPr>
                <w:b/>
                <w:sz w:val="19"/>
                <w:szCs w:val="19"/>
                <w:lang w:val="es-AR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Notificado</w:t>
            </w:r>
          </w:p>
          <w:p w14:paraId="2E363128" w14:textId="7967AEE3" w:rsidR="001A144F" w:rsidRPr="00836B1B" w:rsidRDefault="00321119" w:rsidP="00321119">
            <w:pPr>
              <w:jc w:val="right"/>
              <w:rPr>
                <w:sz w:val="19"/>
                <w:szCs w:val="19"/>
                <w:lang w:val="es-AR"/>
              </w:rPr>
            </w:pPr>
            <w:r w:rsidRPr="00836B1B">
              <w:rPr>
                <w:b/>
                <w:sz w:val="19"/>
                <w:szCs w:val="19"/>
                <w:lang w:val="es-AR"/>
              </w:rPr>
              <w:t>Fecha completa: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700887C5" w14:textId="68D52A8C" w:rsidR="001A144F" w:rsidRPr="00836B1B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9"/>
                <w:szCs w:val="19"/>
                <w:lang w:val="es-AR"/>
              </w:rPr>
            </w:pPr>
            <w:r w:rsidRPr="00836B1B">
              <w:rPr>
                <w:sz w:val="19"/>
                <w:szCs w:val="19"/>
                <w:lang w:val="es-AR"/>
              </w:rPr>
              <w:fldChar w:fldCharType="begin">
                <w:ffData>
                  <w:name w:val="Text105"/>
                  <w:enabled/>
                  <w:calcOnExit w:val="0"/>
                  <w:textInput/>
                </w:ffData>
              </w:fldChar>
            </w:r>
            <w:r w:rsidRPr="00836B1B">
              <w:rPr>
                <w:sz w:val="19"/>
                <w:szCs w:val="19"/>
                <w:lang w:val="es-AR"/>
              </w:rPr>
              <w:instrText xml:space="preserve"> FORMTEXT </w:instrText>
            </w:r>
            <w:r w:rsidRPr="00836B1B">
              <w:rPr>
                <w:sz w:val="19"/>
                <w:szCs w:val="19"/>
                <w:lang w:val="es-AR"/>
              </w:rPr>
            </w:r>
            <w:r w:rsidRPr="00836B1B">
              <w:rPr>
                <w:sz w:val="19"/>
                <w:szCs w:val="19"/>
                <w:lang w:val="es-AR"/>
              </w:rPr>
              <w:fldChar w:fldCharType="separate"/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noProof/>
                <w:sz w:val="19"/>
                <w:szCs w:val="19"/>
                <w:lang w:val="es-AR"/>
              </w:rPr>
              <w:t> </w:t>
            </w:r>
            <w:r w:rsidRPr="00836B1B">
              <w:rPr>
                <w:sz w:val="19"/>
                <w:szCs w:val="19"/>
                <w:lang w:val="es-AR"/>
              </w:rPr>
              <w:fldChar w:fldCharType="end"/>
            </w:r>
          </w:p>
        </w:tc>
        <w:tc>
          <w:tcPr>
            <w:tcW w:w="1842" w:type="dxa"/>
            <w:vAlign w:val="center"/>
          </w:tcPr>
          <w:p w14:paraId="124D9245" w14:textId="34271D0E" w:rsidR="001A144F" w:rsidRPr="00321119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  <w:lang w:val="es-AR"/>
              </w:rPr>
            </w:pPr>
          </w:p>
        </w:tc>
        <w:tc>
          <w:tcPr>
            <w:tcW w:w="2834" w:type="dxa"/>
            <w:vAlign w:val="center"/>
          </w:tcPr>
          <w:p w14:paraId="44F124BA" w14:textId="77777777" w:rsidR="001A144F" w:rsidRPr="00321119" w:rsidRDefault="001A144F" w:rsidP="001A144F">
            <w:pPr>
              <w:tabs>
                <w:tab w:val="left" w:pos="1800"/>
                <w:tab w:val="center" w:pos="4320"/>
                <w:tab w:val="right" w:pos="8640"/>
              </w:tabs>
              <w:jc w:val="left"/>
              <w:rPr>
                <w:sz w:val="18"/>
                <w:szCs w:val="18"/>
                <w:lang w:val="es-AR"/>
              </w:rPr>
            </w:pPr>
          </w:p>
        </w:tc>
      </w:tr>
    </w:tbl>
    <w:p w14:paraId="0966A566" w14:textId="5B926299" w:rsidR="007153DD" w:rsidRPr="00721744" w:rsidRDefault="00836B1B" w:rsidP="00230079">
      <w:pPr>
        <w:rPr>
          <w:sz w:val="8"/>
          <w:szCs w:val="8"/>
        </w:rPr>
      </w:pPr>
      <w:r w:rsidRPr="007153DD">
        <w:rPr>
          <w:noProof/>
          <w:sz w:val="8"/>
          <w:szCs w:val="8"/>
          <w:lang w:eastAsia="en-AU"/>
        </w:rPr>
        <mc:AlternateContent>
          <mc:Choice Requires="wps">
            <w:drawing>
              <wp:anchor distT="45720" distB="45720" distL="114300" distR="114300" simplePos="0" relativeHeight="251783168" behindDoc="0" locked="0" layoutInCell="1" allowOverlap="1" wp14:anchorId="793CA3AF" wp14:editId="7D45BD25">
                <wp:simplePos x="0" y="0"/>
                <wp:positionH relativeFrom="margin">
                  <wp:align>center</wp:align>
                </wp:positionH>
                <wp:positionV relativeFrom="paragraph">
                  <wp:posOffset>92888</wp:posOffset>
                </wp:positionV>
                <wp:extent cx="6815455" cy="638355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5455" cy="638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96D744" w14:textId="059F964A" w:rsidR="00DE0DB3" w:rsidRPr="00836B1B" w:rsidRDefault="00DE0DB3" w:rsidP="00DE0DB3">
                            <w:pPr>
                              <w:jc w:val="center"/>
                              <w:rPr>
                                <w:sz w:val="19"/>
                                <w:szCs w:val="19"/>
                                <w:lang w:val="es-AR"/>
                              </w:rPr>
                            </w:pPr>
                            <w:r w:rsidRPr="00836B1B">
                              <w:rPr>
                                <w:sz w:val="19"/>
                                <w:szCs w:val="19"/>
                                <w:lang w:val="es-AR"/>
                              </w:rPr>
                              <w:t xml:space="preserve">Complete y envíe el formulario a: </w:t>
                            </w:r>
                            <w:hyperlink r:id="rId12" w:history="1">
                              <w:r w:rsidR="00090B4F" w:rsidRPr="00050437">
                                <w:rPr>
                                  <w:rStyle w:val="Hyperlink"/>
                                  <w:sz w:val="19"/>
                                  <w:szCs w:val="19"/>
                                  <w:lang w:val="es-AR"/>
                                </w:rPr>
                                <w:t>support@rct-global.com</w:t>
                              </w:r>
                            </w:hyperlink>
                          </w:p>
                          <w:p w14:paraId="49CD13B5" w14:textId="77777777" w:rsidR="00DE0DB3" w:rsidRPr="00321119" w:rsidRDefault="00DE0DB3">
                            <w:pPr>
                              <w:rPr>
                                <w:sz w:val="4"/>
                                <w:szCs w:val="4"/>
                                <w:lang w:val="es-AR"/>
                              </w:rPr>
                            </w:pPr>
                          </w:p>
                          <w:tbl>
                            <w:tblPr>
                              <w:tblW w:w="4988" w:type="pct"/>
                              <w:tblBorders>
                                <w:top w:val="single" w:sz="4" w:space="0" w:color="A0A6AA"/>
                              </w:tblBorders>
                              <w:tblCellMar>
                                <w:left w:w="62" w:type="dxa"/>
                                <w:right w:w="62" w:type="dxa"/>
                              </w:tblCellMar>
                              <w:tblLook w:val="00A0" w:firstRow="1" w:lastRow="0" w:firstColumn="1" w:lastColumn="0" w:noHBand="0" w:noVBand="0"/>
                            </w:tblPr>
                            <w:tblGrid>
                              <w:gridCol w:w="1882"/>
                              <w:gridCol w:w="1881"/>
                              <w:gridCol w:w="1596"/>
                              <w:gridCol w:w="1786"/>
                              <w:gridCol w:w="1598"/>
                              <w:gridCol w:w="1663"/>
                            </w:tblGrid>
                            <w:tr w:rsidR="00DE0DB3" w:rsidRPr="00090B4F" w14:paraId="70DD3408" w14:textId="77777777" w:rsidTr="003B3982">
                              <w:trPr>
                                <w:trHeight w:val="113"/>
                              </w:trPr>
                              <w:tc>
                                <w:tcPr>
                                  <w:tcW w:w="5000" w:type="pct"/>
                                  <w:gridSpan w:val="6"/>
                                  <w:tcBorders>
                                    <w:top w:val="single" w:sz="8" w:space="0" w:color="A0A6AA"/>
                                    <w:left w:val="nil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</w:tcPr>
                                <w:p w14:paraId="5B79F5F2" w14:textId="77777777" w:rsidR="00DE0DB3" w:rsidRPr="00B63962" w:rsidRDefault="00DE0DB3" w:rsidP="00321119">
                                  <w:pPr>
                                    <w:jc w:val="center"/>
                                    <w:rPr>
                                      <w:rFonts w:cs="Arial"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  <w:lang w:val="es-AR"/>
                                    </w:rPr>
                                  </w:pPr>
                                  <w:r w:rsidRPr="00B63962">
                                    <w:rPr>
                                      <w:rFonts w:cs="Arial"/>
                                      <w:b/>
                                      <w:bCs/>
                                      <w:iCs/>
                                      <w:color w:val="647478"/>
                                      <w:sz w:val="16"/>
                                      <w:szCs w:val="16"/>
                                      <w:lang w:val="es-AR"/>
                                    </w:rPr>
                                    <w:t xml:space="preserve">Descubra más:  </w:t>
                                  </w:r>
                                  <w:r w:rsidRPr="00B63962">
                                    <w:rPr>
                                      <w:rFonts w:cs="Arial"/>
                                      <w:bCs/>
                                      <w:iCs/>
                                      <w:color w:val="0000FF"/>
                                      <w:sz w:val="16"/>
                                      <w:szCs w:val="16"/>
                                      <w:lang w:val="es-AR"/>
                                    </w:rPr>
                                    <w:t>www.rct-global.com</w:t>
                                  </w:r>
                                </w:p>
                              </w:tc>
                            </w:tr>
                            <w:tr w:rsidR="00DE0DB3" w:rsidRPr="005D067A" w14:paraId="7EE27594" w14:textId="77777777" w:rsidTr="003B3982">
                              <w:trPr>
                                <w:trHeight w:val="20"/>
                              </w:trPr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7121FF0E" w14:textId="77777777" w:rsidR="00DE0DB3" w:rsidRPr="00FB0455" w:rsidRDefault="00DE0DB3" w:rsidP="00DE0DB3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AUSTRALIA: </w:t>
                                  </w: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  <w:t>+61 (0) 8 9353 6577</w:t>
                                  </w:r>
                                </w:p>
                              </w:tc>
                              <w:tc>
                                <w:tcPr>
                                  <w:tcW w:w="904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4042A882" w14:textId="77777777" w:rsidR="00DE0DB3" w:rsidRPr="00FB0455" w:rsidRDefault="00DE0DB3" w:rsidP="00DE0DB3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AFRICA: </w:t>
                                  </w: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  <w:t>+27 (0) 83 292 4246</w:t>
                                  </w:r>
                                </w:p>
                              </w:tc>
                              <w:tc>
                                <w:tcPr>
                                  <w:tcW w:w="767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584756C5" w14:textId="77777777" w:rsidR="00DE0DB3" w:rsidRPr="00FB0455" w:rsidRDefault="00DE0DB3" w:rsidP="00DE0DB3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CANADA: </w:t>
                                  </w: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  <w:t>+1 705 590 4001</w:t>
                                  </w:r>
                                </w:p>
                              </w:tc>
                              <w:tc>
                                <w:tcPr>
                                  <w:tcW w:w="85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single" w:sz="4" w:space="0" w:color="A0A6AA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43D8B1B6" w14:textId="77777777" w:rsidR="00DE0DB3" w:rsidRPr="00FB0455" w:rsidRDefault="00DE0DB3" w:rsidP="00DE0DB3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RU</w:t>
                                  </w: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SIA / CIS: </w:t>
                                  </w: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  <w:t>+7 (910) 411 11-74</w:t>
                                  </w:r>
                                </w:p>
                              </w:tc>
                              <w:tc>
                                <w:tcPr>
                                  <w:tcW w:w="768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tcMar>
                                    <w:top w:w="0" w:type="dxa"/>
                                    <w:left w:w="57" w:type="dxa"/>
                                    <w:bottom w:w="0" w:type="dxa"/>
                                    <w:right w:w="57" w:type="dxa"/>
                                  </w:tcMar>
                                  <w:vAlign w:val="center"/>
                                  <w:hideMark/>
                                </w:tcPr>
                                <w:p w14:paraId="6B266D67" w14:textId="77777777" w:rsidR="00DE0DB3" w:rsidRPr="00FB0455" w:rsidRDefault="00DE0DB3" w:rsidP="00DE0DB3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SUDAMÉRICA</w:t>
                                  </w: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 xml:space="preserve">: </w:t>
                                  </w: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  <w:t xml:space="preserve">+56 9 </w:t>
                                  </w: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5229 9409</w:t>
                                  </w:r>
                                </w:p>
                              </w:tc>
                              <w:tc>
                                <w:tcPr>
                                  <w:tcW w:w="799" w:type="pct"/>
                                  <w:tcBorders>
                                    <w:top w:val="nil"/>
                                    <w:left w:val="single" w:sz="4" w:space="0" w:color="A0A6AA"/>
                                    <w:bottom w:val="nil"/>
                                    <w:right w:val="nil"/>
                                  </w:tcBorders>
                                  <w:vAlign w:val="center"/>
                                </w:tcPr>
                                <w:p w14:paraId="3C4003E6" w14:textId="77777777" w:rsidR="00DE0DB3" w:rsidRPr="00FB0455" w:rsidRDefault="00DE0DB3" w:rsidP="00DE0DB3">
                                  <w:pPr>
                                    <w:spacing w:before="60"/>
                                    <w:jc w:val="center"/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EEUU</w:t>
                                  </w: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t>:</w:t>
                                  </w:r>
                                  <w:r w:rsidRPr="00FB0455">
                                    <w:rPr>
                                      <w:color w:val="647478"/>
                                      <w:sz w:val="13"/>
                                      <w:szCs w:val="13"/>
                                    </w:rPr>
                                    <w:br/>
                                    <w:t xml:space="preserve"> +1 801 938 9214</w:t>
                                  </w:r>
                                </w:p>
                              </w:tc>
                            </w:tr>
                          </w:tbl>
                          <w:p w14:paraId="50C5A59A" w14:textId="77777777" w:rsidR="00DE0DB3" w:rsidRPr="00DE0DB3" w:rsidRDefault="00DE0DB3">
                            <w:pPr>
                              <w:rPr>
                                <w:sz w:val="8"/>
                                <w:szCs w:val="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3CA3A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0;margin-top:7.3pt;width:536.65pt;height:50.25pt;z-index:25178316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" filled="f" stroked="f">
                <v:textbox>
                  <w:txbxContent>
                    <w:p w14:paraId="2496D744" w14:textId="059F964A" w:rsidR="00DE0DB3" w:rsidRPr="00836B1B" w:rsidRDefault="00DE0DB3" w:rsidP="00DE0DB3">
                      <w:pPr>
                        <w:jc w:val="center"/>
                        <w:rPr>
                          <w:sz w:val="19"/>
                          <w:szCs w:val="19"/>
                          <w:lang w:val="es-AR"/>
                        </w:rPr>
                      </w:pPr>
                      <w:r w:rsidRPr="00836B1B">
                        <w:rPr>
                          <w:sz w:val="19"/>
                          <w:szCs w:val="19"/>
                          <w:lang w:val="es-AR"/>
                        </w:rPr>
                        <w:t xml:space="preserve">Complete y envíe el formulario a: </w:t>
                      </w:r>
                      <w:hyperlink r:id="rId13" w:history="1">
                        <w:r w:rsidR="00090B4F" w:rsidRPr="00050437">
                          <w:rPr>
                            <w:rStyle w:val="Hyperlink"/>
                            <w:sz w:val="19"/>
                            <w:szCs w:val="19"/>
                            <w:lang w:val="es-AR"/>
                          </w:rPr>
                          <w:t>support@rct-global.com</w:t>
                        </w:r>
                      </w:hyperlink>
                    </w:p>
                    <w:p w14:paraId="49CD13B5" w14:textId="77777777" w:rsidR="00DE0DB3" w:rsidRPr="00321119" w:rsidRDefault="00DE0DB3">
                      <w:pPr>
                        <w:rPr>
                          <w:sz w:val="4"/>
                          <w:szCs w:val="4"/>
                          <w:lang w:val="es-AR"/>
                        </w:rPr>
                      </w:pPr>
                    </w:p>
                    <w:tbl>
                      <w:tblPr>
                        <w:tblW w:w="4988" w:type="pct"/>
                        <w:tblBorders>
                          <w:top w:val="single" w:sz="4" w:space="0" w:color="A0A6AA"/>
                        </w:tblBorders>
                        <w:tblCellMar>
                          <w:left w:w="62" w:type="dxa"/>
                          <w:right w:w="62" w:type="dxa"/>
                        </w:tblCellMar>
                        <w:tblLook w:val="00A0" w:firstRow="1" w:lastRow="0" w:firstColumn="1" w:lastColumn="0" w:noHBand="0" w:noVBand="0"/>
                      </w:tblPr>
                      <w:tblGrid>
                        <w:gridCol w:w="1882"/>
                        <w:gridCol w:w="1881"/>
                        <w:gridCol w:w="1596"/>
                        <w:gridCol w:w="1786"/>
                        <w:gridCol w:w="1598"/>
                        <w:gridCol w:w="1663"/>
                      </w:tblGrid>
                      <w:tr w:rsidR="00DE0DB3" w:rsidRPr="00090B4F" w14:paraId="70DD3408" w14:textId="77777777" w:rsidTr="003B3982">
                        <w:trPr>
                          <w:trHeight w:val="113"/>
                        </w:trPr>
                        <w:tc>
                          <w:tcPr>
                            <w:tcW w:w="5000" w:type="pct"/>
                            <w:gridSpan w:val="6"/>
                            <w:tcBorders>
                              <w:top w:val="single" w:sz="8" w:space="0" w:color="A0A6AA"/>
                              <w:left w:val="nil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</w:tcPr>
                          <w:p w14:paraId="5B79F5F2" w14:textId="77777777" w:rsidR="00DE0DB3" w:rsidRPr="00B63962" w:rsidRDefault="00DE0DB3" w:rsidP="00321119">
                            <w:pPr>
                              <w:jc w:val="center"/>
                              <w:rPr>
                                <w:rFonts w:cs="Arial"/>
                                <w:bCs/>
                                <w:iCs/>
                                <w:color w:val="647478"/>
                                <w:sz w:val="16"/>
                                <w:szCs w:val="16"/>
                                <w:lang w:val="es-AR"/>
                              </w:rPr>
                            </w:pPr>
                            <w:r w:rsidRPr="00B63962">
                              <w:rPr>
                                <w:rFonts w:cs="Arial"/>
                                <w:b/>
                                <w:bCs/>
                                <w:iCs/>
                                <w:color w:val="647478"/>
                                <w:sz w:val="16"/>
                                <w:szCs w:val="16"/>
                                <w:lang w:val="es-AR"/>
                              </w:rPr>
                              <w:t xml:space="preserve">Descubra más:  </w:t>
                            </w:r>
                            <w:r w:rsidRPr="00B63962">
                              <w:rPr>
                                <w:rFonts w:cs="Arial"/>
                                <w:bCs/>
                                <w:iCs/>
                                <w:color w:val="0000FF"/>
                                <w:sz w:val="16"/>
                                <w:szCs w:val="16"/>
                                <w:lang w:val="es-AR"/>
                              </w:rPr>
                              <w:t>www.rct-global.com</w:t>
                            </w:r>
                          </w:p>
                        </w:tc>
                      </w:tr>
                      <w:tr w:rsidR="00DE0DB3" w:rsidRPr="005D067A" w14:paraId="7EE27594" w14:textId="77777777" w:rsidTr="003B3982">
                        <w:trPr>
                          <w:trHeight w:val="20"/>
                        </w:trPr>
                        <w:tc>
                          <w:tcPr>
                            <w:tcW w:w="904" w:type="pct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7121FF0E" w14:textId="77777777" w:rsidR="00DE0DB3" w:rsidRPr="00FB0455" w:rsidRDefault="00DE0DB3" w:rsidP="00DE0DB3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AUSTRALIA: </w:t>
                            </w: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  <w:t>+61 (0) 8 9353 6577</w:t>
                            </w:r>
                          </w:p>
                        </w:tc>
                        <w:tc>
                          <w:tcPr>
                            <w:tcW w:w="904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4042A882" w14:textId="77777777" w:rsidR="00DE0DB3" w:rsidRPr="00FB0455" w:rsidRDefault="00DE0DB3" w:rsidP="00DE0DB3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AFRICA: </w:t>
                            </w: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  <w:t>+27 (0) 83 292 4246</w:t>
                            </w:r>
                          </w:p>
                        </w:tc>
                        <w:tc>
                          <w:tcPr>
                            <w:tcW w:w="767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584756C5" w14:textId="77777777" w:rsidR="00DE0DB3" w:rsidRPr="00FB0455" w:rsidRDefault="00DE0DB3" w:rsidP="00DE0DB3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CANADA: </w:t>
                            </w: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  <w:t>+1 705 590 4001</w:t>
                            </w:r>
                          </w:p>
                        </w:tc>
                        <w:tc>
                          <w:tcPr>
                            <w:tcW w:w="85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single" w:sz="4" w:space="0" w:color="A0A6AA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43D8B1B6" w14:textId="77777777" w:rsidR="00DE0DB3" w:rsidRPr="00FB0455" w:rsidRDefault="00DE0DB3" w:rsidP="00DE0DB3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RU</w:t>
                            </w: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SIA / CIS: </w:t>
                            </w: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  <w:t>+7 (910) 411 11-74</w:t>
                            </w:r>
                          </w:p>
                        </w:tc>
                        <w:tc>
                          <w:tcPr>
                            <w:tcW w:w="768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tcMar>
                              <w:top w:w="0" w:type="dxa"/>
                              <w:left w:w="57" w:type="dxa"/>
                              <w:bottom w:w="0" w:type="dxa"/>
                              <w:right w:w="57" w:type="dxa"/>
                            </w:tcMar>
                            <w:vAlign w:val="center"/>
                            <w:hideMark/>
                          </w:tcPr>
                          <w:p w14:paraId="6B266D67" w14:textId="77777777" w:rsidR="00DE0DB3" w:rsidRPr="00FB0455" w:rsidRDefault="00DE0DB3" w:rsidP="00DE0DB3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SUDAMÉRICA</w:t>
                            </w: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t xml:space="preserve">: </w:t>
                            </w: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  <w:t xml:space="preserve">+56 9 </w:t>
                            </w: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5229 9409</w:t>
                            </w:r>
                          </w:p>
                        </w:tc>
                        <w:tc>
                          <w:tcPr>
                            <w:tcW w:w="799" w:type="pct"/>
                            <w:tcBorders>
                              <w:top w:val="nil"/>
                              <w:left w:val="single" w:sz="4" w:space="0" w:color="A0A6AA"/>
                              <w:bottom w:val="nil"/>
                              <w:right w:val="nil"/>
                            </w:tcBorders>
                            <w:vAlign w:val="center"/>
                          </w:tcPr>
                          <w:p w14:paraId="3C4003E6" w14:textId="77777777" w:rsidR="00DE0DB3" w:rsidRPr="00FB0455" w:rsidRDefault="00DE0DB3" w:rsidP="00DE0DB3">
                            <w:pPr>
                              <w:spacing w:before="60"/>
                              <w:jc w:val="center"/>
                              <w:rPr>
                                <w:color w:val="647478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647478"/>
                                <w:sz w:val="13"/>
                                <w:szCs w:val="13"/>
                              </w:rPr>
                              <w:t>EEUU</w:t>
                            </w: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t>:</w:t>
                            </w:r>
                            <w:r w:rsidRPr="00FB0455">
                              <w:rPr>
                                <w:color w:val="647478"/>
                                <w:sz w:val="13"/>
                                <w:szCs w:val="13"/>
                              </w:rPr>
                              <w:br/>
                              <w:t xml:space="preserve"> +1 801 938 9214</w:t>
                            </w:r>
                          </w:p>
                        </w:tc>
                      </w:tr>
                    </w:tbl>
                    <w:p w14:paraId="50C5A59A" w14:textId="77777777" w:rsidR="00DE0DB3" w:rsidRPr="00DE0DB3" w:rsidRDefault="00DE0DB3">
                      <w:pPr>
                        <w:rPr>
                          <w:sz w:val="8"/>
                          <w:szCs w:val="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153DD" w:rsidRPr="00721744" w:rsidSect="00F87297">
      <w:footerReference w:type="even" r:id="rId14"/>
      <w:footerReference w:type="default" r:id="rId15"/>
      <w:headerReference w:type="first" r:id="rId16"/>
      <w:footerReference w:type="first" r:id="rId17"/>
      <w:footnotePr>
        <w:numRestart w:val="eachSect"/>
      </w:footnotePr>
      <w:pgSz w:w="11907" w:h="16834" w:code="9"/>
      <w:pgMar w:top="567" w:right="851" w:bottom="340" w:left="851" w:header="0" w:footer="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47C12" w14:textId="77777777" w:rsidR="00712B0E" w:rsidRDefault="00712B0E">
      <w:r>
        <w:separator/>
      </w:r>
    </w:p>
  </w:endnote>
  <w:endnote w:type="continuationSeparator" w:id="0">
    <w:p w14:paraId="18BFFD89" w14:textId="77777777" w:rsidR="00712B0E" w:rsidRDefault="00712B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79"/>
      <w:gridCol w:w="9694"/>
    </w:tblGrid>
    <w:tr w:rsidR="00712B0E" w14:paraId="28BD75BB" w14:textId="77777777" w:rsidTr="006B69FA">
      <w:trPr>
        <w:trHeight w:val="61"/>
        <w:jc w:val="center"/>
      </w:trPr>
      <w:tc>
        <w:tcPr>
          <w:tcW w:w="501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41C5DBBC" w14:textId="77777777" w:rsidR="00712B0E" w:rsidRPr="00CE1A3B" w:rsidRDefault="00712B0E" w:rsidP="009A1722">
          <w:pPr>
            <w:pStyle w:val="Footer"/>
            <w:jc w:val="center"/>
            <w:rPr>
              <w:b/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0D51D0">
            <w:rPr>
              <w:noProof/>
              <w:color w:val="FFFFFF" w:themeColor="background1"/>
            </w:rPr>
            <w:t>2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r w:rsidR="00D174C7">
            <w:rPr>
              <w:noProof/>
              <w:color w:val="FFFFFF" w:themeColor="background1"/>
            </w:rPr>
            <w:fldChar w:fldCharType="begin"/>
          </w:r>
          <w:r w:rsidR="00D174C7">
            <w:rPr>
              <w:noProof/>
              <w:color w:val="FFFFFF" w:themeColor="background1"/>
            </w:rPr>
            <w:instrText xml:space="preserve"> NUMPAGES  \* Arabic  \* MERGEFORMAT </w:instrText>
          </w:r>
          <w:r w:rsidR="00D174C7">
            <w:rPr>
              <w:noProof/>
              <w:color w:val="FFFFFF" w:themeColor="background1"/>
            </w:rPr>
            <w:fldChar w:fldCharType="separate"/>
          </w:r>
          <w:r w:rsidR="000D51D0">
            <w:rPr>
              <w:noProof/>
              <w:color w:val="FFFFFF" w:themeColor="background1"/>
            </w:rPr>
            <w:t>2</w:t>
          </w:r>
          <w:r w:rsidR="00D174C7">
            <w:rPr>
              <w:noProof/>
              <w:color w:val="FFFFFF" w:themeColor="background1"/>
            </w:rPr>
            <w:fldChar w:fldCharType="end"/>
          </w:r>
        </w:p>
      </w:tc>
      <w:tc>
        <w:tcPr>
          <w:tcW w:w="4499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5E8B8014" w14:textId="596C496F" w:rsidR="00712B0E" w:rsidRPr="00DE1E79" w:rsidRDefault="00D174C7" w:rsidP="002468DD">
          <w:pPr>
            <w:pStyle w:val="Footer"/>
            <w:jc w:val="right"/>
            <w:rPr>
              <w:color w:val="647478"/>
              <w:sz w:val="14"/>
              <w:szCs w:val="14"/>
            </w:rPr>
          </w:pPr>
          <w:r>
            <w:rPr>
              <w:noProof/>
              <w:color w:val="647478"/>
              <w:sz w:val="14"/>
              <w:szCs w:val="14"/>
            </w:rPr>
            <w:fldChar w:fldCharType="begin"/>
          </w:r>
          <w:r>
            <w:rPr>
              <w:noProof/>
              <w:color w:val="647478"/>
              <w:sz w:val="14"/>
              <w:szCs w:val="14"/>
            </w:rPr>
            <w:instrText xml:space="preserve"> FILENAME   \* MERGEFORMAT </w:instrText>
          </w:r>
          <w:r>
            <w:rPr>
              <w:noProof/>
              <w:color w:val="647478"/>
              <w:sz w:val="14"/>
              <w:szCs w:val="14"/>
            </w:rPr>
            <w:fldChar w:fldCharType="separate"/>
          </w:r>
          <w:r w:rsidR="009F779B">
            <w:rPr>
              <w:noProof/>
              <w:color w:val="647478"/>
              <w:sz w:val="14"/>
              <w:szCs w:val="14"/>
            </w:rPr>
            <w:t>F0315_Spanish.docx</w:t>
          </w:r>
          <w:r>
            <w:rPr>
              <w:noProof/>
              <w:color w:val="647478"/>
              <w:sz w:val="14"/>
              <w:szCs w:val="14"/>
            </w:rPr>
            <w:fldChar w:fldCharType="end"/>
          </w:r>
          <w:r w:rsidR="00712B0E" w:rsidRPr="00DE1E79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ubject"/>
              <w:id w:val="595815755"/>
              <w:placeholder>
                <w:docPart w:val="F7BC4A7CC4CB43829190238B66D101CB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:text/>
            </w:sdtPr>
            <w:sdtEndPr/>
            <w:sdtContent>
              <w:r w:rsidR="00E23F95">
                <w:rPr>
                  <w:color w:val="647478"/>
                  <w:sz w:val="14"/>
                  <w:szCs w:val="14"/>
                </w:rPr>
                <w:t xml:space="preserve">Rev </w:t>
              </w:r>
              <w:r w:rsidR="002468DD">
                <w:rPr>
                  <w:color w:val="647478"/>
                  <w:sz w:val="14"/>
                  <w:szCs w:val="14"/>
                </w:rPr>
                <w:t>1</w:t>
              </w:r>
              <w:r w:rsidR="00E23F95">
                <w:rPr>
                  <w:color w:val="647478"/>
                  <w:sz w:val="14"/>
                  <w:szCs w:val="14"/>
                </w:rPr>
                <w:t>.</w:t>
              </w:r>
              <w:r w:rsidR="002468DD">
                <w:rPr>
                  <w:color w:val="647478"/>
                  <w:sz w:val="14"/>
                  <w:szCs w:val="14"/>
                </w:rPr>
                <w:t>2</w:t>
              </w:r>
            </w:sdtContent>
          </w:sdt>
          <w:r w:rsidR="00712B0E">
            <w:rPr>
              <w:color w:val="647478"/>
              <w:sz w:val="14"/>
              <w:szCs w:val="14"/>
            </w:rPr>
            <w:t xml:space="preserve">  |  </w:t>
          </w:r>
          <w:r w:rsidR="00712B0E" w:rsidRPr="00DE1E79">
            <w:rPr>
              <w:color w:val="647478"/>
              <w:sz w:val="14"/>
              <w:szCs w:val="14"/>
            </w:rPr>
            <w:t xml:space="preserve">Modified on  </w:t>
          </w:r>
          <w:sdt>
            <w:sdtPr>
              <w:rPr>
                <w:color w:val="647478"/>
                <w:sz w:val="14"/>
                <w:szCs w:val="14"/>
              </w:rPr>
              <w:alias w:val="Publish Date"/>
              <w:tag w:val=""/>
              <w:id w:val="373808930"/>
              <w:placeholder>
                <w:docPart w:val="8E1562B359FE4CCFB3184F7258877B63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5-22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090B4F">
                <w:rPr>
                  <w:color w:val="647478"/>
                  <w:sz w:val="14"/>
                  <w:szCs w:val="14"/>
                </w:rPr>
                <w:t>22/05/2023</w:t>
              </w:r>
            </w:sdtContent>
          </w:sdt>
          <w:r w:rsidR="00712B0E" w:rsidRPr="00DE1E79">
            <w:rPr>
              <w:color w:val="647478"/>
              <w:sz w:val="14"/>
              <w:szCs w:val="14"/>
            </w:rPr>
            <w:t xml:space="preserve"> |  </w:t>
          </w:r>
          <w:r w:rsidR="00E713C2" w:rsidRPr="00E713C2">
            <w:rPr>
              <w:color w:val="647478"/>
              <w:sz w:val="14"/>
              <w:szCs w:val="14"/>
            </w:rPr>
            <w:t>© Remote Control Technologies Pty Ltd</w:t>
          </w:r>
        </w:p>
      </w:tc>
    </w:tr>
  </w:tbl>
  <w:p w14:paraId="075A4115" w14:textId="77777777" w:rsidR="00712B0E" w:rsidRDefault="00712B0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3" w:type="dxa"/>
      <w:jc w:val="center"/>
      <w:tblBorders>
        <w:top w:val="single" w:sz="4" w:space="0" w:color="A0A6AA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696"/>
      <w:gridCol w:w="1077"/>
    </w:tblGrid>
    <w:tr w:rsidR="00712B0E" w:rsidRPr="004A2DD4" w14:paraId="16091D44" w14:textId="77777777" w:rsidTr="006B69FA">
      <w:trPr>
        <w:jc w:val="center"/>
      </w:trPr>
      <w:tc>
        <w:tcPr>
          <w:tcW w:w="4500" w:type="pct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309DBE96" w14:textId="1B4F04F8" w:rsidR="00712B0E" w:rsidRPr="00DE1E79" w:rsidRDefault="00E23F95" w:rsidP="002468DD">
          <w:pPr>
            <w:pStyle w:val="Footer"/>
            <w:rPr>
              <w:color w:val="647478"/>
              <w:sz w:val="14"/>
              <w:szCs w:val="14"/>
            </w:rPr>
          </w:pPr>
          <w:r w:rsidRPr="005944A4">
            <w:rPr>
              <w:color w:val="647478"/>
              <w:sz w:val="14"/>
              <w:szCs w:val="14"/>
            </w:rPr>
            <w:fldChar w:fldCharType="begin"/>
          </w:r>
          <w:r w:rsidRPr="005944A4">
            <w:rPr>
              <w:color w:val="647478"/>
              <w:sz w:val="14"/>
              <w:szCs w:val="14"/>
            </w:rPr>
            <w:instrText xml:space="preserve"> FILENAME   \* MERGEFORMAT </w:instrText>
          </w:r>
          <w:r w:rsidRPr="005944A4">
            <w:rPr>
              <w:color w:val="647478"/>
              <w:sz w:val="14"/>
              <w:szCs w:val="14"/>
            </w:rPr>
            <w:fldChar w:fldCharType="separate"/>
          </w:r>
          <w:r w:rsidR="009F779B">
            <w:rPr>
              <w:noProof/>
              <w:color w:val="647478"/>
              <w:sz w:val="14"/>
              <w:szCs w:val="14"/>
            </w:rPr>
            <w:t>F0315_Spanish.docx</w:t>
          </w:r>
          <w:r w:rsidRPr="005944A4">
            <w:rPr>
              <w:noProof/>
              <w:color w:val="647478"/>
              <w:sz w:val="14"/>
              <w:szCs w:val="14"/>
            </w:rPr>
            <w:fldChar w:fldCharType="end"/>
          </w:r>
          <w:r w:rsidRPr="005944A4">
            <w:rPr>
              <w:color w:val="647478"/>
              <w:sz w:val="14"/>
              <w:szCs w:val="14"/>
            </w:rPr>
            <w:t xml:space="preserve">  |  </w:t>
          </w:r>
          <w:sdt>
            <w:sdtPr>
              <w:rPr>
                <w:color w:val="647478"/>
                <w:sz w:val="14"/>
                <w:szCs w:val="14"/>
              </w:rPr>
              <w:alias w:val="Status"/>
              <w:id w:val="1313758380"/>
              <w:placeholder>
                <w:docPart w:val="D1E1853BA97344FDA468E21C1E4D1635"/>
              </w:placeholder>
      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      <w:text/>
            </w:sdtPr>
            <w:sdtEndPr/>
            <w:sdtContent>
              <w:r w:rsidR="00A34F0C">
                <w:rPr>
                  <w:color w:val="647478"/>
                  <w:sz w:val="14"/>
                  <w:szCs w:val="14"/>
                </w:rPr>
                <w:t>Rev 1</w:t>
              </w:r>
              <w:r w:rsidR="00721744">
                <w:rPr>
                  <w:color w:val="647478"/>
                  <w:sz w:val="14"/>
                  <w:szCs w:val="14"/>
                </w:rPr>
                <w:t>.</w:t>
              </w:r>
              <w:r w:rsidR="00090B4F">
                <w:rPr>
                  <w:color w:val="647478"/>
                  <w:sz w:val="14"/>
                  <w:szCs w:val="14"/>
                </w:rPr>
                <w:t>8</w:t>
              </w:r>
            </w:sdtContent>
          </w:sdt>
          <w:r w:rsidRPr="005944A4">
            <w:rPr>
              <w:color w:val="647478"/>
              <w:sz w:val="14"/>
              <w:szCs w:val="14"/>
            </w:rPr>
            <w:t xml:space="preserve">  |  Modified on </w:t>
          </w:r>
          <w:sdt>
            <w:sdtPr>
              <w:rPr>
                <w:color w:val="647478"/>
                <w:sz w:val="14"/>
                <w:szCs w:val="14"/>
              </w:rPr>
              <w:alias w:val="Publish Date"/>
              <w:tag w:val=""/>
              <w:id w:val="-2063861615"/>
              <w:placeholder>
                <w:docPart w:val="A6C6EFA3E83B4B358ECDE35AE3AEE1D1"/>
              </w:placeholder>
              <w:dataBinding w:prefixMappings="xmlns:ns0='http://schemas.microsoft.com/office/2006/coverPageProps' " w:xpath="/ns0:CoverPageProperties[1]/ns0:PublishDate[1]" w:storeItemID="{55AF091B-3C7A-41E3-B477-F2FDAA23CFDA}"/>
              <w:date w:fullDate="2023-05-22T00:00:00Z">
                <w:dateFormat w:val="d/MM/yyyy"/>
                <w:lid w:val="en-AU"/>
                <w:storeMappedDataAs w:val="dateTime"/>
                <w:calendar w:val="gregorian"/>
              </w:date>
            </w:sdtPr>
            <w:sdtEndPr/>
            <w:sdtContent>
              <w:r w:rsidR="00090B4F">
                <w:rPr>
                  <w:color w:val="647478"/>
                  <w:sz w:val="14"/>
                  <w:szCs w:val="14"/>
                </w:rPr>
                <w:t>22/05/2023</w:t>
              </w:r>
            </w:sdtContent>
          </w:sdt>
          <w:r w:rsidRPr="005944A4">
            <w:rPr>
              <w:color w:val="647478"/>
              <w:sz w:val="14"/>
              <w:szCs w:val="14"/>
            </w:rPr>
            <w:t xml:space="preserve"> |  © Remote C</w:t>
          </w:r>
          <w:r>
            <w:rPr>
              <w:color w:val="647478"/>
              <w:sz w:val="14"/>
              <w:szCs w:val="14"/>
            </w:rPr>
            <w:t>ontrol Technologies Pty Ltd</w:t>
          </w:r>
        </w:p>
      </w:tc>
      <w:tc>
        <w:tcPr>
          <w:tcW w:w="500" w:type="pct"/>
          <w:shd w:val="clear" w:color="auto" w:fill="A0A6AA"/>
          <w:tcMar>
            <w:top w:w="28" w:type="dxa"/>
            <w:left w:w="57" w:type="dxa"/>
            <w:bottom w:w="28" w:type="dxa"/>
            <w:right w:w="57" w:type="dxa"/>
          </w:tcMar>
          <w:vAlign w:val="center"/>
        </w:tcPr>
        <w:p w14:paraId="2EA549B3" w14:textId="77777777" w:rsidR="00712B0E" w:rsidRPr="00CE1A3B" w:rsidRDefault="00712B0E" w:rsidP="009A1722">
          <w:pPr>
            <w:pStyle w:val="Footer"/>
            <w:jc w:val="center"/>
            <w:rPr>
              <w:color w:val="FFFFFF" w:themeColor="background1"/>
            </w:rPr>
          </w:pPr>
          <w:r w:rsidRPr="00CE1A3B">
            <w:rPr>
              <w:color w:val="FFFFFF" w:themeColor="background1"/>
            </w:rPr>
            <w:fldChar w:fldCharType="begin"/>
          </w:r>
          <w:r w:rsidRPr="00CE1A3B">
            <w:rPr>
              <w:color w:val="FFFFFF" w:themeColor="background1"/>
            </w:rPr>
            <w:instrText xml:space="preserve"> PAGE   \* MERGEFORMAT </w:instrText>
          </w:r>
          <w:r w:rsidRPr="00CE1A3B">
            <w:rPr>
              <w:color w:val="FFFFFF" w:themeColor="background1"/>
            </w:rPr>
            <w:fldChar w:fldCharType="separate"/>
          </w:r>
          <w:r w:rsidR="000D51D0">
            <w:rPr>
              <w:noProof/>
              <w:color w:val="FFFFFF" w:themeColor="background1"/>
            </w:rPr>
            <w:t>1</w:t>
          </w:r>
          <w:r w:rsidRPr="00CE1A3B">
            <w:rPr>
              <w:color w:val="FFFFFF" w:themeColor="background1"/>
            </w:rPr>
            <w:fldChar w:fldCharType="end"/>
          </w:r>
          <w:r w:rsidRPr="00CE1A3B">
            <w:rPr>
              <w:color w:val="FFFFFF" w:themeColor="background1"/>
            </w:rPr>
            <w:t xml:space="preserve">  |  </w:t>
          </w:r>
          <w:r w:rsidR="00D174C7">
            <w:rPr>
              <w:noProof/>
              <w:color w:val="FFFFFF" w:themeColor="background1"/>
            </w:rPr>
            <w:fldChar w:fldCharType="begin"/>
          </w:r>
          <w:r w:rsidR="00D174C7">
            <w:rPr>
              <w:noProof/>
              <w:color w:val="FFFFFF" w:themeColor="background1"/>
            </w:rPr>
            <w:instrText xml:space="preserve"> NUMPAGES  \* Arabic  \* MERGEFORMAT </w:instrText>
          </w:r>
          <w:r w:rsidR="00D174C7">
            <w:rPr>
              <w:noProof/>
              <w:color w:val="FFFFFF" w:themeColor="background1"/>
            </w:rPr>
            <w:fldChar w:fldCharType="separate"/>
          </w:r>
          <w:r w:rsidR="000D51D0">
            <w:rPr>
              <w:noProof/>
              <w:color w:val="FFFFFF" w:themeColor="background1"/>
            </w:rPr>
            <w:t>1</w:t>
          </w:r>
          <w:r w:rsidR="00D174C7">
            <w:rPr>
              <w:noProof/>
              <w:color w:val="FFFFFF" w:themeColor="background1"/>
            </w:rPr>
            <w:fldChar w:fldCharType="end"/>
          </w:r>
        </w:p>
      </w:tc>
    </w:tr>
  </w:tbl>
  <w:p w14:paraId="76B466E2" w14:textId="77777777" w:rsidR="00712B0E" w:rsidRPr="00721744" w:rsidRDefault="00712B0E" w:rsidP="0072174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A4ADA" w14:textId="77777777" w:rsidR="00712B0E" w:rsidRDefault="00712B0E">
    <w:pPr>
      <w:pStyle w:val="Footer"/>
      <w:tabs>
        <w:tab w:val="clear" w:pos="8640"/>
        <w:tab w:val="right" w:pos="8931"/>
      </w:tabs>
    </w:pPr>
    <w:r>
      <w:rPr>
        <w:sz w:val="14"/>
      </w:rPr>
      <w:t>3724\17\3734-17</w:t>
    </w:r>
    <w:r>
      <w:rPr>
        <w:sz w:val="14"/>
      </w:rPr>
      <w:tab/>
    </w:r>
    <w:r>
      <w:rPr>
        <w:sz w:val="14"/>
      </w:rPr>
      <w:tab/>
      <w:t>NOVEMBER 1999</w:t>
    </w:r>
  </w:p>
  <w:p w14:paraId="43365DAB" w14:textId="77777777" w:rsidR="00712B0E" w:rsidRDefault="00712B0E">
    <w:pPr>
      <w:pStyle w:val="Footer"/>
      <w:tabs>
        <w:tab w:val="clear" w:pos="8640"/>
        <w:tab w:val="right" w:pos="893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A3405" w14:textId="77777777" w:rsidR="00712B0E" w:rsidRDefault="00712B0E">
      <w:r>
        <w:separator/>
      </w:r>
    </w:p>
  </w:footnote>
  <w:footnote w:type="continuationSeparator" w:id="0">
    <w:p w14:paraId="0DC2F5BB" w14:textId="77777777" w:rsidR="00712B0E" w:rsidRDefault="00712B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507D53" w14:textId="35604BA3" w:rsidR="00712B0E" w:rsidRDefault="00712B0E">
    <w:pPr>
      <w:pStyle w:val="Header"/>
      <w:jc w:val="right"/>
      <w:rPr>
        <w:rFonts w:ascii="Arial Narrow" w:hAnsi="Arial Narrow"/>
      </w:rPr>
    </w:pPr>
    <w:r>
      <w:rPr>
        <w:rFonts w:ascii="Arial Narrow" w:hAnsi="Arial Narrow"/>
        <w:u w:val="single"/>
      </w:rPr>
      <w:t>Control Master</w:t>
    </w:r>
    <w:r>
      <w:rPr>
        <w:rFonts w:ascii="Arial Narrow" w:hAnsi="Arial Narrow"/>
        <w:vertAlign w:val="superscript"/>
      </w:rPr>
      <w:sym w:font="Symbol" w:char="F0E2"/>
    </w:r>
    <w:r>
      <w:rPr>
        <w:rFonts w:ascii="Arial Narrow" w:hAnsi="Arial Narrow"/>
      </w:rPr>
      <w:t xml:space="preserve"> REMOTE CONTROL SYSTEMS </w:t>
    </w:r>
  </w:p>
  <w:p w14:paraId="2CE4BC36" w14:textId="77777777" w:rsidR="00712B0E" w:rsidRDefault="00712B0E">
    <w:pPr>
      <w:pStyle w:val="Header"/>
      <w:jc w:val="right"/>
      <w:rPr>
        <w:rFonts w:ascii="Arial Narrow" w:hAnsi="Arial Narrow"/>
      </w:rPr>
    </w:pPr>
    <w:r>
      <w:rPr>
        <w:rFonts w:ascii="Arial Narrow" w:hAnsi="Arial Narrow"/>
      </w:rPr>
      <w:t>5 VOLT PWM TO SUIT CATERPILLAR EUI</w:t>
    </w:r>
    <w:r>
      <w:rPr>
        <w:rFonts w:ascii="Arial Narrow" w:hAnsi="Arial Narrow"/>
      </w:rPr>
      <w:br/>
    </w:r>
  </w:p>
  <w:p w14:paraId="5E15330A" w14:textId="77777777" w:rsidR="00712B0E" w:rsidRDefault="00712B0E">
    <w:pPr>
      <w:pStyle w:val="Header"/>
      <w:pBdr>
        <w:bottom w:val="single" w:sz="4" w:space="1" w:color="auto"/>
      </w:pBdr>
      <w:rPr>
        <w:rFonts w:ascii="Arial Narrow" w:hAnsi="Arial Narrow"/>
      </w:rPr>
    </w:pPr>
  </w:p>
  <w:p w14:paraId="6E53F526" w14:textId="77777777" w:rsidR="00712B0E" w:rsidRDefault="00712B0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711" type="#_x0000_t75" alt="Legend-3a.png" style="width:21.9pt;height:13.15pt;visibility:visible;mso-wrap-style:square" o:bullet="t">
        <v:imagedata r:id="rId1" o:title="Legend-3a"/>
      </v:shape>
    </w:pict>
  </w:numPicBullet>
  <w:abstractNum w:abstractNumId="0" w15:restartNumberingAfterBreak="0">
    <w:nsid w:val="01387587"/>
    <w:multiLevelType w:val="multilevel"/>
    <w:tmpl w:val="881E5D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" w15:restartNumberingAfterBreak="0">
    <w:nsid w:val="05472C73"/>
    <w:multiLevelType w:val="multilevel"/>
    <w:tmpl w:val="8BAE1C5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E993661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297057"/>
    <w:multiLevelType w:val="hybridMultilevel"/>
    <w:tmpl w:val="062AB91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DE1916"/>
    <w:multiLevelType w:val="hybridMultilevel"/>
    <w:tmpl w:val="2ACE83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A712702"/>
    <w:multiLevelType w:val="hybridMultilevel"/>
    <w:tmpl w:val="7942415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9A0F72"/>
    <w:multiLevelType w:val="hybridMultilevel"/>
    <w:tmpl w:val="4692D108"/>
    <w:lvl w:ilvl="0" w:tplc="860ABA44">
      <w:start w:val="1"/>
      <w:numFmt w:val="decimal"/>
      <w:lvlText w:val="17.%1"/>
      <w:lvlJc w:val="righ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E5737"/>
    <w:multiLevelType w:val="hybridMultilevel"/>
    <w:tmpl w:val="618CD5F4"/>
    <w:lvl w:ilvl="0" w:tplc="0C090017">
      <w:start w:val="1"/>
      <w:numFmt w:val="lowerLetter"/>
      <w:lvlText w:val="%1)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527F79"/>
    <w:multiLevelType w:val="multilevel"/>
    <w:tmpl w:val="0C09001F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1.%2."/>
      <w:lvlJc w:val="left"/>
      <w:pPr>
        <w:ind w:left="1512" w:hanging="432"/>
      </w:pPr>
    </w:lvl>
    <w:lvl w:ilvl="2">
      <w:start w:val="1"/>
      <w:numFmt w:val="decimal"/>
      <w:lvlText w:val="%1.%2.%3."/>
      <w:lvlJc w:val="left"/>
      <w:pPr>
        <w:ind w:left="1944" w:hanging="504"/>
      </w:pPr>
    </w:lvl>
    <w:lvl w:ilvl="3">
      <w:start w:val="1"/>
      <w:numFmt w:val="decimal"/>
      <w:lvlText w:val="%1.%2.%3.%4."/>
      <w:lvlJc w:val="left"/>
      <w:pPr>
        <w:ind w:left="2448" w:hanging="648"/>
      </w:pPr>
    </w:lvl>
    <w:lvl w:ilvl="4">
      <w:start w:val="1"/>
      <w:numFmt w:val="decimal"/>
      <w:lvlText w:val="%1.%2.%3.%4.%5."/>
      <w:lvlJc w:val="left"/>
      <w:pPr>
        <w:ind w:left="2952" w:hanging="792"/>
      </w:pPr>
    </w:lvl>
    <w:lvl w:ilvl="5">
      <w:start w:val="1"/>
      <w:numFmt w:val="decimal"/>
      <w:lvlText w:val="%1.%2.%3.%4.%5.%6."/>
      <w:lvlJc w:val="left"/>
      <w:pPr>
        <w:ind w:left="3456" w:hanging="936"/>
      </w:pPr>
    </w:lvl>
    <w:lvl w:ilvl="6">
      <w:start w:val="1"/>
      <w:numFmt w:val="decimal"/>
      <w:lvlText w:val="%1.%2.%3.%4.%5.%6.%7."/>
      <w:lvlJc w:val="left"/>
      <w:pPr>
        <w:ind w:left="3960" w:hanging="1080"/>
      </w:pPr>
    </w:lvl>
    <w:lvl w:ilvl="7">
      <w:start w:val="1"/>
      <w:numFmt w:val="decimal"/>
      <w:lvlText w:val="%1.%2.%3.%4.%5.%6.%7.%8."/>
      <w:lvlJc w:val="left"/>
      <w:pPr>
        <w:ind w:left="4464" w:hanging="1224"/>
      </w:pPr>
    </w:lvl>
    <w:lvl w:ilvl="8">
      <w:start w:val="1"/>
      <w:numFmt w:val="decimal"/>
      <w:lvlText w:val="%1.%2.%3.%4.%5.%6.%7.%8.%9."/>
      <w:lvlJc w:val="left"/>
      <w:pPr>
        <w:ind w:left="5040" w:hanging="1440"/>
      </w:pPr>
    </w:lvl>
  </w:abstractNum>
  <w:abstractNum w:abstractNumId="9" w15:restartNumberingAfterBreak="0">
    <w:nsid w:val="1EAE2925"/>
    <w:multiLevelType w:val="multilevel"/>
    <w:tmpl w:val="286049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9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4.%3"/>
      <w:lvlJc w:val="left"/>
      <w:pPr>
        <w:ind w:left="72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1FAF2835"/>
    <w:multiLevelType w:val="multilevel"/>
    <w:tmpl w:val="31FE33E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1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8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318D315A"/>
    <w:multiLevelType w:val="hybridMultilevel"/>
    <w:tmpl w:val="F488BC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15437"/>
    <w:multiLevelType w:val="hybridMultilevel"/>
    <w:tmpl w:val="3222C1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F118E2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34A2D39"/>
    <w:multiLevelType w:val="hybridMultilevel"/>
    <w:tmpl w:val="381044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A81393"/>
    <w:multiLevelType w:val="hybridMultilevel"/>
    <w:tmpl w:val="5C442BB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A7B8A"/>
    <w:multiLevelType w:val="hybridMultilevel"/>
    <w:tmpl w:val="561A9B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18A552A"/>
    <w:multiLevelType w:val="multilevel"/>
    <w:tmpl w:val="D042FE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0.%2"/>
      <w:lvlJc w:val="left"/>
      <w:pPr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8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8" w15:restartNumberingAfterBreak="0">
    <w:nsid w:val="51CC3F9B"/>
    <w:multiLevelType w:val="multilevel"/>
    <w:tmpl w:val="1082AA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3.%3"/>
      <w:lvlJc w:val="left"/>
      <w:pPr>
        <w:ind w:left="720" w:hanging="720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9" w15:restartNumberingAfterBreak="0">
    <w:nsid w:val="559E467B"/>
    <w:multiLevelType w:val="multilevel"/>
    <w:tmpl w:val="F8D8116A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15.%2"/>
      <w:lvlJc w:val="left"/>
      <w:pPr>
        <w:ind w:left="357" w:hanging="35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357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7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7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7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7" w:hanging="357"/>
      </w:pPr>
      <w:rPr>
        <w:rFonts w:hint="default"/>
      </w:rPr>
    </w:lvl>
  </w:abstractNum>
  <w:abstractNum w:abstractNumId="20" w15:restartNumberingAfterBreak="0">
    <w:nsid w:val="57482990"/>
    <w:multiLevelType w:val="hybridMultilevel"/>
    <w:tmpl w:val="42E6F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5945CE"/>
    <w:multiLevelType w:val="multilevel"/>
    <w:tmpl w:val="5DD89F92"/>
    <w:lvl w:ilvl="0">
      <w:start w:val="1"/>
      <w:numFmt w:val="decimal"/>
      <w:lvlText w:val="13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5C002743"/>
    <w:multiLevelType w:val="multilevel"/>
    <w:tmpl w:val="7D4C71C2"/>
    <w:lvl w:ilvl="0">
      <w:start w:val="1"/>
      <w:numFmt w:val="decimal"/>
      <w:lvlText w:val="13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3" w15:restartNumberingAfterBreak="0">
    <w:nsid w:val="5C0150C2"/>
    <w:multiLevelType w:val="multilevel"/>
    <w:tmpl w:val="D6121D36"/>
    <w:lvl w:ilvl="0">
      <w:start w:val="1"/>
      <w:numFmt w:val="decimal"/>
      <w:lvlText w:val="14.1.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1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3.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65ED6F67"/>
    <w:multiLevelType w:val="multilevel"/>
    <w:tmpl w:val="0E24EEB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A260EB7"/>
    <w:multiLevelType w:val="hybridMultilevel"/>
    <w:tmpl w:val="4AA03D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E34475"/>
    <w:multiLevelType w:val="hybridMultilevel"/>
    <w:tmpl w:val="13342E36"/>
    <w:lvl w:ilvl="0" w:tplc="66BC9D5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6E7478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6E6A19"/>
    <w:multiLevelType w:val="multilevel"/>
    <w:tmpl w:val="087AA3B0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2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1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8" w15:restartNumberingAfterBreak="0">
    <w:nsid w:val="7BEF4866"/>
    <w:multiLevelType w:val="multilevel"/>
    <w:tmpl w:val="087AA3B0"/>
    <w:numStyleLink w:val="Style1"/>
  </w:abstractNum>
  <w:abstractNum w:abstractNumId="29" w15:restartNumberingAfterBreak="0">
    <w:nsid w:val="7DB01BA7"/>
    <w:multiLevelType w:val="multilevel"/>
    <w:tmpl w:val="5298F4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"/>
      <w:lvlJc w:val="left"/>
      <w:pPr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16.%3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7EBF40FE"/>
    <w:multiLevelType w:val="hybridMultilevel"/>
    <w:tmpl w:val="911074CC"/>
    <w:lvl w:ilvl="0" w:tplc="66BC9D56">
      <w:start w:val="1"/>
      <w:numFmt w:val="bullet"/>
      <w:lvlText w:val=""/>
      <w:lvlJc w:val="left"/>
      <w:pPr>
        <w:ind w:left="397" w:hanging="397"/>
      </w:pPr>
      <w:rPr>
        <w:rFonts w:ascii="Wingdings" w:hAnsi="Wingdings" w:hint="default"/>
        <w:color w:val="6E7478"/>
        <w:sz w:val="24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15067">
    <w:abstractNumId w:val="1"/>
  </w:num>
  <w:num w:numId="2" w16cid:durableId="1154833240">
    <w:abstractNumId w:val="12"/>
  </w:num>
  <w:num w:numId="3" w16cid:durableId="1018114886">
    <w:abstractNumId w:val="18"/>
  </w:num>
  <w:num w:numId="4" w16cid:durableId="1012730370">
    <w:abstractNumId w:val="29"/>
  </w:num>
  <w:num w:numId="5" w16cid:durableId="632292423">
    <w:abstractNumId w:val="17"/>
  </w:num>
  <w:num w:numId="6" w16cid:durableId="2103715825">
    <w:abstractNumId w:val="10"/>
  </w:num>
  <w:num w:numId="7" w16cid:durableId="543642439">
    <w:abstractNumId w:val="7"/>
  </w:num>
  <w:num w:numId="8" w16cid:durableId="881985651">
    <w:abstractNumId w:val="22"/>
  </w:num>
  <w:num w:numId="9" w16cid:durableId="869104690">
    <w:abstractNumId w:val="23"/>
  </w:num>
  <w:num w:numId="10" w16cid:durableId="1398044082">
    <w:abstractNumId w:val="0"/>
  </w:num>
  <w:num w:numId="11" w16cid:durableId="1308315091">
    <w:abstractNumId w:val="27"/>
  </w:num>
  <w:num w:numId="12" w16cid:durableId="742525207">
    <w:abstractNumId w:val="28"/>
  </w:num>
  <w:num w:numId="13" w16cid:durableId="1933392478">
    <w:abstractNumId w:val="5"/>
  </w:num>
  <w:num w:numId="14" w16cid:durableId="1479609690">
    <w:abstractNumId w:val="19"/>
  </w:num>
  <w:num w:numId="15" w16cid:durableId="436757514">
    <w:abstractNumId w:val="9"/>
  </w:num>
  <w:num w:numId="16" w16cid:durableId="2105959047">
    <w:abstractNumId w:val="6"/>
  </w:num>
  <w:num w:numId="17" w16cid:durableId="1383020698">
    <w:abstractNumId w:val="14"/>
  </w:num>
  <w:num w:numId="18" w16cid:durableId="1857577671">
    <w:abstractNumId w:val="11"/>
  </w:num>
  <w:num w:numId="19" w16cid:durableId="111286094">
    <w:abstractNumId w:val="4"/>
  </w:num>
  <w:num w:numId="20" w16cid:durableId="990135863">
    <w:abstractNumId w:val="16"/>
  </w:num>
  <w:num w:numId="21" w16cid:durableId="154684855">
    <w:abstractNumId w:val="3"/>
  </w:num>
  <w:num w:numId="22" w16cid:durableId="1202789886">
    <w:abstractNumId w:val="20"/>
  </w:num>
  <w:num w:numId="23" w16cid:durableId="1565604816">
    <w:abstractNumId w:val="25"/>
  </w:num>
  <w:num w:numId="24" w16cid:durableId="1490251209">
    <w:abstractNumId w:val="15"/>
  </w:num>
  <w:num w:numId="25" w16cid:durableId="1133215681">
    <w:abstractNumId w:val="21"/>
  </w:num>
  <w:num w:numId="26" w16cid:durableId="154149322">
    <w:abstractNumId w:val="24"/>
  </w:num>
  <w:num w:numId="27" w16cid:durableId="119956385">
    <w:abstractNumId w:val="8"/>
  </w:num>
  <w:num w:numId="28" w16cid:durableId="950014872">
    <w:abstractNumId w:val="2"/>
  </w:num>
  <w:num w:numId="29" w16cid:durableId="1735813867">
    <w:abstractNumId w:val="13"/>
  </w:num>
  <w:num w:numId="30" w16cid:durableId="355734879">
    <w:abstractNumId w:val="30"/>
  </w:num>
  <w:num w:numId="31" w16cid:durableId="1351762400">
    <w:abstractNumId w:val="2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ctiveWritingStyle w:appName="MSWord" w:lang="es-ES_tradnl" w:vendorID="64" w:dllVersion="6" w:nlCheck="1" w:checkStyle="0"/>
  <w:activeWritingStyle w:appName="MSWord" w:lang="es-CL" w:vendorID="64" w:dllVersion="6" w:nlCheck="1" w:checkStyle="0"/>
  <w:activeWritingStyle w:appName="MSWord" w:lang="en-AU" w:vendorID="64" w:dllVersion="6" w:nlCheck="1" w:checkStyle="1"/>
  <w:activeWritingStyle w:appName="MSWord" w:lang="es-ES_tradnl" w:vendorID="64" w:dllVersion="0" w:nlCheck="1" w:checkStyle="0"/>
  <w:activeWritingStyle w:appName="MSWord" w:lang="es-CL" w:vendorID="64" w:dllVersion="0" w:nlCheck="1" w:checkStyle="0"/>
  <w:activeWritingStyle w:appName="MSWord" w:lang="es-ES" w:vendorID="64" w:dllVersion="0" w:nlCheck="1" w:checkStyle="0"/>
  <w:activeWritingStyle w:appName="MSWord" w:lang="en-AU" w:vendorID="64" w:dllVersion="0" w:nlCheck="1" w:checkStyle="0"/>
  <w:activeWritingStyle w:appName="MSWord" w:lang="es-AR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B8tGRDYrsurfkBs7xT9UDePrzUqKNxoyzX0umm3xZttLF7Yac2C14irVJ4/fzB29tDVHJLmXW6ozsW5bDnGKUQ==" w:salt="AEamBSdBGYew41Bz4CxbLA=="/>
  <w:defaultTabStop w:val="720"/>
  <w:doNotHyphenateCaps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color="none [3212]" stroke="f" strokecolor="red">
      <v:fill color="none [3212]" opacity="38011f"/>
      <v:stroke color="red" weight="2pt" on="f"/>
      <v:textbox inset="2mm,2.5mm,2mm,2mm"/>
      <o:colormenu v:ext="edit" fillcolor="none [3212]" strokecolor="none [3213]"/>
    </o:shapedefaults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D96"/>
    <w:rsid w:val="00005269"/>
    <w:rsid w:val="00013FEA"/>
    <w:rsid w:val="00020458"/>
    <w:rsid w:val="00022521"/>
    <w:rsid w:val="00023A52"/>
    <w:rsid w:val="00023CE6"/>
    <w:rsid w:val="00024619"/>
    <w:rsid w:val="000253AB"/>
    <w:rsid w:val="0003023F"/>
    <w:rsid w:val="00035556"/>
    <w:rsid w:val="000359EB"/>
    <w:rsid w:val="000424AE"/>
    <w:rsid w:val="00043A24"/>
    <w:rsid w:val="000561F5"/>
    <w:rsid w:val="000579AE"/>
    <w:rsid w:val="0006257E"/>
    <w:rsid w:val="00063879"/>
    <w:rsid w:val="00070661"/>
    <w:rsid w:val="00070719"/>
    <w:rsid w:val="00071298"/>
    <w:rsid w:val="0007237D"/>
    <w:rsid w:val="00075697"/>
    <w:rsid w:val="00076731"/>
    <w:rsid w:val="00081862"/>
    <w:rsid w:val="000839A0"/>
    <w:rsid w:val="00084380"/>
    <w:rsid w:val="000863A1"/>
    <w:rsid w:val="00086487"/>
    <w:rsid w:val="000906E6"/>
    <w:rsid w:val="00090B4F"/>
    <w:rsid w:val="00092166"/>
    <w:rsid w:val="00096DE3"/>
    <w:rsid w:val="000A5037"/>
    <w:rsid w:val="000A7309"/>
    <w:rsid w:val="000A7509"/>
    <w:rsid w:val="000B195F"/>
    <w:rsid w:val="000B1F32"/>
    <w:rsid w:val="000B2C6B"/>
    <w:rsid w:val="000B386F"/>
    <w:rsid w:val="000B6723"/>
    <w:rsid w:val="000B7398"/>
    <w:rsid w:val="000C0018"/>
    <w:rsid w:val="000C201A"/>
    <w:rsid w:val="000C286A"/>
    <w:rsid w:val="000C39B0"/>
    <w:rsid w:val="000C76FD"/>
    <w:rsid w:val="000D032D"/>
    <w:rsid w:val="000D2741"/>
    <w:rsid w:val="000D51D0"/>
    <w:rsid w:val="000E10A0"/>
    <w:rsid w:val="000E1E0B"/>
    <w:rsid w:val="000E4E11"/>
    <w:rsid w:val="000F77C5"/>
    <w:rsid w:val="001010B6"/>
    <w:rsid w:val="00112D94"/>
    <w:rsid w:val="0011419D"/>
    <w:rsid w:val="001150C3"/>
    <w:rsid w:val="001228FF"/>
    <w:rsid w:val="00124BC7"/>
    <w:rsid w:val="00124FF2"/>
    <w:rsid w:val="00126B06"/>
    <w:rsid w:val="00131F83"/>
    <w:rsid w:val="001338BA"/>
    <w:rsid w:val="00137D3F"/>
    <w:rsid w:val="0014007C"/>
    <w:rsid w:val="001423F7"/>
    <w:rsid w:val="00142FDE"/>
    <w:rsid w:val="00144D7E"/>
    <w:rsid w:val="001453B8"/>
    <w:rsid w:val="001508EB"/>
    <w:rsid w:val="001535B5"/>
    <w:rsid w:val="001551EC"/>
    <w:rsid w:val="00157056"/>
    <w:rsid w:val="00157FE8"/>
    <w:rsid w:val="0016488E"/>
    <w:rsid w:val="00164BD4"/>
    <w:rsid w:val="0016525B"/>
    <w:rsid w:val="001655B6"/>
    <w:rsid w:val="00165EE1"/>
    <w:rsid w:val="00165FA1"/>
    <w:rsid w:val="001739DC"/>
    <w:rsid w:val="00173B23"/>
    <w:rsid w:val="00181EA4"/>
    <w:rsid w:val="00181F4E"/>
    <w:rsid w:val="00183D1F"/>
    <w:rsid w:val="0019687F"/>
    <w:rsid w:val="001A05A2"/>
    <w:rsid w:val="001A144F"/>
    <w:rsid w:val="001A1AC8"/>
    <w:rsid w:val="001A6381"/>
    <w:rsid w:val="001A6539"/>
    <w:rsid w:val="001A6A34"/>
    <w:rsid w:val="001A75DD"/>
    <w:rsid w:val="001B093E"/>
    <w:rsid w:val="001B5689"/>
    <w:rsid w:val="001C0D38"/>
    <w:rsid w:val="001C2E28"/>
    <w:rsid w:val="001C397A"/>
    <w:rsid w:val="001C6056"/>
    <w:rsid w:val="001D09A6"/>
    <w:rsid w:val="001D1688"/>
    <w:rsid w:val="001D2642"/>
    <w:rsid w:val="001D5DBA"/>
    <w:rsid w:val="001D79D0"/>
    <w:rsid w:val="001E0E7A"/>
    <w:rsid w:val="001E23D6"/>
    <w:rsid w:val="001E2FAA"/>
    <w:rsid w:val="001F0187"/>
    <w:rsid w:val="001F4303"/>
    <w:rsid w:val="001F4F8E"/>
    <w:rsid w:val="001F5BCA"/>
    <w:rsid w:val="00202020"/>
    <w:rsid w:val="00202D05"/>
    <w:rsid w:val="00203770"/>
    <w:rsid w:val="00207855"/>
    <w:rsid w:val="00207CE8"/>
    <w:rsid w:val="00210B7C"/>
    <w:rsid w:val="00213400"/>
    <w:rsid w:val="0021362D"/>
    <w:rsid w:val="00215BBD"/>
    <w:rsid w:val="00217F10"/>
    <w:rsid w:val="00221572"/>
    <w:rsid w:val="002217D0"/>
    <w:rsid w:val="00225961"/>
    <w:rsid w:val="00227A61"/>
    <w:rsid w:val="00230079"/>
    <w:rsid w:val="00230BFA"/>
    <w:rsid w:val="0023607B"/>
    <w:rsid w:val="002435F8"/>
    <w:rsid w:val="0024495A"/>
    <w:rsid w:val="00245037"/>
    <w:rsid w:val="002468DD"/>
    <w:rsid w:val="00255422"/>
    <w:rsid w:val="002562F0"/>
    <w:rsid w:val="00256E10"/>
    <w:rsid w:val="0027196B"/>
    <w:rsid w:val="0028309C"/>
    <w:rsid w:val="00284E40"/>
    <w:rsid w:val="00290862"/>
    <w:rsid w:val="00290A09"/>
    <w:rsid w:val="00294F0E"/>
    <w:rsid w:val="002A295B"/>
    <w:rsid w:val="002A540C"/>
    <w:rsid w:val="002A7902"/>
    <w:rsid w:val="002B1864"/>
    <w:rsid w:val="002B437C"/>
    <w:rsid w:val="002B47C2"/>
    <w:rsid w:val="002B5E13"/>
    <w:rsid w:val="002C1182"/>
    <w:rsid w:val="002C4280"/>
    <w:rsid w:val="002C5478"/>
    <w:rsid w:val="002C643E"/>
    <w:rsid w:val="002D08C8"/>
    <w:rsid w:val="002D4F0A"/>
    <w:rsid w:val="002D567C"/>
    <w:rsid w:val="002E2237"/>
    <w:rsid w:val="002E4249"/>
    <w:rsid w:val="002E4AB9"/>
    <w:rsid w:val="002F0D62"/>
    <w:rsid w:val="002F3245"/>
    <w:rsid w:val="002F5B5F"/>
    <w:rsid w:val="00301725"/>
    <w:rsid w:val="0030343D"/>
    <w:rsid w:val="00304213"/>
    <w:rsid w:val="00310501"/>
    <w:rsid w:val="003122C3"/>
    <w:rsid w:val="00312945"/>
    <w:rsid w:val="00321119"/>
    <w:rsid w:val="00321A9C"/>
    <w:rsid w:val="00323F5F"/>
    <w:rsid w:val="0032478A"/>
    <w:rsid w:val="003249D7"/>
    <w:rsid w:val="003254D0"/>
    <w:rsid w:val="00325835"/>
    <w:rsid w:val="00326FD4"/>
    <w:rsid w:val="00327F0A"/>
    <w:rsid w:val="00330699"/>
    <w:rsid w:val="003324E1"/>
    <w:rsid w:val="00334CA6"/>
    <w:rsid w:val="00335A1C"/>
    <w:rsid w:val="003368D8"/>
    <w:rsid w:val="0033749C"/>
    <w:rsid w:val="00346634"/>
    <w:rsid w:val="00346D8A"/>
    <w:rsid w:val="00356956"/>
    <w:rsid w:val="00374118"/>
    <w:rsid w:val="00376EE4"/>
    <w:rsid w:val="0038341A"/>
    <w:rsid w:val="0039323D"/>
    <w:rsid w:val="00394151"/>
    <w:rsid w:val="00396915"/>
    <w:rsid w:val="00396B91"/>
    <w:rsid w:val="003A0D60"/>
    <w:rsid w:val="003A2647"/>
    <w:rsid w:val="003A76C0"/>
    <w:rsid w:val="003B196D"/>
    <w:rsid w:val="003B36A9"/>
    <w:rsid w:val="003B4362"/>
    <w:rsid w:val="003B77E7"/>
    <w:rsid w:val="003C27AA"/>
    <w:rsid w:val="003C3DB8"/>
    <w:rsid w:val="003C7DCD"/>
    <w:rsid w:val="003D0C32"/>
    <w:rsid w:val="003D0E7A"/>
    <w:rsid w:val="003D3B3F"/>
    <w:rsid w:val="003D7F02"/>
    <w:rsid w:val="003E0DEC"/>
    <w:rsid w:val="003E365E"/>
    <w:rsid w:val="003E5C02"/>
    <w:rsid w:val="003F72E7"/>
    <w:rsid w:val="00401CD6"/>
    <w:rsid w:val="004029FE"/>
    <w:rsid w:val="004037C6"/>
    <w:rsid w:val="004044D7"/>
    <w:rsid w:val="00411986"/>
    <w:rsid w:val="00417EA3"/>
    <w:rsid w:val="00426D7E"/>
    <w:rsid w:val="00432021"/>
    <w:rsid w:val="0043354C"/>
    <w:rsid w:val="00434B32"/>
    <w:rsid w:val="00434E49"/>
    <w:rsid w:val="004358BC"/>
    <w:rsid w:val="0044069E"/>
    <w:rsid w:val="0044131B"/>
    <w:rsid w:val="00442D6B"/>
    <w:rsid w:val="00446662"/>
    <w:rsid w:val="00447BD7"/>
    <w:rsid w:val="0045062E"/>
    <w:rsid w:val="00450D6C"/>
    <w:rsid w:val="00451244"/>
    <w:rsid w:val="00456FAF"/>
    <w:rsid w:val="00462B51"/>
    <w:rsid w:val="0046302D"/>
    <w:rsid w:val="00464D23"/>
    <w:rsid w:val="0046599B"/>
    <w:rsid w:val="004677B2"/>
    <w:rsid w:val="00473AF7"/>
    <w:rsid w:val="00490414"/>
    <w:rsid w:val="00495D2E"/>
    <w:rsid w:val="00495EEB"/>
    <w:rsid w:val="0049720F"/>
    <w:rsid w:val="00497A0E"/>
    <w:rsid w:val="004A04D6"/>
    <w:rsid w:val="004A3535"/>
    <w:rsid w:val="004A434B"/>
    <w:rsid w:val="004A46E2"/>
    <w:rsid w:val="004A52CD"/>
    <w:rsid w:val="004A5D56"/>
    <w:rsid w:val="004B2255"/>
    <w:rsid w:val="004B2AC9"/>
    <w:rsid w:val="004C7927"/>
    <w:rsid w:val="004D1A92"/>
    <w:rsid w:val="004D6103"/>
    <w:rsid w:val="004D75A1"/>
    <w:rsid w:val="004F49C3"/>
    <w:rsid w:val="00500323"/>
    <w:rsid w:val="005035AE"/>
    <w:rsid w:val="00503880"/>
    <w:rsid w:val="005046DB"/>
    <w:rsid w:val="00505A1C"/>
    <w:rsid w:val="00506AA5"/>
    <w:rsid w:val="0051226E"/>
    <w:rsid w:val="005133F7"/>
    <w:rsid w:val="00516C2F"/>
    <w:rsid w:val="005212DA"/>
    <w:rsid w:val="00522773"/>
    <w:rsid w:val="00523527"/>
    <w:rsid w:val="00525213"/>
    <w:rsid w:val="00527C53"/>
    <w:rsid w:val="005351A1"/>
    <w:rsid w:val="005408AC"/>
    <w:rsid w:val="00541833"/>
    <w:rsid w:val="005419E6"/>
    <w:rsid w:val="0054732D"/>
    <w:rsid w:val="0055033E"/>
    <w:rsid w:val="00551523"/>
    <w:rsid w:val="005515EF"/>
    <w:rsid w:val="0055572D"/>
    <w:rsid w:val="005562B2"/>
    <w:rsid w:val="00562E85"/>
    <w:rsid w:val="00563E6B"/>
    <w:rsid w:val="00567022"/>
    <w:rsid w:val="005722CF"/>
    <w:rsid w:val="00576A32"/>
    <w:rsid w:val="00577766"/>
    <w:rsid w:val="00581F72"/>
    <w:rsid w:val="005834ED"/>
    <w:rsid w:val="005861B3"/>
    <w:rsid w:val="00590E1F"/>
    <w:rsid w:val="00592475"/>
    <w:rsid w:val="00592AFE"/>
    <w:rsid w:val="00592D28"/>
    <w:rsid w:val="005A23F6"/>
    <w:rsid w:val="005A3773"/>
    <w:rsid w:val="005B03FD"/>
    <w:rsid w:val="005B059C"/>
    <w:rsid w:val="005C0A38"/>
    <w:rsid w:val="005C2DD5"/>
    <w:rsid w:val="005C4B91"/>
    <w:rsid w:val="005C4CDC"/>
    <w:rsid w:val="005C7955"/>
    <w:rsid w:val="005D425F"/>
    <w:rsid w:val="005E13C2"/>
    <w:rsid w:val="005E30B0"/>
    <w:rsid w:val="005E3D8C"/>
    <w:rsid w:val="005E6BDA"/>
    <w:rsid w:val="005E7F6F"/>
    <w:rsid w:val="005F33B4"/>
    <w:rsid w:val="005F35F9"/>
    <w:rsid w:val="005F4559"/>
    <w:rsid w:val="005F6FBE"/>
    <w:rsid w:val="0060005D"/>
    <w:rsid w:val="006006F7"/>
    <w:rsid w:val="00605074"/>
    <w:rsid w:val="0061090B"/>
    <w:rsid w:val="006127FC"/>
    <w:rsid w:val="00617121"/>
    <w:rsid w:val="006213D6"/>
    <w:rsid w:val="006240CC"/>
    <w:rsid w:val="00630E7C"/>
    <w:rsid w:val="00631D6E"/>
    <w:rsid w:val="00633594"/>
    <w:rsid w:val="006362E3"/>
    <w:rsid w:val="00640596"/>
    <w:rsid w:val="006458A3"/>
    <w:rsid w:val="0065494C"/>
    <w:rsid w:val="00655F03"/>
    <w:rsid w:val="00656BD1"/>
    <w:rsid w:val="0066088E"/>
    <w:rsid w:val="0066107E"/>
    <w:rsid w:val="00663BEB"/>
    <w:rsid w:val="00667520"/>
    <w:rsid w:val="00684782"/>
    <w:rsid w:val="00687A0C"/>
    <w:rsid w:val="0069445E"/>
    <w:rsid w:val="006958E5"/>
    <w:rsid w:val="00696303"/>
    <w:rsid w:val="00696366"/>
    <w:rsid w:val="0069712B"/>
    <w:rsid w:val="006A47C1"/>
    <w:rsid w:val="006A4B42"/>
    <w:rsid w:val="006B3F4C"/>
    <w:rsid w:val="006B43E4"/>
    <w:rsid w:val="006B5197"/>
    <w:rsid w:val="006B69FA"/>
    <w:rsid w:val="006B727B"/>
    <w:rsid w:val="006C3114"/>
    <w:rsid w:val="006C38CE"/>
    <w:rsid w:val="006C3DAE"/>
    <w:rsid w:val="006C4615"/>
    <w:rsid w:val="006C6B9A"/>
    <w:rsid w:val="006C6D6B"/>
    <w:rsid w:val="006D0699"/>
    <w:rsid w:val="006D10A6"/>
    <w:rsid w:val="006D2467"/>
    <w:rsid w:val="006D3158"/>
    <w:rsid w:val="006D5895"/>
    <w:rsid w:val="006D6B7A"/>
    <w:rsid w:val="006E2889"/>
    <w:rsid w:val="006E6268"/>
    <w:rsid w:val="006E6652"/>
    <w:rsid w:val="006F34BB"/>
    <w:rsid w:val="006F3F86"/>
    <w:rsid w:val="006F4E06"/>
    <w:rsid w:val="006F633C"/>
    <w:rsid w:val="00701AD1"/>
    <w:rsid w:val="00703889"/>
    <w:rsid w:val="0070493B"/>
    <w:rsid w:val="00712B0E"/>
    <w:rsid w:val="00713540"/>
    <w:rsid w:val="00713C05"/>
    <w:rsid w:val="007153DD"/>
    <w:rsid w:val="00721744"/>
    <w:rsid w:val="00724681"/>
    <w:rsid w:val="00732350"/>
    <w:rsid w:val="00733D35"/>
    <w:rsid w:val="00734A70"/>
    <w:rsid w:val="00735BB7"/>
    <w:rsid w:val="00744C94"/>
    <w:rsid w:val="007469AD"/>
    <w:rsid w:val="0074785C"/>
    <w:rsid w:val="007553F4"/>
    <w:rsid w:val="00756A00"/>
    <w:rsid w:val="00761A71"/>
    <w:rsid w:val="00765DF1"/>
    <w:rsid w:val="00767431"/>
    <w:rsid w:val="0076776C"/>
    <w:rsid w:val="00771052"/>
    <w:rsid w:val="00772FA3"/>
    <w:rsid w:val="007731C3"/>
    <w:rsid w:val="007733A9"/>
    <w:rsid w:val="007811E4"/>
    <w:rsid w:val="00783934"/>
    <w:rsid w:val="00784B82"/>
    <w:rsid w:val="007861CA"/>
    <w:rsid w:val="0079259B"/>
    <w:rsid w:val="00796A2C"/>
    <w:rsid w:val="00796C9B"/>
    <w:rsid w:val="00796E7A"/>
    <w:rsid w:val="007A3E39"/>
    <w:rsid w:val="007A502C"/>
    <w:rsid w:val="007A7E78"/>
    <w:rsid w:val="007B3B15"/>
    <w:rsid w:val="007B627C"/>
    <w:rsid w:val="007B741D"/>
    <w:rsid w:val="007B7C7A"/>
    <w:rsid w:val="007C2E21"/>
    <w:rsid w:val="007D14BE"/>
    <w:rsid w:val="007D2616"/>
    <w:rsid w:val="007D2E45"/>
    <w:rsid w:val="007E211C"/>
    <w:rsid w:val="007E6E72"/>
    <w:rsid w:val="007E7685"/>
    <w:rsid w:val="007E7CB1"/>
    <w:rsid w:val="007F7432"/>
    <w:rsid w:val="0080492D"/>
    <w:rsid w:val="00806373"/>
    <w:rsid w:val="008139BE"/>
    <w:rsid w:val="00820A25"/>
    <w:rsid w:val="00822850"/>
    <w:rsid w:val="008251BE"/>
    <w:rsid w:val="008268AF"/>
    <w:rsid w:val="00830660"/>
    <w:rsid w:val="008307B6"/>
    <w:rsid w:val="00832A89"/>
    <w:rsid w:val="008361FF"/>
    <w:rsid w:val="00836B1B"/>
    <w:rsid w:val="00837406"/>
    <w:rsid w:val="008458FD"/>
    <w:rsid w:val="00850952"/>
    <w:rsid w:val="0085340A"/>
    <w:rsid w:val="00854ACA"/>
    <w:rsid w:val="00855D72"/>
    <w:rsid w:val="00857E66"/>
    <w:rsid w:val="00861D1C"/>
    <w:rsid w:val="008639E7"/>
    <w:rsid w:val="00863DBE"/>
    <w:rsid w:val="00864C35"/>
    <w:rsid w:val="00867F86"/>
    <w:rsid w:val="00870D8C"/>
    <w:rsid w:val="00872621"/>
    <w:rsid w:val="008816B0"/>
    <w:rsid w:val="008829B6"/>
    <w:rsid w:val="00885BAC"/>
    <w:rsid w:val="00887A7B"/>
    <w:rsid w:val="00887C29"/>
    <w:rsid w:val="00892D21"/>
    <w:rsid w:val="00893D72"/>
    <w:rsid w:val="008943A7"/>
    <w:rsid w:val="008A45CE"/>
    <w:rsid w:val="008A4946"/>
    <w:rsid w:val="008A7F28"/>
    <w:rsid w:val="008B2395"/>
    <w:rsid w:val="008B30C5"/>
    <w:rsid w:val="008B3228"/>
    <w:rsid w:val="008C0D27"/>
    <w:rsid w:val="008C3169"/>
    <w:rsid w:val="008C4E3B"/>
    <w:rsid w:val="008C61C1"/>
    <w:rsid w:val="008C6B79"/>
    <w:rsid w:val="008C76AF"/>
    <w:rsid w:val="008D23EF"/>
    <w:rsid w:val="008D3187"/>
    <w:rsid w:val="008D3CF6"/>
    <w:rsid w:val="008D5A4A"/>
    <w:rsid w:val="008E3995"/>
    <w:rsid w:val="008E3F2B"/>
    <w:rsid w:val="008E47BB"/>
    <w:rsid w:val="008E62D6"/>
    <w:rsid w:val="008E71A6"/>
    <w:rsid w:val="008E7E2B"/>
    <w:rsid w:val="008F1973"/>
    <w:rsid w:val="008F76A6"/>
    <w:rsid w:val="00905228"/>
    <w:rsid w:val="0090595B"/>
    <w:rsid w:val="00910471"/>
    <w:rsid w:val="00911003"/>
    <w:rsid w:val="0091275C"/>
    <w:rsid w:val="009127CA"/>
    <w:rsid w:val="00912831"/>
    <w:rsid w:val="00914874"/>
    <w:rsid w:val="009241A1"/>
    <w:rsid w:val="009245DA"/>
    <w:rsid w:val="00930154"/>
    <w:rsid w:val="00931E62"/>
    <w:rsid w:val="00933E3F"/>
    <w:rsid w:val="00943F5E"/>
    <w:rsid w:val="00951679"/>
    <w:rsid w:val="0095515D"/>
    <w:rsid w:val="00960587"/>
    <w:rsid w:val="00970DD1"/>
    <w:rsid w:val="009715A7"/>
    <w:rsid w:val="00977929"/>
    <w:rsid w:val="00984C7E"/>
    <w:rsid w:val="00995DF4"/>
    <w:rsid w:val="009A0685"/>
    <w:rsid w:val="009A0FA5"/>
    <w:rsid w:val="009A1722"/>
    <w:rsid w:val="009A2925"/>
    <w:rsid w:val="009A4808"/>
    <w:rsid w:val="009A56F2"/>
    <w:rsid w:val="009A6D42"/>
    <w:rsid w:val="009A6EA2"/>
    <w:rsid w:val="009B1C75"/>
    <w:rsid w:val="009B1D8F"/>
    <w:rsid w:val="009B4413"/>
    <w:rsid w:val="009B5139"/>
    <w:rsid w:val="009C0026"/>
    <w:rsid w:val="009C13D4"/>
    <w:rsid w:val="009C16F5"/>
    <w:rsid w:val="009C1D34"/>
    <w:rsid w:val="009C1D35"/>
    <w:rsid w:val="009C3DD2"/>
    <w:rsid w:val="009D07FD"/>
    <w:rsid w:val="009D14E5"/>
    <w:rsid w:val="009D3835"/>
    <w:rsid w:val="009D4E2D"/>
    <w:rsid w:val="009D6F2D"/>
    <w:rsid w:val="009D7E48"/>
    <w:rsid w:val="009E26AA"/>
    <w:rsid w:val="009E4073"/>
    <w:rsid w:val="009E4A94"/>
    <w:rsid w:val="009E7B5F"/>
    <w:rsid w:val="009F07F0"/>
    <w:rsid w:val="009F16E2"/>
    <w:rsid w:val="009F25C9"/>
    <w:rsid w:val="009F5024"/>
    <w:rsid w:val="009F5B00"/>
    <w:rsid w:val="009F779B"/>
    <w:rsid w:val="00A00128"/>
    <w:rsid w:val="00A032C9"/>
    <w:rsid w:val="00A065C5"/>
    <w:rsid w:val="00A067C4"/>
    <w:rsid w:val="00A120C1"/>
    <w:rsid w:val="00A14AB0"/>
    <w:rsid w:val="00A15455"/>
    <w:rsid w:val="00A22FEA"/>
    <w:rsid w:val="00A30E72"/>
    <w:rsid w:val="00A34F0C"/>
    <w:rsid w:val="00A36E7A"/>
    <w:rsid w:val="00A36F6A"/>
    <w:rsid w:val="00A43944"/>
    <w:rsid w:val="00A45182"/>
    <w:rsid w:val="00A5066F"/>
    <w:rsid w:val="00A51743"/>
    <w:rsid w:val="00A51A1F"/>
    <w:rsid w:val="00A52BEA"/>
    <w:rsid w:val="00A54654"/>
    <w:rsid w:val="00A5768B"/>
    <w:rsid w:val="00A5784E"/>
    <w:rsid w:val="00A610C7"/>
    <w:rsid w:val="00A62EAD"/>
    <w:rsid w:val="00A638B7"/>
    <w:rsid w:val="00A63AD6"/>
    <w:rsid w:val="00A63F82"/>
    <w:rsid w:val="00A66720"/>
    <w:rsid w:val="00A67BAE"/>
    <w:rsid w:val="00A7020C"/>
    <w:rsid w:val="00A7052B"/>
    <w:rsid w:val="00A71FAA"/>
    <w:rsid w:val="00A72BD2"/>
    <w:rsid w:val="00A77705"/>
    <w:rsid w:val="00A777D5"/>
    <w:rsid w:val="00A800BE"/>
    <w:rsid w:val="00A817C7"/>
    <w:rsid w:val="00A83CB9"/>
    <w:rsid w:val="00A843BE"/>
    <w:rsid w:val="00A84B24"/>
    <w:rsid w:val="00A85A9C"/>
    <w:rsid w:val="00A90982"/>
    <w:rsid w:val="00A90AE5"/>
    <w:rsid w:val="00A9652B"/>
    <w:rsid w:val="00AA288D"/>
    <w:rsid w:val="00AA368F"/>
    <w:rsid w:val="00AA65CB"/>
    <w:rsid w:val="00AA6E80"/>
    <w:rsid w:val="00AB3A29"/>
    <w:rsid w:val="00AB3B40"/>
    <w:rsid w:val="00AB76A6"/>
    <w:rsid w:val="00AC4E9B"/>
    <w:rsid w:val="00AC4F4B"/>
    <w:rsid w:val="00AC7779"/>
    <w:rsid w:val="00AD27F3"/>
    <w:rsid w:val="00AD7FD9"/>
    <w:rsid w:val="00AE0EA5"/>
    <w:rsid w:val="00AE1224"/>
    <w:rsid w:val="00AE69E7"/>
    <w:rsid w:val="00AF2FE6"/>
    <w:rsid w:val="00AF3486"/>
    <w:rsid w:val="00AF502F"/>
    <w:rsid w:val="00AF53EC"/>
    <w:rsid w:val="00AF5BC9"/>
    <w:rsid w:val="00B02E16"/>
    <w:rsid w:val="00B07FB7"/>
    <w:rsid w:val="00B12DAC"/>
    <w:rsid w:val="00B1468C"/>
    <w:rsid w:val="00B27579"/>
    <w:rsid w:val="00B305E0"/>
    <w:rsid w:val="00B31150"/>
    <w:rsid w:val="00B32AA4"/>
    <w:rsid w:val="00B41F8C"/>
    <w:rsid w:val="00B42049"/>
    <w:rsid w:val="00B43D8D"/>
    <w:rsid w:val="00B46330"/>
    <w:rsid w:val="00B474F3"/>
    <w:rsid w:val="00B4779F"/>
    <w:rsid w:val="00B47B41"/>
    <w:rsid w:val="00B56FA8"/>
    <w:rsid w:val="00B63962"/>
    <w:rsid w:val="00B707E1"/>
    <w:rsid w:val="00B7164C"/>
    <w:rsid w:val="00B7468C"/>
    <w:rsid w:val="00B752AF"/>
    <w:rsid w:val="00B847A5"/>
    <w:rsid w:val="00B86DE6"/>
    <w:rsid w:val="00B87194"/>
    <w:rsid w:val="00B91ED5"/>
    <w:rsid w:val="00B935F3"/>
    <w:rsid w:val="00B95C4E"/>
    <w:rsid w:val="00B9618D"/>
    <w:rsid w:val="00B96872"/>
    <w:rsid w:val="00BA2A1B"/>
    <w:rsid w:val="00BB4AD7"/>
    <w:rsid w:val="00BC312E"/>
    <w:rsid w:val="00BC5E9B"/>
    <w:rsid w:val="00BC5FCF"/>
    <w:rsid w:val="00BD0419"/>
    <w:rsid w:val="00BD0A95"/>
    <w:rsid w:val="00BD45FD"/>
    <w:rsid w:val="00BE3D9D"/>
    <w:rsid w:val="00BE3FE8"/>
    <w:rsid w:val="00BE4110"/>
    <w:rsid w:val="00BE48AA"/>
    <w:rsid w:val="00BE73E2"/>
    <w:rsid w:val="00BF387F"/>
    <w:rsid w:val="00BF7CCD"/>
    <w:rsid w:val="00C125F0"/>
    <w:rsid w:val="00C16610"/>
    <w:rsid w:val="00C20C2A"/>
    <w:rsid w:val="00C276FF"/>
    <w:rsid w:val="00C27D54"/>
    <w:rsid w:val="00C30C13"/>
    <w:rsid w:val="00C32016"/>
    <w:rsid w:val="00C32F60"/>
    <w:rsid w:val="00C344DA"/>
    <w:rsid w:val="00C3582E"/>
    <w:rsid w:val="00C35D69"/>
    <w:rsid w:val="00C3726F"/>
    <w:rsid w:val="00C42A19"/>
    <w:rsid w:val="00C43584"/>
    <w:rsid w:val="00C45D3D"/>
    <w:rsid w:val="00C51406"/>
    <w:rsid w:val="00C517D7"/>
    <w:rsid w:val="00C55A4B"/>
    <w:rsid w:val="00C609C1"/>
    <w:rsid w:val="00C65A59"/>
    <w:rsid w:val="00C65DBD"/>
    <w:rsid w:val="00C66FC6"/>
    <w:rsid w:val="00C67E1B"/>
    <w:rsid w:val="00C7054C"/>
    <w:rsid w:val="00C74D5E"/>
    <w:rsid w:val="00C75005"/>
    <w:rsid w:val="00C750B3"/>
    <w:rsid w:val="00C75DB3"/>
    <w:rsid w:val="00C81A1C"/>
    <w:rsid w:val="00C81D34"/>
    <w:rsid w:val="00C920E9"/>
    <w:rsid w:val="00C95CD2"/>
    <w:rsid w:val="00CA3F73"/>
    <w:rsid w:val="00CA52EE"/>
    <w:rsid w:val="00CA61BB"/>
    <w:rsid w:val="00CA769D"/>
    <w:rsid w:val="00CB1B67"/>
    <w:rsid w:val="00CB1DDB"/>
    <w:rsid w:val="00CB289A"/>
    <w:rsid w:val="00CB5A72"/>
    <w:rsid w:val="00CC1EFD"/>
    <w:rsid w:val="00CC2433"/>
    <w:rsid w:val="00CC6228"/>
    <w:rsid w:val="00CD0A1A"/>
    <w:rsid w:val="00CD3A1A"/>
    <w:rsid w:val="00CD420F"/>
    <w:rsid w:val="00CE098E"/>
    <w:rsid w:val="00CE1B26"/>
    <w:rsid w:val="00CE2561"/>
    <w:rsid w:val="00CE58A2"/>
    <w:rsid w:val="00CF0382"/>
    <w:rsid w:val="00CF0DFD"/>
    <w:rsid w:val="00CF1BA0"/>
    <w:rsid w:val="00CF3DBC"/>
    <w:rsid w:val="00CF6FA4"/>
    <w:rsid w:val="00CF7D5D"/>
    <w:rsid w:val="00D011E4"/>
    <w:rsid w:val="00D04037"/>
    <w:rsid w:val="00D0705B"/>
    <w:rsid w:val="00D10FC3"/>
    <w:rsid w:val="00D136AE"/>
    <w:rsid w:val="00D15392"/>
    <w:rsid w:val="00D174C7"/>
    <w:rsid w:val="00D20C41"/>
    <w:rsid w:val="00D2146C"/>
    <w:rsid w:val="00D23918"/>
    <w:rsid w:val="00D26394"/>
    <w:rsid w:val="00D362FA"/>
    <w:rsid w:val="00D3709C"/>
    <w:rsid w:val="00D44A58"/>
    <w:rsid w:val="00D45C20"/>
    <w:rsid w:val="00D45E39"/>
    <w:rsid w:val="00D4613E"/>
    <w:rsid w:val="00D46909"/>
    <w:rsid w:val="00D50496"/>
    <w:rsid w:val="00D5103E"/>
    <w:rsid w:val="00D516B4"/>
    <w:rsid w:val="00D72FA4"/>
    <w:rsid w:val="00D74459"/>
    <w:rsid w:val="00D74537"/>
    <w:rsid w:val="00D769D4"/>
    <w:rsid w:val="00D774E4"/>
    <w:rsid w:val="00D856B2"/>
    <w:rsid w:val="00D9218C"/>
    <w:rsid w:val="00D92917"/>
    <w:rsid w:val="00DA087A"/>
    <w:rsid w:val="00DA1871"/>
    <w:rsid w:val="00DA20C9"/>
    <w:rsid w:val="00DA3454"/>
    <w:rsid w:val="00DA7C77"/>
    <w:rsid w:val="00DB0664"/>
    <w:rsid w:val="00DB240E"/>
    <w:rsid w:val="00DB38A0"/>
    <w:rsid w:val="00DB3A3F"/>
    <w:rsid w:val="00DB778B"/>
    <w:rsid w:val="00DB7993"/>
    <w:rsid w:val="00DC2799"/>
    <w:rsid w:val="00DC604D"/>
    <w:rsid w:val="00DD49C1"/>
    <w:rsid w:val="00DD5892"/>
    <w:rsid w:val="00DE0DB3"/>
    <w:rsid w:val="00DE0DD7"/>
    <w:rsid w:val="00DE3065"/>
    <w:rsid w:val="00DF348D"/>
    <w:rsid w:val="00DF3860"/>
    <w:rsid w:val="00DF6547"/>
    <w:rsid w:val="00DF775D"/>
    <w:rsid w:val="00E05473"/>
    <w:rsid w:val="00E10683"/>
    <w:rsid w:val="00E10B39"/>
    <w:rsid w:val="00E17CAE"/>
    <w:rsid w:val="00E20446"/>
    <w:rsid w:val="00E23F95"/>
    <w:rsid w:val="00E307E1"/>
    <w:rsid w:val="00E31983"/>
    <w:rsid w:val="00E33063"/>
    <w:rsid w:val="00E33AEE"/>
    <w:rsid w:val="00E34584"/>
    <w:rsid w:val="00E356FB"/>
    <w:rsid w:val="00E37D3D"/>
    <w:rsid w:val="00E41AF0"/>
    <w:rsid w:val="00E45268"/>
    <w:rsid w:val="00E5194F"/>
    <w:rsid w:val="00E54AC1"/>
    <w:rsid w:val="00E63CEF"/>
    <w:rsid w:val="00E70193"/>
    <w:rsid w:val="00E70337"/>
    <w:rsid w:val="00E713C2"/>
    <w:rsid w:val="00E7775B"/>
    <w:rsid w:val="00E8005A"/>
    <w:rsid w:val="00E83F18"/>
    <w:rsid w:val="00E86963"/>
    <w:rsid w:val="00E90F07"/>
    <w:rsid w:val="00E93BE4"/>
    <w:rsid w:val="00E9594B"/>
    <w:rsid w:val="00EA0D65"/>
    <w:rsid w:val="00EA1C25"/>
    <w:rsid w:val="00EA45F0"/>
    <w:rsid w:val="00EA48B1"/>
    <w:rsid w:val="00EA4B5F"/>
    <w:rsid w:val="00EA67ED"/>
    <w:rsid w:val="00EA7F42"/>
    <w:rsid w:val="00EB71C8"/>
    <w:rsid w:val="00EC11A0"/>
    <w:rsid w:val="00EC56DB"/>
    <w:rsid w:val="00ED3487"/>
    <w:rsid w:val="00ED3B3F"/>
    <w:rsid w:val="00ED5173"/>
    <w:rsid w:val="00ED6600"/>
    <w:rsid w:val="00ED6B4C"/>
    <w:rsid w:val="00EE45C3"/>
    <w:rsid w:val="00EE7B34"/>
    <w:rsid w:val="00EF586B"/>
    <w:rsid w:val="00F01128"/>
    <w:rsid w:val="00F0342C"/>
    <w:rsid w:val="00F110C1"/>
    <w:rsid w:val="00F15897"/>
    <w:rsid w:val="00F15B05"/>
    <w:rsid w:val="00F16E36"/>
    <w:rsid w:val="00F17330"/>
    <w:rsid w:val="00F205FA"/>
    <w:rsid w:val="00F206DC"/>
    <w:rsid w:val="00F208C4"/>
    <w:rsid w:val="00F21B2E"/>
    <w:rsid w:val="00F23748"/>
    <w:rsid w:val="00F2563C"/>
    <w:rsid w:val="00F25F98"/>
    <w:rsid w:val="00F40F6B"/>
    <w:rsid w:val="00F42C31"/>
    <w:rsid w:val="00F42E15"/>
    <w:rsid w:val="00F44ECE"/>
    <w:rsid w:val="00F454BC"/>
    <w:rsid w:val="00F46A58"/>
    <w:rsid w:val="00F51775"/>
    <w:rsid w:val="00F535DA"/>
    <w:rsid w:val="00F561F2"/>
    <w:rsid w:val="00F60323"/>
    <w:rsid w:val="00F75D17"/>
    <w:rsid w:val="00F869A1"/>
    <w:rsid w:val="00F87297"/>
    <w:rsid w:val="00F9146E"/>
    <w:rsid w:val="00F92AAD"/>
    <w:rsid w:val="00F93DF7"/>
    <w:rsid w:val="00F966EA"/>
    <w:rsid w:val="00FA3293"/>
    <w:rsid w:val="00FA631F"/>
    <w:rsid w:val="00FB2666"/>
    <w:rsid w:val="00FB27F1"/>
    <w:rsid w:val="00FB3589"/>
    <w:rsid w:val="00FB5D16"/>
    <w:rsid w:val="00FB5D96"/>
    <w:rsid w:val="00FB7DB5"/>
    <w:rsid w:val="00FB7E11"/>
    <w:rsid w:val="00FC440D"/>
    <w:rsid w:val="00FC4B44"/>
    <w:rsid w:val="00FC4CB7"/>
    <w:rsid w:val="00FD1C6D"/>
    <w:rsid w:val="00FD29E9"/>
    <w:rsid w:val="00FD3F5D"/>
    <w:rsid w:val="00FD7AE4"/>
    <w:rsid w:val="00FE0183"/>
    <w:rsid w:val="00FE2394"/>
    <w:rsid w:val="00FE24A8"/>
    <w:rsid w:val="00FE2971"/>
    <w:rsid w:val="00FE32DC"/>
    <w:rsid w:val="00FE745D"/>
    <w:rsid w:val="00FF4CF5"/>
    <w:rsid w:val="00FF4DD3"/>
    <w:rsid w:val="00FF73B3"/>
    <w:rsid w:val="00FF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none [3212]" stroke="f" strokecolor="red">
      <v:fill color="none [3212]" opacity="38011f"/>
      <v:stroke color="red" weight="2pt" on="f"/>
      <v:textbox inset="2mm,2.5mm,2mm,2mm"/>
      <o:colormenu v:ext="edit" fillcolor="none [3212]" strokecolor="none [3213]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</o:regrouptable>
    </o:shapelayout>
  </w:shapeDefaults>
  <w:decimalSymbol w:val="."/>
  <w:listSeparator w:val=","/>
  <w14:docId w14:val="002D6674"/>
  <w15:docId w15:val="{54B636F7-23B4-4421-A5F9-57ADC4691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5F98"/>
    <w:pPr>
      <w:jc w:val="both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6302D"/>
    <w:pPr>
      <w:jc w:val="left"/>
      <w:outlineLvl w:val="0"/>
    </w:pPr>
    <w:rPr>
      <w:color w:val="647478"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6B43E4"/>
    <w:pPr>
      <w:tabs>
        <w:tab w:val="left" w:pos="5787"/>
      </w:tabs>
      <w:outlineLvl w:val="1"/>
    </w:pPr>
    <w:rPr>
      <w:b/>
      <w:color w:val="647478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215BBD"/>
    <w:pPr>
      <w:keepNext/>
      <w:tabs>
        <w:tab w:val="center" w:pos="720"/>
        <w:tab w:val="left" w:pos="2160"/>
        <w:tab w:val="left" w:pos="5400"/>
        <w:tab w:val="left" w:pos="5760"/>
        <w:tab w:val="left" w:pos="7371"/>
      </w:tabs>
      <w:outlineLvl w:val="2"/>
    </w:pPr>
    <w:rPr>
      <w:sz w:val="24"/>
    </w:rPr>
  </w:style>
  <w:style w:type="paragraph" w:styleId="Heading4">
    <w:name w:val="heading 4"/>
    <w:basedOn w:val="Normal"/>
    <w:next w:val="Normal"/>
    <w:link w:val="Heading4Char"/>
    <w:qFormat/>
    <w:rsid w:val="00215BBD"/>
    <w:pPr>
      <w:keepNext/>
      <w:jc w:val="center"/>
      <w:outlineLvl w:val="3"/>
    </w:pPr>
    <w:rPr>
      <w:b/>
      <w:sz w:val="56"/>
    </w:rPr>
  </w:style>
  <w:style w:type="paragraph" w:styleId="Heading5">
    <w:name w:val="heading 5"/>
    <w:basedOn w:val="Normal"/>
    <w:next w:val="Normal"/>
    <w:link w:val="Heading5Char"/>
    <w:qFormat/>
    <w:rsid w:val="00215BBD"/>
    <w:pPr>
      <w:keepNext/>
      <w:jc w:val="center"/>
      <w:outlineLvl w:val="4"/>
    </w:pPr>
    <w:rPr>
      <w:b/>
      <w:sz w:val="36"/>
    </w:rPr>
  </w:style>
  <w:style w:type="paragraph" w:styleId="Heading6">
    <w:name w:val="heading 6"/>
    <w:basedOn w:val="Normal"/>
    <w:next w:val="Normal"/>
    <w:link w:val="Heading6Char"/>
    <w:qFormat/>
    <w:rsid w:val="00215BBD"/>
    <w:pPr>
      <w:keepNext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qFormat/>
    <w:rsid w:val="00215BBD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362FA"/>
    <w:pPr>
      <w:keepNext/>
      <w:keepLines/>
      <w:spacing w:before="200"/>
      <w:ind w:left="1440" w:hanging="144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D362FA"/>
    <w:pPr>
      <w:keepNext/>
      <w:keepLines/>
      <w:spacing w:before="200"/>
      <w:ind w:left="1584" w:hanging="1584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15B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215BBD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rsid w:val="00215BBD"/>
    <w:pPr>
      <w:spacing w:line="360" w:lineRule="auto"/>
    </w:pPr>
    <w:rPr>
      <w:sz w:val="34"/>
    </w:rPr>
  </w:style>
  <w:style w:type="paragraph" w:styleId="BodyText2">
    <w:name w:val="Body Text 2"/>
    <w:basedOn w:val="Normal"/>
    <w:link w:val="BodyText2Char"/>
    <w:rsid w:val="00215BBD"/>
    <w:pPr>
      <w:jc w:val="center"/>
    </w:pPr>
    <w:rPr>
      <w:b/>
      <w:sz w:val="56"/>
    </w:rPr>
  </w:style>
  <w:style w:type="paragraph" w:styleId="BodyTextIndent">
    <w:name w:val="Body Text Indent"/>
    <w:basedOn w:val="Normal"/>
    <w:link w:val="BodyTextIndentChar"/>
    <w:rsid w:val="00215BBD"/>
    <w:pPr>
      <w:tabs>
        <w:tab w:val="left" w:pos="426"/>
      </w:tabs>
      <w:ind w:left="426" w:hanging="426"/>
    </w:pPr>
    <w:rPr>
      <w:lang w:val="en-US"/>
    </w:rPr>
  </w:style>
  <w:style w:type="paragraph" w:styleId="BodyText3">
    <w:name w:val="Body Text 3"/>
    <w:basedOn w:val="Normal"/>
    <w:link w:val="BodyText3Char"/>
    <w:rsid w:val="00215BBD"/>
    <w:rPr>
      <w:sz w:val="16"/>
    </w:rPr>
  </w:style>
  <w:style w:type="paragraph" w:styleId="DocumentMap">
    <w:name w:val="Document Map"/>
    <w:basedOn w:val="Normal"/>
    <w:link w:val="DocumentMapChar"/>
    <w:rsid w:val="00F205F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rsid w:val="00F205FA"/>
    <w:rPr>
      <w:rFonts w:ascii="Tahoma" w:hAnsi="Tahoma" w:cs="Tahoma"/>
      <w:sz w:val="16"/>
      <w:szCs w:val="16"/>
      <w:lang w:eastAsia="en-US"/>
    </w:rPr>
  </w:style>
  <w:style w:type="character" w:styleId="FollowedHyperlink">
    <w:name w:val="FollowedHyperlink"/>
    <w:basedOn w:val="DefaultParagraphFont"/>
    <w:rsid w:val="004037C6"/>
    <w:rPr>
      <w:color w:val="800080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A14AB0"/>
    <w:rPr>
      <w:rFonts w:ascii="Arial" w:hAnsi="Arial"/>
      <w:sz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14AB0"/>
    <w:rPr>
      <w:color w:val="808080"/>
    </w:rPr>
  </w:style>
  <w:style w:type="paragraph" w:styleId="BalloonText">
    <w:name w:val="Balloon Text"/>
    <w:basedOn w:val="Normal"/>
    <w:link w:val="BalloonTextChar"/>
    <w:rsid w:val="00A14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4AB0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1F5BCA"/>
    <w:pPr>
      <w:ind w:left="720"/>
      <w:contextualSpacing/>
    </w:pPr>
  </w:style>
  <w:style w:type="table" w:styleId="TableGrid">
    <w:name w:val="Table Grid"/>
    <w:basedOn w:val="TableNormal"/>
    <w:rsid w:val="002D4F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1">
    <w:name w:val="Light Shading1"/>
    <w:basedOn w:val="TableNormal"/>
    <w:uiPriority w:val="60"/>
    <w:rsid w:val="002D4F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RCT">
    <w:name w:val="RCT"/>
    <w:basedOn w:val="TableNormal"/>
    <w:uiPriority w:val="99"/>
    <w:qFormat/>
    <w:rsid w:val="00D74459"/>
    <w:rPr>
      <w:rFonts w:ascii="Arial" w:hAnsi="Arial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</w:tblPr>
    <w:tblStylePr w:type="firstRow">
      <w:rPr>
        <w:color w:val="FFFFFF" w:themeColor="background1"/>
      </w:rPr>
      <w:tblPr/>
      <w:tcPr>
        <w:shd w:val="clear" w:color="auto" w:fill="A0A6AA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character" w:customStyle="1" w:styleId="Heading8Char">
    <w:name w:val="Heading 8 Char"/>
    <w:basedOn w:val="DefaultParagraphFont"/>
    <w:link w:val="Heading8"/>
    <w:semiHidden/>
    <w:rsid w:val="00D362F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Heading9Char">
    <w:name w:val="Heading 9 Char"/>
    <w:basedOn w:val="DefaultParagraphFont"/>
    <w:link w:val="Heading9"/>
    <w:semiHidden/>
    <w:rsid w:val="00D362F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HeaderChar">
    <w:name w:val="Header Char"/>
    <w:basedOn w:val="DefaultParagraphFont"/>
    <w:link w:val="Header"/>
    <w:rsid w:val="00D362FA"/>
    <w:rPr>
      <w:rFonts w:ascii="Arial" w:hAnsi="Arial"/>
      <w:lang w:eastAsia="en-US"/>
    </w:rPr>
  </w:style>
  <w:style w:type="paragraph" w:customStyle="1" w:styleId="SectionName">
    <w:name w:val="Section Name"/>
    <w:basedOn w:val="Heading7"/>
    <w:rsid w:val="00D362FA"/>
    <w:pPr>
      <w:numPr>
        <w:ilvl w:val="6"/>
      </w:numPr>
    </w:pPr>
    <w:rPr>
      <w:bCs/>
    </w:rPr>
  </w:style>
  <w:style w:type="character" w:styleId="Hyperlink">
    <w:name w:val="Hyperlink"/>
    <w:basedOn w:val="DefaultParagraphFont"/>
    <w:uiPriority w:val="99"/>
    <w:rsid w:val="005F33B4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46302D"/>
    <w:rPr>
      <w:rFonts w:ascii="Arial" w:hAnsi="Arial"/>
      <w:color w:val="647478"/>
      <w:sz w:val="28"/>
      <w:szCs w:val="24"/>
      <w:lang w:eastAsia="en-US"/>
    </w:rPr>
  </w:style>
  <w:style w:type="character" w:customStyle="1" w:styleId="Heading2Char">
    <w:name w:val="Heading 2 Char"/>
    <w:basedOn w:val="DefaultParagraphFont"/>
    <w:link w:val="Heading2"/>
    <w:rsid w:val="006B43E4"/>
    <w:rPr>
      <w:rFonts w:ascii="Arial" w:hAnsi="Arial"/>
      <w:b/>
      <w:color w:val="647478"/>
      <w:sz w:val="24"/>
      <w:szCs w:val="24"/>
      <w:lang w:eastAsia="en-US"/>
    </w:rPr>
  </w:style>
  <w:style w:type="character" w:customStyle="1" w:styleId="Heading3Char">
    <w:name w:val="Heading 3 Char"/>
    <w:basedOn w:val="DefaultParagraphFont"/>
    <w:link w:val="Heading3"/>
    <w:rsid w:val="009D14E5"/>
    <w:rPr>
      <w:rFonts w:ascii="Arial" w:hAnsi="Arial"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rsid w:val="009D14E5"/>
    <w:rPr>
      <w:rFonts w:ascii="Arial" w:hAnsi="Arial"/>
      <w:b/>
      <w:sz w:val="56"/>
      <w:lang w:eastAsia="en-US"/>
    </w:rPr>
  </w:style>
  <w:style w:type="character" w:customStyle="1" w:styleId="Heading5Char">
    <w:name w:val="Heading 5 Char"/>
    <w:basedOn w:val="DefaultParagraphFont"/>
    <w:link w:val="Heading5"/>
    <w:rsid w:val="009D14E5"/>
    <w:rPr>
      <w:rFonts w:ascii="Arial" w:hAnsi="Arial"/>
      <w:b/>
      <w:sz w:val="36"/>
      <w:lang w:eastAsia="en-US"/>
    </w:rPr>
  </w:style>
  <w:style w:type="character" w:customStyle="1" w:styleId="Heading6Char">
    <w:name w:val="Heading 6 Char"/>
    <w:basedOn w:val="DefaultParagraphFont"/>
    <w:link w:val="Heading6"/>
    <w:rsid w:val="009D14E5"/>
    <w:rPr>
      <w:rFonts w:ascii="Arial" w:hAnsi="Arial"/>
      <w:sz w:val="28"/>
      <w:lang w:eastAsia="en-US"/>
    </w:rPr>
  </w:style>
  <w:style w:type="character" w:customStyle="1" w:styleId="Heading7Char">
    <w:name w:val="Heading 7 Char"/>
    <w:basedOn w:val="DefaultParagraphFont"/>
    <w:link w:val="Heading7"/>
    <w:rsid w:val="009D14E5"/>
    <w:rPr>
      <w:rFonts w:ascii="Arial" w:hAnsi="Arial"/>
      <w:b/>
      <w:lang w:eastAsia="en-US"/>
    </w:rPr>
  </w:style>
  <w:style w:type="character" w:customStyle="1" w:styleId="BodyTextChar">
    <w:name w:val="Body Text Char"/>
    <w:basedOn w:val="DefaultParagraphFont"/>
    <w:link w:val="BodyText"/>
    <w:rsid w:val="009D14E5"/>
    <w:rPr>
      <w:rFonts w:ascii="Arial" w:hAnsi="Arial"/>
      <w:sz w:val="34"/>
      <w:lang w:eastAsia="en-US"/>
    </w:rPr>
  </w:style>
  <w:style w:type="character" w:customStyle="1" w:styleId="BodyText2Char">
    <w:name w:val="Body Text 2 Char"/>
    <w:basedOn w:val="DefaultParagraphFont"/>
    <w:link w:val="BodyText2"/>
    <w:rsid w:val="009D14E5"/>
    <w:rPr>
      <w:rFonts w:ascii="Arial" w:hAnsi="Arial"/>
      <w:b/>
      <w:sz w:val="56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9D14E5"/>
    <w:rPr>
      <w:rFonts w:ascii="Arial" w:hAnsi="Arial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9D14E5"/>
    <w:rPr>
      <w:rFonts w:ascii="Arial" w:hAnsi="Arial"/>
      <w:sz w:val="16"/>
      <w:lang w:eastAsia="en-US"/>
    </w:rPr>
  </w:style>
  <w:style w:type="numbering" w:customStyle="1" w:styleId="Style1">
    <w:name w:val="Style1"/>
    <w:uiPriority w:val="99"/>
    <w:rsid w:val="002E4249"/>
    <w:pPr>
      <w:numPr>
        <w:numId w:val="11"/>
      </w:numPr>
    </w:pPr>
  </w:style>
  <w:style w:type="table" w:customStyle="1" w:styleId="RCT1">
    <w:name w:val="RCT1"/>
    <w:basedOn w:val="TableNormal"/>
    <w:uiPriority w:val="99"/>
    <w:rsid w:val="00434B32"/>
    <w:pPr>
      <w:spacing w:before="40" w:after="40"/>
    </w:pPr>
    <w:rPr>
      <w:rFonts w:ascii="Arial" w:hAnsi="Arial"/>
    </w:rPr>
    <w:tblPr>
      <w:tblStyleRowBandSize w:val="1"/>
      <w:tblBorders>
        <w:top w:val="single" w:sz="6" w:space="0" w:color="A0A6AA"/>
        <w:left w:val="single" w:sz="6" w:space="0" w:color="A0A6AA"/>
        <w:bottom w:val="single" w:sz="6" w:space="0" w:color="A0A6AA"/>
        <w:right w:val="single" w:sz="6" w:space="0" w:color="A0A6AA"/>
        <w:insideV w:val="single" w:sz="6" w:space="0" w:color="A0A6AA"/>
      </w:tblBorders>
    </w:tblPr>
    <w:tcPr>
      <w:shd w:val="clear" w:color="auto" w:fill="auto"/>
    </w:tcPr>
    <w:tblStylePr w:type="firstRow">
      <w:rPr>
        <w:rFonts w:ascii="Arial Bold" w:hAnsi="Arial Bold"/>
        <w:b/>
        <w:i w:val="0"/>
        <w:caps/>
        <w:smallCaps w:val="0"/>
        <w:color w:val="FFFFFF" w:themeColor="background1"/>
        <w:sz w:val="20"/>
      </w:rPr>
      <w:tblPr/>
      <w:tcPr>
        <w:shd w:val="clear" w:color="auto" w:fill="A0A6AA"/>
      </w:tcPr>
    </w:tblStylePr>
    <w:tblStylePr w:type="band2Horz">
      <w:tblPr/>
      <w:tcPr>
        <w:shd w:val="clear" w:color="auto" w:fill="F6F6F6"/>
      </w:tcPr>
    </w:tblStylePr>
  </w:style>
  <w:style w:type="paragraph" w:customStyle="1" w:styleId="TITLE-Category">
    <w:name w:val="TITLE - Category"/>
    <w:basedOn w:val="Normal"/>
    <w:qFormat/>
    <w:rsid w:val="006B43E4"/>
    <w:pPr>
      <w:spacing w:after="80"/>
      <w:jc w:val="left"/>
    </w:pPr>
    <w:rPr>
      <w:b/>
      <w:color w:val="647478"/>
      <w:sz w:val="40"/>
      <w:szCs w:val="24"/>
    </w:rPr>
  </w:style>
  <w:style w:type="character" w:customStyle="1" w:styleId="Style5">
    <w:name w:val="Style5"/>
    <w:basedOn w:val="DefaultParagraphFont"/>
    <w:rsid w:val="00434E49"/>
    <w:rPr>
      <w:rFonts w:ascii="Wingdings" w:hAnsi="Wingdings"/>
      <w:sz w:val="32"/>
    </w:rPr>
  </w:style>
  <w:style w:type="paragraph" w:customStyle="1" w:styleId="NoteStart">
    <w:name w:val="Note Start"/>
    <w:basedOn w:val="Normal"/>
    <w:qFormat/>
    <w:rsid w:val="00CE1B26"/>
    <w:pPr>
      <w:pBdr>
        <w:top w:val="single" w:sz="4" w:space="1" w:color="8C8C8C"/>
      </w:pBdr>
      <w:spacing w:before="240"/>
    </w:pPr>
    <w:rPr>
      <w:b/>
      <w:szCs w:val="24"/>
    </w:rPr>
  </w:style>
  <w:style w:type="paragraph" w:customStyle="1" w:styleId="NoteEnd">
    <w:name w:val="Note End"/>
    <w:basedOn w:val="Normal"/>
    <w:link w:val="NoteEndChar"/>
    <w:qFormat/>
    <w:rsid w:val="00CE1B26"/>
    <w:pPr>
      <w:pBdr>
        <w:bottom w:val="single" w:sz="4" w:space="1" w:color="8C8C8C"/>
      </w:pBdr>
      <w:spacing w:after="120"/>
    </w:pPr>
    <w:rPr>
      <w:szCs w:val="24"/>
    </w:rPr>
  </w:style>
  <w:style w:type="character" w:customStyle="1" w:styleId="NoteEndChar">
    <w:name w:val="Note End Char"/>
    <w:basedOn w:val="DefaultParagraphFont"/>
    <w:link w:val="NoteEnd"/>
    <w:rsid w:val="00CE1B26"/>
    <w:rPr>
      <w:rFonts w:ascii="Arial" w:hAnsi="Arial"/>
      <w:szCs w:val="24"/>
      <w:lang w:eastAsia="en-US"/>
    </w:rPr>
  </w:style>
  <w:style w:type="character" w:customStyle="1" w:styleId="jlqj4b">
    <w:name w:val="jlqj4b"/>
    <w:basedOn w:val="DefaultParagraphFont"/>
    <w:rsid w:val="00B63962"/>
  </w:style>
  <w:style w:type="character" w:customStyle="1" w:styleId="Body">
    <w:name w:val="Body"/>
    <w:basedOn w:val="DefaultParagraphFont"/>
    <w:uiPriority w:val="1"/>
    <w:rsid w:val="00B63962"/>
    <w:rPr>
      <w:rFonts w:ascii="Arial" w:hAnsi="Arial"/>
      <w:color w:val="000000" w:themeColor="text1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090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upport@rct-global.com" TargetMode="Externa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mailto:support@rct-global.com" TargetMode="Externa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support@rct-global.com" TargetMode="External"/><Relationship Id="rId19" Type="http://schemas.openxmlformats.org/officeDocument/2006/relationships/glossaryDocument" Target="glossary/document.xml"/><Relationship Id="rId4" Type="http://schemas.openxmlformats.org/officeDocument/2006/relationships/styles" Target="style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Drafting\TEMPLATES\tech%20info\Tech%20Inf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BC4A7CC4CB43829190238B66D101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BE2AB-7A4A-410D-B89F-9F74E83AC73B}"/>
      </w:docPartPr>
      <w:docPartBody>
        <w:p w:rsidR="00036F6C" w:rsidRDefault="00036F6C">
          <w:r w:rsidRPr="00C640F2">
            <w:rPr>
              <w:rStyle w:val="PlaceholderText"/>
            </w:rPr>
            <w:t>[Subject]</w:t>
          </w:r>
        </w:p>
      </w:docPartBody>
    </w:docPart>
    <w:docPart>
      <w:docPartPr>
        <w:name w:val="D1E1853BA97344FDA468E21C1E4D1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2F7B8E-4AA2-47D0-BEDE-FB7BE54CD01B}"/>
      </w:docPartPr>
      <w:docPartBody>
        <w:p w:rsidR="003F1994" w:rsidRDefault="00D021AD" w:rsidP="00D021AD">
          <w:pPr>
            <w:pStyle w:val="D1E1853BA97344FDA468E21C1E4D1635"/>
          </w:pPr>
          <w:r w:rsidRPr="001D641A">
            <w:rPr>
              <w:rStyle w:val="PlaceholderText"/>
            </w:rPr>
            <w:t>[Status]</w:t>
          </w:r>
        </w:p>
      </w:docPartBody>
    </w:docPart>
    <w:docPart>
      <w:docPartPr>
        <w:name w:val="A6C6EFA3E83B4B358ECDE35AE3AEE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70248F-4983-4D36-B18D-2207306D5AA0}"/>
      </w:docPartPr>
      <w:docPartBody>
        <w:p w:rsidR="003F1994" w:rsidRDefault="00D021AD" w:rsidP="00D021AD">
          <w:pPr>
            <w:pStyle w:val="A6C6EFA3E83B4B358ECDE35AE3AEE1D1"/>
          </w:pPr>
          <w:r w:rsidRPr="00EC1772">
            <w:rPr>
              <w:rStyle w:val="PlaceholderText"/>
            </w:rPr>
            <w:t>[Publish Date]</w:t>
          </w:r>
        </w:p>
      </w:docPartBody>
    </w:docPart>
    <w:docPart>
      <w:docPartPr>
        <w:name w:val="8E1562B359FE4CCFB3184F7258877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1AC231-EC1B-43C8-B12D-45D22C5F2643}"/>
      </w:docPartPr>
      <w:docPartBody>
        <w:p w:rsidR="00B33D96" w:rsidRDefault="00990DFA" w:rsidP="00990DFA">
          <w:pPr>
            <w:pStyle w:val="8E1562B359FE4CCFB3184F7258877B63"/>
          </w:pPr>
          <w:r w:rsidRPr="00EC1772">
            <w:rPr>
              <w:rStyle w:val="PlaceholderText"/>
            </w:rPr>
            <w:t>[Publish Date]</w:t>
          </w:r>
        </w:p>
      </w:docPartBody>
    </w:docPart>
    <w:docPart>
      <w:docPartPr>
        <w:name w:val="289D775099DE4913A39E20A815A6F5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9CE4D-589B-4257-B6E8-40086AA3BA45}"/>
      </w:docPartPr>
      <w:docPartBody>
        <w:p w:rsidR="00973BE0" w:rsidRDefault="00636BEF" w:rsidP="00636BEF">
          <w:pPr>
            <w:pStyle w:val="289D775099DE4913A39E20A815A6F5C3"/>
          </w:pPr>
          <w:r w:rsidRPr="00CD1C3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F91FBF358441C99B1BAF03C3DBF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85101B-207C-4153-8360-907EC92EF4AC}"/>
      </w:docPartPr>
      <w:docPartBody>
        <w:p w:rsidR="00973BE0" w:rsidRDefault="00636BEF" w:rsidP="00636BEF">
          <w:pPr>
            <w:pStyle w:val="5AF91FBF358441C99B1BAF03C3DBF2FC"/>
          </w:pPr>
          <w:r w:rsidRPr="00CD1C3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4346A48B6A347DA80824714B91A3F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09EF40-B304-4BCA-8D13-4056C91EA7F9}"/>
      </w:docPartPr>
      <w:docPartBody>
        <w:p w:rsidR="00973BE0" w:rsidRDefault="00636BEF" w:rsidP="00636BEF">
          <w:pPr>
            <w:pStyle w:val="B4346A48B6A347DA80824714B91A3F92"/>
          </w:pPr>
          <w:r w:rsidRPr="00CD1C3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807096A77647219B2A5B413423F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B20ED5-CDC0-4019-BD2B-5D0480D43A5B}"/>
      </w:docPartPr>
      <w:docPartBody>
        <w:p w:rsidR="00973BE0" w:rsidRDefault="00636BEF" w:rsidP="00636BEF">
          <w:pPr>
            <w:pStyle w:val="DE807096A77647219B2A5B413423F433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2D7213CD374449913F4215A4971B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37E074-2DE2-4A15-93DC-044687A863EA}"/>
      </w:docPartPr>
      <w:docPartBody>
        <w:p w:rsidR="00093005" w:rsidRDefault="00973BE0" w:rsidP="00973BE0">
          <w:pPr>
            <w:pStyle w:val="4F2D7213CD374449913F4215A4971BDF1"/>
          </w:pPr>
          <w:r w:rsidRPr="00B63962">
            <w:rPr>
              <w:rStyle w:val="PlaceholderText"/>
              <w:color w:val="D9D9D9" w:themeColor="background1" w:themeShade="D9"/>
              <w:lang w:val="es-AR"/>
            </w:rPr>
            <w:t>País</w:t>
          </w:r>
        </w:p>
      </w:docPartBody>
    </w:docPart>
    <w:docPart>
      <w:docPartPr>
        <w:name w:val="640A475296F843A094C92111AA51EC2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ECFBD-4DFC-45F7-A4CA-533F4EBC0FE1}"/>
      </w:docPartPr>
      <w:docPartBody>
        <w:p w:rsidR="00093005" w:rsidRDefault="00973BE0" w:rsidP="00973BE0">
          <w:pPr>
            <w:pStyle w:val="640A475296F843A094C92111AA51EC2B1"/>
          </w:pPr>
          <w:r w:rsidRPr="00B63962">
            <w:rPr>
              <w:rStyle w:val="PlaceholderText"/>
              <w:color w:val="D9D9D9" w:themeColor="background1" w:themeShade="D9"/>
              <w:lang w:val="es-AR"/>
            </w:rPr>
            <w:t>Provincia / estado</w:t>
          </w:r>
        </w:p>
      </w:docPartBody>
    </w:docPart>
    <w:docPart>
      <w:docPartPr>
        <w:name w:val="45EC663D19A64F878286AF2986EC6D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E4A14C-7E40-450E-9129-27FFF2957A96}"/>
      </w:docPartPr>
      <w:docPartBody>
        <w:p w:rsidR="00E83CB3" w:rsidRDefault="00093005" w:rsidP="00093005">
          <w:pPr>
            <w:pStyle w:val="45EC663D19A64F878286AF2986EC6D0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26FECA3D5444F09F7F0F26DD6FAF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4976CB-9F98-418E-936D-6EB6E59AB8EB}"/>
      </w:docPartPr>
      <w:docPartBody>
        <w:p w:rsidR="00E83CB3" w:rsidRDefault="00093005" w:rsidP="00093005">
          <w:pPr>
            <w:pStyle w:val="D326FECA3D5444F09F7F0F26DD6FAFED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panose1 w:val="020B0704020202020204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2EAD"/>
    <w:rsid w:val="00036F6C"/>
    <w:rsid w:val="00093005"/>
    <w:rsid w:val="000F0AAE"/>
    <w:rsid w:val="00161E36"/>
    <w:rsid w:val="0020042C"/>
    <w:rsid w:val="003E2524"/>
    <w:rsid w:val="003E3DE6"/>
    <w:rsid w:val="003F10D0"/>
    <w:rsid w:val="003F1994"/>
    <w:rsid w:val="00462EF6"/>
    <w:rsid w:val="00636BEF"/>
    <w:rsid w:val="00973BE0"/>
    <w:rsid w:val="0098714E"/>
    <w:rsid w:val="00990DFA"/>
    <w:rsid w:val="009E4D30"/>
    <w:rsid w:val="00A83FDC"/>
    <w:rsid w:val="00AF5620"/>
    <w:rsid w:val="00B33D96"/>
    <w:rsid w:val="00BE2EAD"/>
    <w:rsid w:val="00C77114"/>
    <w:rsid w:val="00D021AD"/>
    <w:rsid w:val="00E83CB3"/>
    <w:rsid w:val="00FB2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4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3005"/>
    <w:rPr>
      <w:color w:val="808080"/>
    </w:rPr>
  </w:style>
  <w:style w:type="paragraph" w:customStyle="1" w:styleId="45EC663D19A64F878286AF2986EC6D0E">
    <w:name w:val="45EC663D19A64F878286AF2986EC6D0E"/>
    <w:rsid w:val="00093005"/>
    <w:pPr>
      <w:spacing w:after="160" w:line="259" w:lineRule="auto"/>
    </w:pPr>
    <w:rPr>
      <w:lang w:eastAsia="zh-CN"/>
    </w:rPr>
  </w:style>
  <w:style w:type="paragraph" w:customStyle="1" w:styleId="D326FECA3D5444F09F7F0F26DD6FAFED">
    <w:name w:val="D326FECA3D5444F09F7F0F26DD6FAFED"/>
    <w:rsid w:val="00093005"/>
    <w:pPr>
      <w:spacing w:after="160" w:line="259" w:lineRule="auto"/>
    </w:pPr>
    <w:rPr>
      <w:lang w:eastAsia="zh-CN"/>
    </w:rPr>
  </w:style>
  <w:style w:type="paragraph" w:customStyle="1" w:styleId="4F2D7213CD374449913F4215A4971BDF1">
    <w:name w:val="4F2D7213CD374449913F4215A4971BDF1"/>
    <w:rsid w:val="00973BE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640A475296F843A094C92111AA51EC2B1">
    <w:name w:val="640A475296F843A094C92111AA51EC2B1"/>
    <w:rsid w:val="00973BE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n-US"/>
    </w:rPr>
  </w:style>
  <w:style w:type="paragraph" w:customStyle="1" w:styleId="D1E1853BA97344FDA468E21C1E4D1635">
    <w:name w:val="D1E1853BA97344FDA468E21C1E4D1635"/>
    <w:rsid w:val="00D021AD"/>
    <w:pPr>
      <w:spacing w:after="160" w:line="259" w:lineRule="auto"/>
    </w:pPr>
  </w:style>
  <w:style w:type="paragraph" w:customStyle="1" w:styleId="A6C6EFA3E83B4B358ECDE35AE3AEE1D1">
    <w:name w:val="A6C6EFA3E83B4B358ECDE35AE3AEE1D1"/>
    <w:rsid w:val="00D021AD"/>
    <w:pPr>
      <w:spacing w:after="160" w:line="259" w:lineRule="auto"/>
    </w:pPr>
  </w:style>
  <w:style w:type="paragraph" w:customStyle="1" w:styleId="8E1562B359FE4CCFB3184F7258877B63">
    <w:name w:val="8E1562B359FE4CCFB3184F7258877B63"/>
    <w:rsid w:val="00990DFA"/>
    <w:pPr>
      <w:spacing w:after="160" w:line="259" w:lineRule="auto"/>
    </w:pPr>
  </w:style>
  <w:style w:type="paragraph" w:customStyle="1" w:styleId="289D775099DE4913A39E20A815A6F5C3">
    <w:name w:val="289D775099DE4913A39E20A815A6F5C3"/>
    <w:rsid w:val="00636BEF"/>
    <w:pPr>
      <w:spacing w:after="160" w:line="259" w:lineRule="auto"/>
    </w:pPr>
  </w:style>
  <w:style w:type="paragraph" w:customStyle="1" w:styleId="5AF91FBF358441C99B1BAF03C3DBF2FC">
    <w:name w:val="5AF91FBF358441C99B1BAF03C3DBF2FC"/>
    <w:rsid w:val="00636BEF"/>
    <w:pPr>
      <w:spacing w:after="160" w:line="259" w:lineRule="auto"/>
    </w:pPr>
  </w:style>
  <w:style w:type="paragraph" w:customStyle="1" w:styleId="B4346A48B6A347DA80824714B91A3F92">
    <w:name w:val="B4346A48B6A347DA80824714B91A3F92"/>
    <w:rsid w:val="00636BEF"/>
    <w:pPr>
      <w:spacing w:after="160" w:line="259" w:lineRule="auto"/>
    </w:pPr>
  </w:style>
  <w:style w:type="paragraph" w:customStyle="1" w:styleId="DE807096A77647219B2A5B413423F433">
    <w:name w:val="DE807096A77647219B2A5B413423F433"/>
    <w:rsid w:val="00636BEF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2023-05-22T00:00:00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8E3E49B-0D59-4085-9974-B30A9E41D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Tech Info.dotx</Template>
  <TotalTime>125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REQUEST TO MOVE UNIT</vt:lpstr>
    </vt:vector>
  </TitlesOfParts>
  <Manager>Rev 0.1</Manager>
  <Company>Remote Control Technologies PTY LTD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TO MOVE UNIT</dc:title>
  <dc:subject>Rev 1.2</dc:subject>
  <dc:creator>Richard Waisun</dc:creator>
  <cp:keywords>13045</cp:keywords>
  <dc:description>See Revision Table spreadsheet for revision history.</dc:description>
  <cp:lastModifiedBy>Colin Chan</cp:lastModifiedBy>
  <cp:revision>10</cp:revision>
  <cp:lastPrinted>2017-12-18T01:44:00Z</cp:lastPrinted>
  <dcterms:created xsi:type="dcterms:W3CDTF">2020-07-29T04:47:00Z</dcterms:created>
  <dcterms:modified xsi:type="dcterms:W3CDTF">2023-05-22T03:36:00Z</dcterms:modified>
  <cp:category>FORM</cp:category>
  <cp:contentStatus>Rev 1.8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TYPE">
    <vt:lpwstr>BUILD FILE PHOTOS</vt:lpwstr>
  </property>
  <property fmtid="{D5CDD505-2E9C-101B-9397-08002B2CF9AE}" pid="3" name="NXPowerLiteLastOptimized">
    <vt:lpwstr>3227001</vt:lpwstr>
  </property>
  <property fmtid="{D5CDD505-2E9C-101B-9397-08002B2CF9AE}" pid="4" name="NXPowerLiteSettings">
    <vt:lpwstr>B74006B004C800</vt:lpwstr>
  </property>
  <property fmtid="{D5CDD505-2E9C-101B-9397-08002B2CF9AE}" pid="5" name="NXPowerLiteVersion">
    <vt:lpwstr>D5.0.6</vt:lpwstr>
  </property>
</Properties>
</file>