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33003" w14:textId="77777777" w:rsidR="00D46909" w:rsidRPr="004919A5" w:rsidRDefault="00D46909" w:rsidP="00D46909">
      <w:pPr>
        <w:rPr>
          <w:color w:val="595959" w:themeColor="text1" w:themeTint="A6"/>
          <w:szCs w:val="40"/>
        </w:rPr>
      </w:pPr>
      <w:r w:rsidRPr="004919A5">
        <w:rPr>
          <w:noProof/>
          <w:color w:val="595959" w:themeColor="text1" w:themeTint="A6"/>
          <w:szCs w:val="40"/>
          <w:lang w:eastAsia="en-AU"/>
        </w:rPr>
        <w:drawing>
          <wp:anchor distT="0" distB="0" distL="114300" distR="114300" simplePos="0" relativeHeight="251781120" behindDoc="1" locked="0" layoutInCell="1" allowOverlap="1" wp14:anchorId="7402FF8B" wp14:editId="32125FCC">
            <wp:simplePos x="0" y="0"/>
            <wp:positionH relativeFrom="column">
              <wp:posOffset>-531759</wp:posOffset>
            </wp:positionH>
            <wp:positionV relativeFrom="paragraph">
              <wp:posOffset>-360045</wp:posOffset>
            </wp:positionV>
            <wp:extent cx="7553316" cy="1835456"/>
            <wp:effectExtent l="0" t="0" r="0" b="0"/>
            <wp:wrapNone/>
            <wp:docPr id="6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-Master-logo-header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16" cy="1835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B5CF84" w14:textId="77777777" w:rsidR="00D46909" w:rsidRDefault="00D46909" w:rsidP="00D46909">
      <w:pPr>
        <w:rPr>
          <w:color w:val="595959" w:themeColor="text1" w:themeTint="A6"/>
          <w:szCs w:val="40"/>
        </w:rPr>
      </w:pPr>
    </w:p>
    <w:p w14:paraId="29E6A823" w14:textId="77777777" w:rsidR="00D46909" w:rsidRPr="004919A5" w:rsidRDefault="00D46909" w:rsidP="00D46909">
      <w:pPr>
        <w:rPr>
          <w:color w:val="595959" w:themeColor="text1" w:themeTint="A6"/>
          <w:sz w:val="24"/>
          <w:szCs w:val="40"/>
        </w:rPr>
      </w:pPr>
    </w:p>
    <w:p w14:paraId="10CD0E80" w14:textId="77777777" w:rsidR="00D46909" w:rsidRPr="001228FF" w:rsidRDefault="00ED2CF1" w:rsidP="006B43E4">
      <w:pPr>
        <w:pStyle w:val="TITLE-Category"/>
      </w:pPr>
      <w:r w:rsidRPr="00ED2CF1">
        <w:rPr>
          <w:b w:val="0"/>
        </w:rPr>
        <w:t xml:space="preserve">REQUEST </w:t>
      </w:r>
      <w:r w:rsidR="00772FA3">
        <w:t>FORM</w:t>
      </w:r>
    </w:p>
    <w:p w14:paraId="25B1F86D" w14:textId="77777777" w:rsidR="00D46909" w:rsidRPr="0024495A" w:rsidRDefault="0024495A" w:rsidP="0024495A">
      <w:pPr>
        <w:pStyle w:val="Heading1"/>
        <w:rPr>
          <w:rFonts w:ascii="MS Shell Dlg 2" w:hAnsi="MS Shell Dlg 2" w:cs="MS Shell Dlg 2"/>
          <w:sz w:val="17"/>
          <w:szCs w:val="17"/>
          <w:lang w:eastAsia="en-AU"/>
        </w:rPr>
      </w:pPr>
      <w:r>
        <w:t>SMARTRACK</w:t>
      </w:r>
      <w:r w:rsidRPr="0024495A">
        <w:rPr>
          <w:rFonts w:cs="Arial"/>
          <w:sz w:val="26"/>
          <w:szCs w:val="26"/>
          <w:vertAlign w:val="superscript"/>
          <w:lang w:eastAsia="en-AU"/>
        </w:rPr>
        <w:t>®</w:t>
      </w:r>
      <w:r w:rsidR="00ED2CF1">
        <w:t xml:space="preserve"> COMPANY SITE DELETION/RENAMING</w:t>
      </w:r>
      <w:r>
        <w:t xml:space="preserve"> </w:t>
      </w:r>
    </w:p>
    <w:p w14:paraId="379442B8" w14:textId="77777777" w:rsidR="00D46909" w:rsidRPr="00772FA3" w:rsidRDefault="00D46909" w:rsidP="00D46909"/>
    <w:p w14:paraId="4DD04D82" w14:textId="77777777" w:rsidR="00FB5D96" w:rsidRPr="00772FA3" w:rsidRDefault="00FB5D96" w:rsidP="00FB5D96"/>
    <w:p w14:paraId="4B3A44B3" w14:textId="77777777" w:rsidR="00FB5D96" w:rsidRPr="00772FA3" w:rsidRDefault="00FB5D96" w:rsidP="005562B2"/>
    <w:p w14:paraId="156A6404" w14:textId="77777777" w:rsidR="00772FA3" w:rsidRDefault="00772FA3" w:rsidP="005562B2"/>
    <w:p w14:paraId="2D8BB0E4" w14:textId="77777777" w:rsidR="00ED2CF1" w:rsidRDefault="00ED2CF1" w:rsidP="00ED2CF1">
      <w:pPr>
        <w:pStyle w:val="Heading2"/>
        <w:spacing w:before="120"/>
      </w:pPr>
      <w:r>
        <w:t>Company Information</w:t>
      </w:r>
    </w:p>
    <w:p w14:paraId="630DE096" w14:textId="77777777" w:rsidR="00ED2CF1" w:rsidRDefault="00ED2CF1" w:rsidP="00ED2CF1"/>
    <w:p w14:paraId="266DB874" w14:textId="15E39CAD" w:rsidR="00ED2CF1" w:rsidRDefault="00ED2CF1" w:rsidP="00ED2CF1">
      <w:r>
        <w:t xml:space="preserve">To </w:t>
      </w:r>
      <w:r w:rsidR="006B114C">
        <w:t>rename or delete a company and/or site</w:t>
      </w:r>
      <w:r>
        <w:t xml:space="preserve">, complete and return this form via email to the SmarTrack support team: </w:t>
      </w:r>
      <w:hyperlink r:id="rId10" w:history="1">
        <w:r w:rsidR="00435458" w:rsidRPr="00050437">
          <w:rPr>
            <w:rStyle w:val="Hyperlink"/>
          </w:rPr>
          <w:t>support@rct-global.com</w:t>
        </w:r>
      </w:hyperlink>
    </w:p>
    <w:p w14:paraId="5A4A0B70" w14:textId="77777777" w:rsidR="00ED2CF1" w:rsidRPr="003E0DEC" w:rsidRDefault="00ED2CF1" w:rsidP="00ED2CF1"/>
    <w:p w14:paraId="65A5A499" w14:textId="5B627963" w:rsidR="00ED2CF1" w:rsidRDefault="00ED2CF1" w:rsidP="00ED2CF1">
      <w:r w:rsidRPr="00AA16DC">
        <w:rPr>
          <w:noProof/>
          <w:lang w:eastAsia="en-AU"/>
        </w:rPr>
        <w:drawing>
          <wp:inline distT="0" distB="0" distL="0" distR="0" wp14:anchorId="05F1E8F5" wp14:editId="2C82BC4C">
            <wp:extent cx="180000" cy="180000"/>
            <wp:effectExtent l="0" t="0" r="0" b="0"/>
            <wp:docPr id="2973" name="Picture 786" descr="Legend-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nd-1a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Be sure all information and spelling is legible and correct. Information on this form is entered without further confirmation or cross</w:t>
      </w:r>
      <w:r w:rsidR="00EA1448">
        <w:t>-</w:t>
      </w:r>
      <w:r>
        <w:t xml:space="preserve">checking. </w:t>
      </w:r>
    </w:p>
    <w:p w14:paraId="1EA8646A" w14:textId="77777777" w:rsidR="00ED2CF1" w:rsidRDefault="00ED2CF1" w:rsidP="00ED2CF1"/>
    <w:p w14:paraId="3D210063" w14:textId="77777777" w:rsidR="00ED2CF1" w:rsidRPr="009A56F2" w:rsidRDefault="00ED2CF1" w:rsidP="00ED2CF1">
      <w:r>
        <w:t>RCT will issue a notification upon successful OEM site creation.</w:t>
      </w:r>
    </w:p>
    <w:p w14:paraId="3618B38D" w14:textId="77777777" w:rsidR="00ED2CF1" w:rsidRDefault="00ED2CF1" w:rsidP="00772FA3"/>
    <w:tbl>
      <w:tblPr>
        <w:tblStyle w:val="TableGrid"/>
        <w:tblW w:w="6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567"/>
        <w:gridCol w:w="2339"/>
      </w:tblGrid>
      <w:tr w:rsidR="0092380D" w14:paraId="719579ED" w14:textId="77777777" w:rsidTr="0092380D">
        <w:tc>
          <w:tcPr>
            <w:tcW w:w="567" w:type="dxa"/>
          </w:tcPr>
          <w:p w14:paraId="6CACFD0A" w14:textId="77777777" w:rsidR="0092380D" w:rsidRPr="00B07FB7" w:rsidRDefault="00435458" w:rsidP="0092380D">
            <w:pPr>
              <w:rPr>
                <w:b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b/>
                  <w:sz w:val="32"/>
                  <w:szCs w:val="32"/>
                </w:rPr>
                <w:id w:val="133109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1BC">
                  <w:rPr>
                    <w:rFonts w:ascii="MS Gothic" w:eastAsia="MS Gothic" w:hAnsi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552" w:type="dxa"/>
            <w:vAlign w:val="center"/>
          </w:tcPr>
          <w:p w14:paraId="43745A26" w14:textId="77777777" w:rsidR="0092380D" w:rsidRDefault="00BC0D7C" w:rsidP="0092380D">
            <w:r>
              <w:t>Delete</w:t>
            </w:r>
            <w:r w:rsidR="0092380D">
              <w:t xml:space="preserve"> company</w:t>
            </w:r>
          </w:p>
        </w:tc>
        <w:tc>
          <w:tcPr>
            <w:tcW w:w="567" w:type="dxa"/>
          </w:tcPr>
          <w:p w14:paraId="61B344D6" w14:textId="77777777" w:rsidR="0092380D" w:rsidRPr="00B07FB7" w:rsidRDefault="00435458" w:rsidP="0092380D">
            <w:pPr>
              <w:rPr>
                <w:b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b/>
                  <w:sz w:val="32"/>
                  <w:szCs w:val="32"/>
                </w:rPr>
                <w:id w:val="-92626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1BC">
                  <w:rPr>
                    <w:rFonts w:ascii="MS Gothic" w:eastAsia="MS Gothic" w:hAnsi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339" w:type="dxa"/>
            <w:vAlign w:val="center"/>
          </w:tcPr>
          <w:p w14:paraId="3564A833" w14:textId="77777777" w:rsidR="0092380D" w:rsidRDefault="0092380D" w:rsidP="0092380D">
            <w:r>
              <w:t>Delete site</w:t>
            </w:r>
          </w:p>
        </w:tc>
      </w:tr>
      <w:tr w:rsidR="0092380D" w14:paraId="1310BF4E" w14:textId="77777777" w:rsidTr="0092380D">
        <w:tc>
          <w:tcPr>
            <w:tcW w:w="567" w:type="dxa"/>
          </w:tcPr>
          <w:p w14:paraId="0E736B4B" w14:textId="77777777" w:rsidR="0092380D" w:rsidRPr="00B07FB7" w:rsidRDefault="00435458" w:rsidP="0092380D">
            <w:pPr>
              <w:rPr>
                <w:b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b/>
                  <w:sz w:val="32"/>
                  <w:szCs w:val="32"/>
                </w:rPr>
                <w:id w:val="-161528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1BC">
                  <w:rPr>
                    <w:rFonts w:ascii="MS Gothic" w:eastAsia="MS Gothic" w:hAnsi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552" w:type="dxa"/>
            <w:vAlign w:val="center"/>
          </w:tcPr>
          <w:p w14:paraId="7CE7C8D3" w14:textId="77777777" w:rsidR="0092380D" w:rsidRDefault="0092380D" w:rsidP="0092380D">
            <w:r>
              <w:t>Change company name</w:t>
            </w:r>
          </w:p>
        </w:tc>
        <w:tc>
          <w:tcPr>
            <w:tcW w:w="567" w:type="dxa"/>
          </w:tcPr>
          <w:p w14:paraId="631049C6" w14:textId="77777777" w:rsidR="0092380D" w:rsidRPr="00B07FB7" w:rsidRDefault="00435458" w:rsidP="0092380D">
            <w:pPr>
              <w:rPr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b/>
                  <w:sz w:val="32"/>
                  <w:szCs w:val="32"/>
                </w:rPr>
                <w:id w:val="-20888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1BC">
                  <w:rPr>
                    <w:rFonts w:ascii="MS Gothic" w:eastAsia="MS Gothic" w:hAnsi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339" w:type="dxa"/>
            <w:vAlign w:val="center"/>
          </w:tcPr>
          <w:p w14:paraId="02EB2C57" w14:textId="77777777" w:rsidR="0092380D" w:rsidRDefault="0092380D" w:rsidP="0092380D">
            <w:r>
              <w:t>Change site name</w:t>
            </w:r>
          </w:p>
        </w:tc>
      </w:tr>
    </w:tbl>
    <w:p w14:paraId="0487C193" w14:textId="77777777" w:rsidR="00ED2CF1" w:rsidRDefault="00ED2CF1" w:rsidP="00772FA3"/>
    <w:tbl>
      <w:tblPr>
        <w:tblW w:w="5000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123"/>
        <w:gridCol w:w="8072"/>
      </w:tblGrid>
      <w:tr w:rsidR="00307F82" w14:paraId="7529ABE6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6719CB4A" w14:textId="77777777" w:rsidR="00307F82" w:rsidRPr="00604608" w:rsidRDefault="00307F82" w:rsidP="00307F82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OEM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rStyle w:val="Body"/>
              <w:color w:val="D9D9D9" w:themeColor="background1" w:themeShade="D9"/>
            </w:rPr>
            <w:id w:val="-1909905180"/>
            <w:placeholder>
              <w:docPart w:val="FBE2E1C196B24E24B1BAF86FAD50EFAE"/>
            </w:placeholder>
            <w:showingPlcHdr/>
            <w:text/>
          </w:sdtPr>
          <w:sdtEndPr>
            <w:rPr>
              <w:rStyle w:val="DefaultParagraphFont"/>
            </w:rPr>
          </w:sdtEndPr>
          <w:sdtContent>
            <w:tc>
              <w:tcPr>
                <w:tcW w:w="3959" w:type="pct"/>
                <w:vAlign w:val="center"/>
              </w:tcPr>
              <w:p w14:paraId="6398BA23" w14:textId="6F46368D" w:rsidR="00307F82" w:rsidRPr="00EA1448" w:rsidRDefault="00307F82" w:rsidP="00307F82">
                <w:pPr>
                  <w:spacing w:before="40" w:after="40"/>
                  <w:jc w:val="left"/>
                  <w:rPr>
                    <w:color w:val="D9D9D9" w:themeColor="background1" w:themeShade="D9"/>
                  </w:rPr>
                </w:pPr>
                <w:r w:rsidRPr="00EA1448">
                  <w:rPr>
                    <w:rStyle w:val="PlaceholderText"/>
                    <w:color w:val="D9D9D9" w:themeColor="background1" w:themeShade="D9"/>
                  </w:rPr>
                  <w:t>OEM company name</w:t>
                </w:r>
              </w:p>
            </w:tc>
          </w:sdtContent>
        </w:sdt>
      </w:tr>
      <w:tr w:rsidR="00307F82" w14:paraId="23A42407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5AB498EE" w14:textId="77777777" w:rsidR="00307F82" w:rsidRPr="00604608" w:rsidRDefault="00307F82" w:rsidP="00307F82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Current Company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rStyle w:val="Body"/>
            </w:rPr>
            <w:id w:val="-1037735314"/>
            <w:placeholder>
              <w:docPart w:val="059EF563382B44FF8AE8934E437E51DE"/>
            </w:placeholder>
            <w:showingPlcHdr/>
            <w:text/>
          </w:sdtPr>
          <w:sdtEndPr>
            <w:rPr>
              <w:rStyle w:val="Body"/>
              <w:color w:val="D9D9D9" w:themeColor="background1" w:themeShade="D9"/>
            </w:rPr>
          </w:sdtEndPr>
          <w:sdtContent>
            <w:tc>
              <w:tcPr>
                <w:tcW w:w="3959" w:type="pct"/>
                <w:vAlign w:val="center"/>
              </w:tcPr>
              <w:p w14:paraId="5D5BBE66" w14:textId="48D35A91" w:rsidR="00307F82" w:rsidRPr="00DD6703" w:rsidRDefault="00307F82" w:rsidP="00307F82">
                <w:pPr>
                  <w:spacing w:before="40" w:after="40"/>
                  <w:jc w:val="left"/>
                  <w:rPr>
                    <w:color w:val="808080" w:themeColor="background1" w:themeShade="80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>Current co</w:t>
                </w:r>
                <w:r w:rsidRPr="009B4A60">
                  <w:rPr>
                    <w:rStyle w:val="PlaceholderText"/>
                    <w:color w:val="D9D9D9" w:themeColor="background1" w:themeShade="D9"/>
                  </w:rPr>
                  <w:t>mpany</w:t>
                </w:r>
                <w:r>
                  <w:rPr>
                    <w:rStyle w:val="PlaceholderText"/>
                    <w:color w:val="D9D9D9" w:themeColor="background1" w:themeShade="D9"/>
                  </w:rPr>
                  <w:t>/customer</w:t>
                </w:r>
                <w:r w:rsidRPr="009B4A60">
                  <w:rPr>
                    <w:rStyle w:val="PlaceholderText"/>
                    <w:color w:val="D9D9D9" w:themeColor="background1" w:themeShade="D9"/>
                  </w:rPr>
                  <w:t xml:space="preserve"> name</w:t>
                </w:r>
              </w:p>
            </w:tc>
          </w:sdtContent>
        </w:sdt>
      </w:tr>
      <w:tr w:rsidR="00307F82" w14:paraId="1E1725BF" w14:textId="77777777" w:rsidTr="00BC0D7C">
        <w:trPr>
          <w:trHeight w:hRule="exact" w:val="701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6B06D344" w14:textId="77777777" w:rsidR="00307F82" w:rsidRDefault="00307F82" w:rsidP="00307F82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New Company:</w:t>
            </w:r>
          </w:p>
          <w:p w14:paraId="7FE3D6C7" w14:textId="77777777" w:rsidR="00307F82" w:rsidRPr="00604608" w:rsidRDefault="00307F82" w:rsidP="00307F82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(if applicable)</w:t>
            </w:r>
          </w:p>
        </w:tc>
        <w:sdt>
          <w:sdtPr>
            <w:rPr>
              <w:rStyle w:val="Body"/>
            </w:rPr>
            <w:id w:val="1201515550"/>
            <w:placeholder>
              <w:docPart w:val="9CA7BF7B65F942DDB701AFAE46653C90"/>
            </w:placeholder>
            <w:showingPlcHdr/>
            <w:text/>
          </w:sdtPr>
          <w:sdtEndPr>
            <w:rPr>
              <w:rStyle w:val="Body"/>
              <w:color w:val="D9D9D9" w:themeColor="background1" w:themeShade="D9"/>
            </w:rPr>
          </w:sdtEndPr>
          <w:sdtContent>
            <w:tc>
              <w:tcPr>
                <w:tcW w:w="3959" w:type="pct"/>
                <w:vAlign w:val="center"/>
              </w:tcPr>
              <w:p w14:paraId="62B392E4" w14:textId="5489E2EC" w:rsidR="00307F82" w:rsidRPr="00DD6703" w:rsidRDefault="00307F82" w:rsidP="00307F82">
                <w:pPr>
                  <w:spacing w:before="40" w:after="40"/>
                  <w:jc w:val="left"/>
                  <w:rPr>
                    <w:color w:val="808080" w:themeColor="background1" w:themeShade="80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>New company/customer</w:t>
                </w:r>
                <w:r w:rsidRPr="009B4A60">
                  <w:rPr>
                    <w:rStyle w:val="PlaceholderText"/>
                    <w:color w:val="D9D9D9" w:themeColor="background1" w:themeShade="D9"/>
                  </w:rPr>
                  <w:t xml:space="preserve"> name</w:t>
                </w:r>
              </w:p>
            </w:tc>
          </w:sdtContent>
        </w:sdt>
      </w:tr>
      <w:tr w:rsidR="00307F82" w14:paraId="02D79B79" w14:textId="77777777" w:rsidTr="0069445E">
        <w:trPr>
          <w:trHeight w:hRule="exact" w:val="454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790FDFF5" w14:textId="77777777" w:rsidR="00307F82" w:rsidRPr="00604608" w:rsidRDefault="00307F82" w:rsidP="00307F82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Current Site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rStyle w:val="Body"/>
            </w:rPr>
            <w:id w:val="-1843227889"/>
            <w:placeholder>
              <w:docPart w:val="E49F1E8D43A94453A6051E188A990A3C"/>
            </w:placeholder>
            <w:showingPlcHdr/>
            <w:text/>
          </w:sdtPr>
          <w:sdtEndPr>
            <w:rPr>
              <w:rStyle w:val="DefaultParagraphFont"/>
              <w:color w:val="808080" w:themeColor="background1" w:themeShade="80"/>
            </w:rPr>
          </w:sdtEndPr>
          <w:sdtContent>
            <w:tc>
              <w:tcPr>
                <w:tcW w:w="3959" w:type="pct"/>
                <w:vAlign w:val="center"/>
              </w:tcPr>
              <w:p w14:paraId="710FB675" w14:textId="1C0914A2" w:rsidR="00307F82" w:rsidRPr="00DD6703" w:rsidRDefault="00307F82" w:rsidP="00307F82">
                <w:pPr>
                  <w:spacing w:before="40" w:after="40"/>
                  <w:jc w:val="left"/>
                  <w:rPr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>Current company/customer location/city/town</w:t>
                </w:r>
              </w:p>
            </w:tc>
          </w:sdtContent>
        </w:sdt>
      </w:tr>
      <w:tr w:rsidR="00307F82" w14:paraId="0416D29F" w14:textId="77777777" w:rsidTr="00BC0D7C">
        <w:trPr>
          <w:trHeight w:hRule="exact" w:val="688"/>
          <w:jc w:val="center"/>
        </w:trPr>
        <w:tc>
          <w:tcPr>
            <w:tcW w:w="1041" w:type="pct"/>
            <w:shd w:val="clear" w:color="auto" w:fill="F2F2F2" w:themeFill="background1" w:themeFillShade="F2"/>
            <w:vAlign w:val="center"/>
          </w:tcPr>
          <w:p w14:paraId="247412E7" w14:textId="77777777" w:rsidR="00307F82" w:rsidRDefault="00307F82" w:rsidP="00307F82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New Site</w:t>
            </w:r>
            <w:r w:rsidRPr="00604608">
              <w:rPr>
                <w:b/>
              </w:rPr>
              <w:t>:</w:t>
            </w:r>
          </w:p>
          <w:p w14:paraId="1405E643" w14:textId="77777777" w:rsidR="00307F82" w:rsidRPr="00604608" w:rsidRDefault="00307F82" w:rsidP="00307F82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(if applicable)</w:t>
            </w:r>
          </w:p>
        </w:tc>
        <w:sdt>
          <w:sdtPr>
            <w:rPr>
              <w:rStyle w:val="Body"/>
            </w:rPr>
            <w:id w:val="-1408221159"/>
            <w:placeholder>
              <w:docPart w:val="BAFD6D8F227C4AB89D01B2EB33405114"/>
            </w:placeholder>
            <w:showingPlcHdr/>
            <w:text/>
          </w:sdtPr>
          <w:sdtEndPr>
            <w:rPr>
              <w:rStyle w:val="DefaultParagraphFont"/>
              <w:color w:val="808080" w:themeColor="background1" w:themeShade="80"/>
            </w:rPr>
          </w:sdtEndPr>
          <w:sdtContent>
            <w:tc>
              <w:tcPr>
                <w:tcW w:w="3959" w:type="pct"/>
                <w:vAlign w:val="center"/>
              </w:tcPr>
              <w:p w14:paraId="415F679D" w14:textId="32D04D90" w:rsidR="00307F82" w:rsidRPr="00DD6703" w:rsidRDefault="00307F82" w:rsidP="00307F82">
                <w:pPr>
                  <w:spacing w:before="40" w:after="40"/>
                  <w:jc w:val="left"/>
                  <w:rPr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>New company/customer location/city/town</w:t>
                </w:r>
              </w:p>
            </w:tc>
          </w:sdtContent>
        </w:sdt>
      </w:tr>
    </w:tbl>
    <w:p w14:paraId="7A9AD667" w14:textId="77777777" w:rsidR="00ED2CF1" w:rsidRDefault="00ED2CF1" w:rsidP="00ED2CF1"/>
    <w:p w14:paraId="212039E9" w14:textId="77777777" w:rsidR="00F31524" w:rsidRDefault="00F31524" w:rsidP="00F31524">
      <w:r w:rsidRPr="00AA16DC">
        <w:rPr>
          <w:noProof/>
          <w:lang w:eastAsia="en-AU"/>
        </w:rPr>
        <w:drawing>
          <wp:inline distT="0" distB="0" distL="0" distR="0" wp14:anchorId="2E7E796A" wp14:editId="4504AE20">
            <wp:extent cx="180000" cy="180000"/>
            <wp:effectExtent l="0" t="0" r="0" b="0"/>
            <wp:docPr id="2" name="Picture 786" descr="Legend-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nd-1a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Ensure all applicable fields have been completed.</w:t>
      </w:r>
    </w:p>
    <w:p w14:paraId="6C5A694C" w14:textId="77777777" w:rsidR="00ED2CF1" w:rsidRDefault="00ED2CF1" w:rsidP="00ED2CF1"/>
    <w:p w14:paraId="638677A7" w14:textId="77777777" w:rsidR="00C62C7E" w:rsidRDefault="00C62C7E" w:rsidP="00ED2CF1"/>
    <w:p w14:paraId="38A92300" w14:textId="77777777" w:rsidR="00C62C7E" w:rsidRDefault="00C62C7E" w:rsidP="00ED2CF1"/>
    <w:p w14:paraId="4BB08EF7" w14:textId="77777777" w:rsidR="00C62C7E" w:rsidRDefault="00C62C7E" w:rsidP="00ED2CF1"/>
    <w:p w14:paraId="4F697D03" w14:textId="77777777" w:rsidR="00ED2CF1" w:rsidRDefault="00ED2CF1" w:rsidP="00ED2CF1"/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1842"/>
        <w:gridCol w:w="2834"/>
      </w:tblGrid>
      <w:tr w:rsidR="00772FA3" w:rsidRPr="00022BA7" w14:paraId="146C1975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1CEDA96B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Requested</w:t>
            </w:r>
            <w:r w:rsidRPr="00022BA7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id w:val="-1505732847"/>
            <w:placeholder>
              <w:docPart w:val="817C7A19572345B6A8D0F92C754D0725"/>
            </w:placeholder>
            <w:showingPlcHdr/>
            <w:text/>
          </w:sdtPr>
          <w:sdtEndPr/>
          <w:sdtContent>
            <w:tc>
              <w:tcPr>
                <w:tcW w:w="3402" w:type="dxa"/>
                <w:tcBorders>
                  <w:bottom w:val="single" w:sz="4" w:space="0" w:color="auto"/>
                </w:tcBorders>
                <w:vAlign w:val="bottom"/>
              </w:tcPr>
              <w:p w14:paraId="648932BA" w14:textId="77777777" w:rsidR="00772FA3" w:rsidRPr="00022BA7" w:rsidRDefault="00D621BC" w:rsidP="00D621BC">
                <w:pPr>
                  <w:tabs>
                    <w:tab w:val="left" w:pos="1800"/>
                    <w:tab w:val="center" w:pos="4320"/>
                    <w:tab w:val="right" w:pos="8640"/>
                  </w:tabs>
                  <w:jc w:val="left"/>
                  <w:rPr>
                    <w:sz w:val="18"/>
                    <w:szCs w:val="18"/>
                  </w:rPr>
                </w:pPr>
                <w:r w:rsidRPr="00EA1448">
                  <w:rPr>
                    <w:rStyle w:val="PlaceholderText"/>
                    <w:color w:val="D9D9D9" w:themeColor="background1" w:themeShade="D9"/>
                  </w:rPr>
                  <w:t>Click or tap here to enter text.</w:t>
                </w:r>
              </w:p>
            </w:tc>
          </w:sdtContent>
        </w:sdt>
        <w:tc>
          <w:tcPr>
            <w:tcW w:w="1842" w:type="dxa"/>
            <w:vAlign w:val="bottom"/>
          </w:tcPr>
          <w:p w14:paraId="7E6C06FF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 w:rsidRPr="00022BA7">
              <w:rPr>
                <w:b/>
                <w:sz w:val="18"/>
                <w:szCs w:val="18"/>
              </w:rPr>
              <w:t>Date:</w:t>
            </w:r>
          </w:p>
        </w:tc>
        <w:sdt>
          <w:sdtPr>
            <w:rPr>
              <w:sz w:val="18"/>
              <w:szCs w:val="18"/>
            </w:rPr>
            <w:id w:val="710456095"/>
            <w:placeholder>
              <w:docPart w:val="286DD61BD3E843C6B405521C5809CEEA"/>
            </w:placeholder>
            <w:showingPlcHdr/>
            <w:text/>
          </w:sdtPr>
          <w:sdtEndPr/>
          <w:sdtContent>
            <w:tc>
              <w:tcPr>
                <w:tcW w:w="2834" w:type="dxa"/>
                <w:tcBorders>
                  <w:bottom w:val="single" w:sz="4" w:space="0" w:color="auto"/>
                </w:tcBorders>
                <w:vAlign w:val="bottom"/>
              </w:tcPr>
              <w:p w14:paraId="11556764" w14:textId="77777777" w:rsidR="00772FA3" w:rsidRPr="00022BA7" w:rsidRDefault="00D621BC" w:rsidP="00F4711A">
                <w:pPr>
                  <w:tabs>
                    <w:tab w:val="left" w:pos="1800"/>
                    <w:tab w:val="center" w:pos="4320"/>
                    <w:tab w:val="right" w:pos="8640"/>
                  </w:tabs>
                  <w:jc w:val="left"/>
                  <w:rPr>
                    <w:sz w:val="18"/>
                    <w:szCs w:val="18"/>
                  </w:rPr>
                </w:pPr>
                <w:r w:rsidRPr="00EA1448">
                  <w:rPr>
                    <w:rStyle w:val="PlaceholderText"/>
                    <w:color w:val="D9D9D9" w:themeColor="background1" w:themeShade="D9"/>
                  </w:rPr>
                  <w:t>Click or tap here to enter text.</w:t>
                </w:r>
              </w:p>
            </w:tc>
          </w:sdtContent>
        </w:sdt>
      </w:tr>
      <w:tr w:rsidR="00772FA3" w:rsidRPr="00022BA7" w14:paraId="17F91925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121964D7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733E3C95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bottom"/>
          </w:tcPr>
          <w:p w14:paraId="35A70DFA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14:paraId="64CFEE62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</w:tr>
      <w:tr w:rsidR="00772FA3" w:rsidRPr="00022BA7" w14:paraId="3B491187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4A46575D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Approved</w:t>
            </w:r>
            <w:r w:rsidRPr="00022BA7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id w:val="320624694"/>
            <w:placeholder>
              <w:docPart w:val="FB93E381734A46C39CF1A14445579224"/>
            </w:placeholder>
            <w:showingPlcHdr/>
            <w:text/>
          </w:sdtPr>
          <w:sdtEndPr/>
          <w:sdtContent>
            <w:tc>
              <w:tcPr>
                <w:tcW w:w="3402" w:type="dxa"/>
                <w:tcBorders>
                  <w:bottom w:val="single" w:sz="4" w:space="0" w:color="auto"/>
                </w:tcBorders>
                <w:vAlign w:val="bottom"/>
              </w:tcPr>
              <w:p w14:paraId="07926A19" w14:textId="77777777" w:rsidR="00772FA3" w:rsidRPr="00022BA7" w:rsidRDefault="00D621BC" w:rsidP="00F4711A">
                <w:pPr>
                  <w:tabs>
                    <w:tab w:val="left" w:pos="1800"/>
                    <w:tab w:val="center" w:pos="4320"/>
                    <w:tab w:val="right" w:pos="8640"/>
                  </w:tabs>
                  <w:jc w:val="left"/>
                  <w:rPr>
                    <w:sz w:val="18"/>
                    <w:szCs w:val="18"/>
                  </w:rPr>
                </w:pPr>
                <w:r w:rsidRPr="00EA1448">
                  <w:rPr>
                    <w:rStyle w:val="PlaceholderText"/>
                    <w:color w:val="D9D9D9" w:themeColor="background1" w:themeShade="D9"/>
                  </w:rPr>
                  <w:t>Click or tap here to enter text.</w:t>
                </w:r>
              </w:p>
            </w:tc>
          </w:sdtContent>
        </w:sdt>
        <w:tc>
          <w:tcPr>
            <w:tcW w:w="1842" w:type="dxa"/>
            <w:vAlign w:val="bottom"/>
          </w:tcPr>
          <w:p w14:paraId="16FCF65C" w14:textId="77777777" w:rsidR="00772FA3" w:rsidRPr="00022BA7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 w:rsidRPr="00022BA7">
              <w:rPr>
                <w:b/>
                <w:sz w:val="18"/>
                <w:szCs w:val="18"/>
              </w:rPr>
              <w:t>Date:</w:t>
            </w:r>
          </w:p>
        </w:tc>
        <w:sdt>
          <w:sdtPr>
            <w:rPr>
              <w:sz w:val="18"/>
              <w:szCs w:val="18"/>
            </w:rPr>
            <w:id w:val="-2058700386"/>
            <w:placeholder>
              <w:docPart w:val="5222869B75154E1DB4B8C75BD6111028"/>
            </w:placeholder>
            <w:showingPlcHdr/>
            <w:text/>
          </w:sdtPr>
          <w:sdtEndPr/>
          <w:sdtContent>
            <w:tc>
              <w:tcPr>
                <w:tcW w:w="2834" w:type="dxa"/>
                <w:tcBorders>
                  <w:bottom w:val="single" w:sz="4" w:space="0" w:color="auto"/>
                </w:tcBorders>
                <w:vAlign w:val="bottom"/>
              </w:tcPr>
              <w:p w14:paraId="0183E085" w14:textId="77777777" w:rsidR="00772FA3" w:rsidRPr="00022BA7" w:rsidRDefault="00D621BC" w:rsidP="00F4711A">
                <w:pPr>
                  <w:tabs>
                    <w:tab w:val="left" w:pos="1800"/>
                    <w:tab w:val="center" w:pos="4320"/>
                    <w:tab w:val="right" w:pos="8640"/>
                  </w:tabs>
                  <w:jc w:val="left"/>
                  <w:rPr>
                    <w:sz w:val="18"/>
                    <w:szCs w:val="18"/>
                  </w:rPr>
                </w:pPr>
                <w:r w:rsidRPr="00EA1448">
                  <w:rPr>
                    <w:rStyle w:val="PlaceholderText"/>
                    <w:color w:val="D9D9D9" w:themeColor="background1" w:themeShade="D9"/>
                  </w:rPr>
                  <w:t>Click or tap here to enter text.</w:t>
                </w:r>
              </w:p>
            </w:tc>
          </w:sdtContent>
        </w:sdt>
      </w:tr>
    </w:tbl>
    <w:p w14:paraId="7D323F42" w14:textId="77777777" w:rsidR="00E23F95" w:rsidRDefault="00E23F95" w:rsidP="00E23F95">
      <w:pPr>
        <w:jc w:val="right"/>
      </w:pPr>
    </w:p>
    <w:p w14:paraId="0BB1BCC4" w14:textId="77777777" w:rsidR="00772FA3" w:rsidRDefault="00772FA3" w:rsidP="005562B2"/>
    <w:p w14:paraId="3CA3735C" w14:textId="77777777" w:rsidR="001A144F" w:rsidRDefault="001A144F" w:rsidP="001A144F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80095" behindDoc="1" locked="0" layoutInCell="1" allowOverlap="1" wp14:anchorId="5F98DA90" wp14:editId="0605B775">
                <wp:simplePos x="0" y="0"/>
                <wp:positionH relativeFrom="column">
                  <wp:posOffset>-28594</wp:posOffset>
                </wp:positionH>
                <wp:positionV relativeFrom="paragraph">
                  <wp:posOffset>53521</wp:posOffset>
                </wp:positionV>
                <wp:extent cx="6550660" cy="1112018"/>
                <wp:effectExtent l="0" t="0" r="21590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660" cy="111201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49CFBA" id="Rectangle 1" o:spid="_x0000_s1026" style="position:absolute;margin-left:-2.25pt;margin-top:4.2pt;width:515.8pt;height:87.55pt;z-index:-251536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" filled="f" strokecolor="black [3213]" strokeweight=".5pt"/>
            </w:pict>
          </mc:Fallback>
        </mc:AlternateContent>
      </w:r>
    </w:p>
    <w:p w14:paraId="658D6730" w14:textId="77777777" w:rsidR="00772FA3" w:rsidRPr="001A144F" w:rsidRDefault="00772FA3" w:rsidP="001A144F">
      <w:r w:rsidRPr="00E23F95">
        <w:rPr>
          <w:b/>
          <w:sz w:val="18"/>
          <w:szCs w:val="18"/>
        </w:rPr>
        <w:t>RCT OFFICE USE:</w:t>
      </w:r>
    </w:p>
    <w:p w14:paraId="7CBC8350" w14:textId="77777777" w:rsidR="001A144F" w:rsidRPr="00E23F95" w:rsidRDefault="001A144F" w:rsidP="00E23F95">
      <w:pPr>
        <w:rPr>
          <w:b/>
          <w:sz w:val="18"/>
          <w:szCs w:val="18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1842"/>
        <w:gridCol w:w="2834"/>
      </w:tblGrid>
      <w:tr w:rsidR="001A144F" w:rsidRPr="00022BA7" w14:paraId="5F7AD232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67067CF6" w14:textId="1657D887" w:rsidR="001A144F" w:rsidRPr="00022BA7" w:rsidRDefault="00307F82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Completed</w:t>
            </w:r>
            <w:r w:rsidR="001A144F">
              <w:rPr>
                <w:b/>
                <w:sz w:val="18"/>
                <w:szCs w:val="18"/>
              </w:rPr>
              <w:t xml:space="preserve"> by</w:t>
            </w:r>
            <w:r w:rsidR="001A144F" w:rsidRPr="00022BA7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color w:val="D9D9D9" w:themeColor="background1" w:themeShade="D9"/>
              <w:sz w:val="18"/>
              <w:szCs w:val="18"/>
            </w:rPr>
            <w:id w:val="-574897633"/>
            <w:placeholder>
              <w:docPart w:val="435351F43579432B9959F224AFF88156"/>
            </w:placeholder>
            <w:showingPlcHdr/>
            <w:text/>
          </w:sdtPr>
          <w:sdtEndPr/>
          <w:sdtContent>
            <w:tc>
              <w:tcPr>
                <w:tcW w:w="3402" w:type="dxa"/>
                <w:tcBorders>
                  <w:bottom w:val="single" w:sz="4" w:space="0" w:color="auto"/>
                </w:tcBorders>
                <w:vAlign w:val="bottom"/>
              </w:tcPr>
              <w:p w14:paraId="7EF4CE97" w14:textId="77777777" w:rsidR="001A144F" w:rsidRPr="00EA1448" w:rsidRDefault="00D621BC" w:rsidP="00F4711A">
                <w:pPr>
                  <w:tabs>
                    <w:tab w:val="left" w:pos="1800"/>
                    <w:tab w:val="center" w:pos="4320"/>
                    <w:tab w:val="right" w:pos="8640"/>
                  </w:tabs>
                  <w:jc w:val="left"/>
                  <w:rPr>
                    <w:color w:val="D9D9D9" w:themeColor="background1" w:themeShade="D9"/>
                    <w:sz w:val="18"/>
                    <w:szCs w:val="18"/>
                  </w:rPr>
                </w:pPr>
                <w:r w:rsidRPr="00EA1448">
                  <w:rPr>
                    <w:rStyle w:val="PlaceholderText"/>
                    <w:color w:val="D9D9D9" w:themeColor="background1" w:themeShade="D9"/>
                  </w:rPr>
                  <w:t>Click or tap here to enter text.</w:t>
                </w:r>
              </w:p>
            </w:tc>
          </w:sdtContent>
        </w:sdt>
        <w:tc>
          <w:tcPr>
            <w:tcW w:w="1842" w:type="dxa"/>
            <w:vAlign w:val="bottom"/>
          </w:tcPr>
          <w:p w14:paraId="10A68645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 w:rsidRPr="00022BA7">
              <w:rPr>
                <w:b/>
                <w:sz w:val="18"/>
                <w:szCs w:val="18"/>
              </w:rPr>
              <w:t>Date:</w:t>
            </w:r>
          </w:p>
        </w:tc>
        <w:sdt>
          <w:sdtPr>
            <w:rPr>
              <w:sz w:val="18"/>
              <w:szCs w:val="18"/>
            </w:rPr>
            <w:id w:val="-2083132812"/>
            <w:placeholder>
              <w:docPart w:val="93475FF49F004383B65DFAB2DEDFA0FA"/>
            </w:placeholder>
            <w:showingPlcHdr/>
            <w:text/>
          </w:sdtPr>
          <w:sdtEndPr/>
          <w:sdtContent>
            <w:tc>
              <w:tcPr>
                <w:tcW w:w="2834" w:type="dxa"/>
                <w:tcBorders>
                  <w:bottom w:val="single" w:sz="4" w:space="0" w:color="auto"/>
                </w:tcBorders>
                <w:vAlign w:val="bottom"/>
              </w:tcPr>
              <w:p w14:paraId="5F79D204" w14:textId="77777777" w:rsidR="001A144F" w:rsidRPr="00022BA7" w:rsidRDefault="00D621BC" w:rsidP="00F4711A">
                <w:pPr>
                  <w:tabs>
                    <w:tab w:val="left" w:pos="1800"/>
                    <w:tab w:val="center" w:pos="4320"/>
                    <w:tab w:val="right" w:pos="8640"/>
                  </w:tabs>
                  <w:jc w:val="left"/>
                  <w:rPr>
                    <w:sz w:val="18"/>
                    <w:szCs w:val="18"/>
                  </w:rPr>
                </w:pPr>
                <w:r w:rsidRPr="00EA1448">
                  <w:rPr>
                    <w:rStyle w:val="PlaceholderText"/>
                    <w:color w:val="D9D9D9" w:themeColor="background1" w:themeShade="D9"/>
                  </w:rPr>
                  <w:t>Click or tap here to enter text.</w:t>
                </w:r>
              </w:p>
            </w:tc>
          </w:sdtContent>
        </w:sdt>
      </w:tr>
      <w:tr w:rsidR="001A144F" w:rsidRPr="00022BA7" w14:paraId="006D3257" w14:textId="77777777" w:rsidTr="001A144F">
        <w:trPr>
          <w:trHeight w:hRule="exact" w:val="283"/>
          <w:jc w:val="center"/>
        </w:trPr>
        <w:tc>
          <w:tcPr>
            <w:tcW w:w="2127" w:type="dxa"/>
            <w:vAlign w:val="bottom"/>
          </w:tcPr>
          <w:p w14:paraId="05DEB3D7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4BA5F341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bottom"/>
          </w:tcPr>
          <w:p w14:paraId="3871EEA3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14:paraId="05DCBDE2" w14:textId="77777777" w:rsidR="001A144F" w:rsidRPr="00022BA7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</w:tr>
      <w:tr w:rsidR="001A144F" w:rsidRPr="00022BA7" w14:paraId="06C93D5E" w14:textId="77777777" w:rsidTr="001A144F">
        <w:trPr>
          <w:trHeight w:hRule="exact" w:val="449"/>
          <w:jc w:val="center"/>
        </w:trPr>
        <w:tc>
          <w:tcPr>
            <w:tcW w:w="2127" w:type="dxa"/>
            <w:vAlign w:val="bottom"/>
          </w:tcPr>
          <w:p w14:paraId="7830DFA9" w14:textId="77777777" w:rsidR="001A144F" w:rsidRPr="00022BA7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Customer notified move complete</w:t>
            </w:r>
            <w:r w:rsidRPr="00022BA7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id w:val="-916324568"/>
            <w:placeholder>
              <w:docPart w:val="B83ADD2867A5455DBAC9BDA0A7054BF0"/>
            </w:placeholder>
            <w:showingPlcHdr/>
            <w:text/>
          </w:sdtPr>
          <w:sdtEndPr/>
          <w:sdtContent>
            <w:tc>
              <w:tcPr>
                <w:tcW w:w="3402" w:type="dxa"/>
                <w:tcBorders>
                  <w:bottom w:val="single" w:sz="4" w:space="0" w:color="auto"/>
                </w:tcBorders>
                <w:vAlign w:val="bottom"/>
              </w:tcPr>
              <w:p w14:paraId="06014F1C" w14:textId="77777777" w:rsidR="001A144F" w:rsidRPr="00022BA7" w:rsidRDefault="00D621BC" w:rsidP="001A144F">
                <w:pPr>
                  <w:tabs>
                    <w:tab w:val="left" w:pos="1800"/>
                    <w:tab w:val="center" w:pos="4320"/>
                    <w:tab w:val="right" w:pos="8640"/>
                  </w:tabs>
                  <w:jc w:val="left"/>
                  <w:rPr>
                    <w:sz w:val="18"/>
                    <w:szCs w:val="18"/>
                  </w:rPr>
                </w:pPr>
                <w:r w:rsidRPr="00EA1448">
                  <w:rPr>
                    <w:rStyle w:val="PlaceholderText"/>
                    <w:color w:val="D9D9D9" w:themeColor="background1" w:themeShade="D9"/>
                  </w:rPr>
                  <w:t>Click or tap here to enter text.</w:t>
                </w:r>
              </w:p>
            </w:tc>
          </w:sdtContent>
        </w:sdt>
        <w:tc>
          <w:tcPr>
            <w:tcW w:w="1842" w:type="dxa"/>
            <w:vAlign w:val="bottom"/>
          </w:tcPr>
          <w:p w14:paraId="7B4495CC" w14:textId="77777777" w:rsidR="001A144F" w:rsidRPr="00022BA7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14:paraId="1133AEE5" w14:textId="77777777" w:rsidR="001A144F" w:rsidRPr="00022BA7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</w:tr>
    </w:tbl>
    <w:p w14:paraId="7143FF22" w14:textId="77777777" w:rsidR="00772FA3" w:rsidRDefault="00772FA3" w:rsidP="00772FA3"/>
    <w:p w14:paraId="589FC033" w14:textId="77777777" w:rsidR="003D2A7C" w:rsidRDefault="003D2A7C" w:rsidP="00772FA3"/>
    <w:p w14:paraId="039D4052" w14:textId="530F7457" w:rsidR="003D2A7C" w:rsidRDefault="003D2A7C" w:rsidP="003D2A7C">
      <w:pPr>
        <w:jc w:val="center"/>
        <w:rPr>
          <w:rStyle w:val="Hyperlink"/>
        </w:rPr>
      </w:pPr>
      <w:r>
        <w:t xml:space="preserve">Please complete and return form to: </w:t>
      </w:r>
      <w:hyperlink r:id="rId12" w:history="1">
        <w:r w:rsidR="00435458" w:rsidRPr="00050437">
          <w:rPr>
            <w:rStyle w:val="Hyperlink"/>
          </w:rPr>
          <w:t>support@rct-global.com</w:t>
        </w:r>
      </w:hyperlink>
    </w:p>
    <w:p w14:paraId="42B92A75" w14:textId="77777777" w:rsidR="00D714EE" w:rsidRDefault="00D714EE" w:rsidP="003D2A7C">
      <w:pPr>
        <w:jc w:val="center"/>
      </w:pPr>
    </w:p>
    <w:tbl>
      <w:tblPr>
        <w:tblW w:w="5002" w:type="pct"/>
        <w:jc w:val="center"/>
        <w:tblBorders>
          <w:top w:val="single" w:sz="4" w:space="0" w:color="A0A6AA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1846"/>
        <w:gridCol w:w="1846"/>
        <w:gridCol w:w="1566"/>
        <w:gridCol w:w="1752"/>
        <w:gridCol w:w="1568"/>
        <w:gridCol w:w="1631"/>
      </w:tblGrid>
      <w:tr w:rsidR="00D714EE" w14:paraId="663308B5" w14:textId="77777777" w:rsidTr="006F2191">
        <w:trPr>
          <w:trHeight w:val="113"/>
          <w:jc w:val="center"/>
        </w:trPr>
        <w:tc>
          <w:tcPr>
            <w:tcW w:w="5000" w:type="pct"/>
            <w:gridSpan w:val="6"/>
            <w:tcBorders>
              <w:top w:val="single" w:sz="8" w:space="0" w:color="A0A6AA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9EABD6" w14:textId="77777777" w:rsidR="00D714EE" w:rsidRPr="006F2191" w:rsidRDefault="00D714EE" w:rsidP="006F2191">
            <w:pPr>
              <w:spacing w:before="40"/>
              <w:jc w:val="center"/>
              <w:rPr>
                <w:rFonts w:cs="Arial"/>
                <w:bCs/>
                <w:iCs/>
                <w:color w:val="647478"/>
                <w:sz w:val="16"/>
                <w:szCs w:val="16"/>
              </w:rPr>
            </w:pPr>
            <w:r>
              <w:rPr>
                <w:rFonts w:cs="Arial"/>
                <w:b/>
                <w:bCs/>
                <w:iCs/>
                <w:color w:val="647478"/>
                <w:sz w:val="16"/>
                <w:szCs w:val="16"/>
              </w:rPr>
              <w:t xml:space="preserve">Discover more:  </w:t>
            </w:r>
            <w:r>
              <w:rPr>
                <w:rFonts w:cs="Arial"/>
                <w:bCs/>
                <w:iCs/>
                <w:color w:val="0000FF"/>
                <w:sz w:val="16"/>
                <w:szCs w:val="16"/>
              </w:rPr>
              <w:t>www.rct-global.com</w:t>
            </w:r>
          </w:p>
        </w:tc>
      </w:tr>
      <w:tr w:rsidR="00D714EE" w:rsidRPr="005D067A" w14:paraId="4F5C238D" w14:textId="77777777" w:rsidTr="006F2191">
        <w:trPr>
          <w:trHeight w:val="20"/>
          <w:jc w:val="center"/>
        </w:trPr>
        <w:tc>
          <w:tcPr>
            <w:tcW w:w="904" w:type="pct"/>
            <w:tcBorders>
              <w:top w:val="nil"/>
              <w:left w:val="nil"/>
              <w:bottom w:val="nil"/>
              <w:right w:val="single" w:sz="4" w:space="0" w:color="A0A6AA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E1EB09" w14:textId="77777777" w:rsidR="00D714EE" w:rsidRPr="00836F99" w:rsidRDefault="00D714EE" w:rsidP="00F40CEB">
            <w:pPr>
              <w:spacing w:before="60"/>
              <w:jc w:val="center"/>
              <w:rPr>
                <w:color w:val="647478"/>
                <w:sz w:val="13"/>
                <w:szCs w:val="13"/>
              </w:rPr>
            </w:pPr>
            <w:r>
              <w:rPr>
                <w:color w:val="647478"/>
                <w:sz w:val="13"/>
                <w:szCs w:val="13"/>
              </w:rPr>
              <w:t>AUSTRALIA</w:t>
            </w:r>
            <w:r w:rsidRPr="005D067A">
              <w:rPr>
                <w:color w:val="647478"/>
                <w:sz w:val="13"/>
                <w:szCs w:val="13"/>
              </w:rPr>
              <w:t xml:space="preserve">: </w:t>
            </w:r>
            <w:r>
              <w:rPr>
                <w:color w:val="647478"/>
                <w:sz w:val="13"/>
                <w:szCs w:val="13"/>
              </w:rPr>
              <w:br/>
            </w:r>
            <w:r w:rsidRPr="005D067A">
              <w:rPr>
                <w:color w:val="647478"/>
                <w:sz w:val="13"/>
                <w:szCs w:val="13"/>
              </w:rPr>
              <w:t>+61 (0) 8 9353 6577</w:t>
            </w:r>
          </w:p>
        </w:tc>
        <w:tc>
          <w:tcPr>
            <w:tcW w:w="904" w:type="pct"/>
            <w:tcBorders>
              <w:top w:val="nil"/>
              <w:left w:val="single" w:sz="4" w:space="0" w:color="A0A6AA"/>
              <w:bottom w:val="nil"/>
              <w:right w:val="single" w:sz="4" w:space="0" w:color="A0A6AA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028598" w14:textId="77777777" w:rsidR="00D714EE" w:rsidRPr="005D067A" w:rsidRDefault="00D714EE" w:rsidP="00F40CEB">
            <w:pPr>
              <w:spacing w:before="60"/>
              <w:jc w:val="center"/>
              <w:rPr>
                <w:color w:val="647478"/>
                <w:sz w:val="13"/>
                <w:szCs w:val="13"/>
              </w:rPr>
            </w:pPr>
            <w:r>
              <w:rPr>
                <w:color w:val="647478"/>
                <w:sz w:val="13"/>
                <w:szCs w:val="13"/>
              </w:rPr>
              <w:t>AFRICA</w:t>
            </w:r>
            <w:r w:rsidRPr="005D067A">
              <w:rPr>
                <w:color w:val="647478"/>
                <w:sz w:val="13"/>
                <w:szCs w:val="13"/>
              </w:rPr>
              <w:t xml:space="preserve">: </w:t>
            </w:r>
            <w:r>
              <w:rPr>
                <w:color w:val="647478"/>
                <w:sz w:val="13"/>
                <w:szCs w:val="13"/>
              </w:rPr>
              <w:br/>
            </w:r>
            <w:r w:rsidRPr="005D067A">
              <w:rPr>
                <w:color w:val="647478"/>
                <w:sz w:val="13"/>
                <w:szCs w:val="13"/>
              </w:rPr>
              <w:t>+27 (0) 83 292 4246</w:t>
            </w:r>
          </w:p>
        </w:tc>
        <w:tc>
          <w:tcPr>
            <w:tcW w:w="767" w:type="pct"/>
            <w:tcBorders>
              <w:top w:val="nil"/>
              <w:left w:val="single" w:sz="4" w:space="0" w:color="A0A6AA"/>
              <w:bottom w:val="nil"/>
              <w:right w:val="single" w:sz="4" w:space="0" w:color="A0A6AA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CC0372" w14:textId="77777777" w:rsidR="00D714EE" w:rsidRPr="005D067A" w:rsidRDefault="00D714EE" w:rsidP="0056378A">
            <w:pPr>
              <w:spacing w:before="60"/>
              <w:jc w:val="center"/>
              <w:rPr>
                <w:sz w:val="13"/>
                <w:szCs w:val="13"/>
              </w:rPr>
            </w:pPr>
            <w:r>
              <w:rPr>
                <w:color w:val="647478"/>
                <w:sz w:val="13"/>
                <w:szCs w:val="13"/>
              </w:rPr>
              <w:t>CANADA</w:t>
            </w:r>
            <w:r w:rsidRPr="005D067A">
              <w:rPr>
                <w:color w:val="647478"/>
                <w:sz w:val="13"/>
                <w:szCs w:val="13"/>
              </w:rPr>
              <w:t xml:space="preserve">: </w:t>
            </w:r>
            <w:r>
              <w:rPr>
                <w:color w:val="647478"/>
                <w:sz w:val="13"/>
                <w:szCs w:val="13"/>
              </w:rPr>
              <w:br/>
            </w:r>
            <w:r w:rsidRPr="005D067A">
              <w:rPr>
                <w:color w:val="647478"/>
                <w:sz w:val="13"/>
                <w:szCs w:val="13"/>
              </w:rPr>
              <w:t>+</w:t>
            </w:r>
            <w:r>
              <w:rPr>
                <w:color w:val="647478"/>
                <w:sz w:val="13"/>
                <w:szCs w:val="13"/>
              </w:rPr>
              <w:t>1 705 590 4001</w:t>
            </w:r>
          </w:p>
        </w:tc>
        <w:tc>
          <w:tcPr>
            <w:tcW w:w="858" w:type="pct"/>
            <w:tcBorders>
              <w:top w:val="nil"/>
              <w:left w:val="single" w:sz="4" w:space="0" w:color="A0A6AA"/>
              <w:bottom w:val="nil"/>
              <w:right w:val="single" w:sz="4" w:space="0" w:color="A0A6AA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ACDD1F" w14:textId="77777777" w:rsidR="00D714EE" w:rsidRPr="005D067A" w:rsidRDefault="00D714EE" w:rsidP="00F40CEB">
            <w:pPr>
              <w:spacing w:before="60"/>
              <w:jc w:val="center"/>
              <w:rPr>
                <w:sz w:val="13"/>
                <w:szCs w:val="13"/>
              </w:rPr>
            </w:pPr>
            <w:r>
              <w:rPr>
                <w:color w:val="647478"/>
                <w:sz w:val="13"/>
                <w:szCs w:val="13"/>
              </w:rPr>
              <w:t xml:space="preserve">RUSSIA </w:t>
            </w:r>
            <w:r w:rsidRPr="005D067A">
              <w:rPr>
                <w:color w:val="647478"/>
                <w:sz w:val="13"/>
                <w:szCs w:val="13"/>
              </w:rPr>
              <w:t>/</w:t>
            </w:r>
            <w:r>
              <w:rPr>
                <w:color w:val="647478"/>
                <w:sz w:val="13"/>
                <w:szCs w:val="13"/>
              </w:rPr>
              <w:t xml:space="preserve"> </w:t>
            </w:r>
            <w:r w:rsidRPr="005D067A">
              <w:rPr>
                <w:color w:val="647478"/>
                <w:sz w:val="13"/>
                <w:szCs w:val="13"/>
              </w:rPr>
              <w:t xml:space="preserve">CIS: </w:t>
            </w:r>
            <w:r>
              <w:rPr>
                <w:color w:val="647478"/>
                <w:sz w:val="13"/>
                <w:szCs w:val="13"/>
              </w:rPr>
              <w:br/>
            </w:r>
            <w:r w:rsidRPr="005D067A">
              <w:rPr>
                <w:color w:val="647478"/>
                <w:sz w:val="13"/>
                <w:szCs w:val="13"/>
              </w:rPr>
              <w:t>+7 (910) 411 11-74</w:t>
            </w:r>
          </w:p>
        </w:tc>
        <w:tc>
          <w:tcPr>
            <w:tcW w:w="768" w:type="pct"/>
            <w:tcBorders>
              <w:top w:val="nil"/>
              <w:left w:val="single" w:sz="4" w:space="0" w:color="A0A6AA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ABA448" w14:textId="77777777" w:rsidR="00D714EE" w:rsidRPr="005D067A" w:rsidRDefault="00D714EE" w:rsidP="005130F9">
            <w:pPr>
              <w:spacing w:before="60"/>
              <w:jc w:val="center"/>
              <w:rPr>
                <w:sz w:val="13"/>
                <w:szCs w:val="13"/>
              </w:rPr>
            </w:pPr>
            <w:r>
              <w:rPr>
                <w:color w:val="647478"/>
                <w:sz w:val="13"/>
                <w:szCs w:val="13"/>
              </w:rPr>
              <w:t>SOUTH AMERICA</w:t>
            </w:r>
            <w:r w:rsidRPr="005D067A">
              <w:rPr>
                <w:color w:val="647478"/>
                <w:sz w:val="13"/>
                <w:szCs w:val="13"/>
              </w:rPr>
              <w:t xml:space="preserve">: </w:t>
            </w:r>
            <w:r>
              <w:rPr>
                <w:color w:val="647478"/>
                <w:sz w:val="13"/>
                <w:szCs w:val="13"/>
              </w:rPr>
              <w:br/>
            </w:r>
            <w:r w:rsidRPr="005D067A">
              <w:rPr>
                <w:color w:val="647478"/>
                <w:sz w:val="13"/>
                <w:szCs w:val="13"/>
              </w:rPr>
              <w:t xml:space="preserve">+56 9 </w:t>
            </w:r>
            <w:r>
              <w:rPr>
                <w:color w:val="647478"/>
                <w:sz w:val="13"/>
                <w:szCs w:val="13"/>
              </w:rPr>
              <w:t>5229 9409</w:t>
            </w:r>
          </w:p>
        </w:tc>
        <w:tc>
          <w:tcPr>
            <w:tcW w:w="799" w:type="pct"/>
            <w:tcBorders>
              <w:top w:val="nil"/>
              <w:left w:val="single" w:sz="4" w:space="0" w:color="A0A6AA"/>
              <w:bottom w:val="nil"/>
              <w:right w:val="nil"/>
            </w:tcBorders>
            <w:vAlign w:val="center"/>
          </w:tcPr>
          <w:p w14:paraId="55CA5CEF" w14:textId="77777777" w:rsidR="00D714EE" w:rsidRPr="005D067A" w:rsidRDefault="00D714EE" w:rsidP="00F40CEB">
            <w:pPr>
              <w:spacing w:before="60"/>
              <w:jc w:val="center"/>
              <w:rPr>
                <w:sz w:val="13"/>
                <w:szCs w:val="13"/>
              </w:rPr>
            </w:pPr>
            <w:r>
              <w:rPr>
                <w:color w:val="647478"/>
                <w:sz w:val="13"/>
                <w:szCs w:val="13"/>
              </w:rPr>
              <w:t>USA</w:t>
            </w:r>
            <w:r w:rsidRPr="005D067A">
              <w:rPr>
                <w:color w:val="647478"/>
                <w:sz w:val="13"/>
                <w:szCs w:val="13"/>
              </w:rPr>
              <w:t>:</w:t>
            </w:r>
            <w:r>
              <w:rPr>
                <w:color w:val="647478"/>
                <w:sz w:val="13"/>
                <w:szCs w:val="13"/>
              </w:rPr>
              <w:br/>
            </w:r>
            <w:r w:rsidRPr="005D067A">
              <w:rPr>
                <w:color w:val="647478"/>
                <w:sz w:val="13"/>
                <w:szCs w:val="13"/>
              </w:rPr>
              <w:t xml:space="preserve"> +1 801 </w:t>
            </w:r>
            <w:r>
              <w:rPr>
                <w:color w:val="647478"/>
                <w:sz w:val="13"/>
                <w:szCs w:val="13"/>
              </w:rPr>
              <w:t>938 9214</w:t>
            </w:r>
          </w:p>
        </w:tc>
      </w:tr>
    </w:tbl>
    <w:p w14:paraId="1CCCB330" w14:textId="77777777" w:rsidR="00E23F95" w:rsidRPr="00D714EE" w:rsidRDefault="00E23F95" w:rsidP="005562B2">
      <w:pPr>
        <w:rPr>
          <w:sz w:val="8"/>
          <w:szCs w:val="8"/>
        </w:rPr>
      </w:pPr>
    </w:p>
    <w:sectPr w:rsidR="00E23F95" w:rsidRPr="00D714EE" w:rsidSect="00F87297"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4" w:code="9"/>
      <w:pgMar w:top="567" w:right="851" w:bottom="340" w:left="851" w:header="0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E04E2" w14:textId="77777777" w:rsidR="00712B0E" w:rsidRDefault="00712B0E">
      <w:r>
        <w:separator/>
      </w:r>
    </w:p>
  </w:endnote>
  <w:endnote w:type="continuationSeparator" w:id="0">
    <w:p w14:paraId="1AA9BCE5" w14:textId="77777777" w:rsidR="00712B0E" w:rsidRDefault="0071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79"/>
      <w:gridCol w:w="9694"/>
    </w:tblGrid>
    <w:tr w:rsidR="00712B0E" w14:paraId="3DB31A05" w14:textId="77777777" w:rsidTr="006B69FA">
      <w:trPr>
        <w:trHeight w:val="61"/>
        <w:jc w:val="center"/>
      </w:trPr>
      <w:tc>
        <w:tcPr>
          <w:tcW w:w="501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442CB551" w14:textId="77777777" w:rsidR="00712B0E" w:rsidRPr="00CE1A3B" w:rsidRDefault="00712B0E" w:rsidP="009A1722">
          <w:pPr>
            <w:pStyle w:val="Footer"/>
            <w:jc w:val="center"/>
            <w:rPr>
              <w:b/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D621BC">
            <w:rPr>
              <w:noProof/>
              <w:color w:val="FFFFFF" w:themeColor="background1"/>
            </w:rPr>
            <w:t>2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fldSimple w:instr=" NUMPAGES  \* Arabic  \* MERGEFORMAT ">
            <w:r w:rsidR="00D621BC" w:rsidRPr="00D621BC">
              <w:rPr>
                <w:noProof/>
                <w:color w:val="FFFFFF" w:themeColor="background1"/>
              </w:rPr>
              <w:t>2</w:t>
            </w:r>
          </w:fldSimple>
        </w:p>
      </w:tc>
      <w:tc>
        <w:tcPr>
          <w:tcW w:w="4499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0234C696" w14:textId="4EF72929" w:rsidR="00712B0E" w:rsidRPr="00DE1E79" w:rsidRDefault="00A01623" w:rsidP="00C16610">
          <w:pPr>
            <w:pStyle w:val="Footer"/>
            <w:jc w:val="right"/>
            <w:rPr>
              <w:color w:val="647478"/>
              <w:sz w:val="14"/>
              <w:szCs w:val="14"/>
            </w:rPr>
          </w:pPr>
          <w:fldSimple w:instr=" FILENAME   \* MERGEFORMAT ">
            <w:r w:rsidR="00BC0D7C" w:rsidRPr="00BC0D7C">
              <w:rPr>
                <w:noProof/>
                <w:color w:val="647478"/>
                <w:sz w:val="14"/>
                <w:szCs w:val="14"/>
              </w:rPr>
              <w:t>F0435.docx</w:t>
            </w:r>
          </w:fldSimple>
          <w:r w:rsidR="00712B0E" w:rsidRPr="00DE1E79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ubject"/>
              <w:id w:val="595815755"/>
              <w:placeholder>
                <w:docPart w:val="F7BC4A7CC4CB43829190238B66D101CB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E23F95">
                <w:rPr>
                  <w:color w:val="647478"/>
                  <w:sz w:val="14"/>
                  <w:szCs w:val="14"/>
                </w:rPr>
                <w:t>Rev 0.0</w:t>
              </w:r>
            </w:sdtContent>
          </w:sdt>
          <w:r w:rsidR="00712B0E">
            <w:rPr>
              <w:color w:val="647478"/>
              <w:sz w:val="14"/>
              <w:szCs w:val="14"/>
            </w:rPr>
            <w:t xml:space="preserve">  |  </w:t>
          </w:r>
          <w:r w:rsidR="00712B0E" w:rsidRPr="00DE1E79">
            <w:rPr>
              <w:color w:val="647478"/>
              <w:sz w:val="14"/>
              <w:szCs w:val="14"/>
            </w:rPr>
            <w:t xml:space="preserve">Modified on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13699425"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435458">
                <w:rPr>
                  <w:color w:val="647478"/>
                  <w:sz w:val="14"/>
                  <w:szCs w:val="14"/>
                </w:rPr>
                <w:t>Rev 1.3</w:t>
              </w:r>
            </w:sdtContent>
          </w:sdt>
          <w:r w:rsidR="00712B0E" w:rsidRPr="00DE1E79">
            <w:rPr>
              <w:color w:val="647478"/>
              <w:sz w:val="14"/>
              <w:szCs w:val="14"/>
            </w:rPr>
            <w:t xml:space="preserve">  |  </w:t>
          </w:r>
          <w:r w:rsidR="00E713C2" w:rsidRPr="00E713C2">
            <w:rPr>
              <w:color w:val="647478"/>
              <w:sz w:val="14"/>
              <w:szCs w:val="14"/>
            </w:rPr>
            <w:t>© Remote Control Technologies Pty Ltd</w:t>
          </w:r>
        </w:p>
      </w:tc>
    </w:tr>
  </w:tbl>
  <w:p w14:paraId="1AFA0E22" w14:textId="77777777" w:rsidR="00712B0E" w:rsidRDefault="00712B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96"/>
      <w:gridCol w:w="1077"/>
    </w:tblGrid>
    <w:tr w:rsidR="00712B0E" w:rsidRPr="004A2DD4" w14:paraId="19685C48" w14:textId="77777777" w:rsidTr="006B69FA">
      <w:trPr>
        <w:jc w:val="center"/>
      </w:trPr>
      <w:tc>
        <w:tcPr>
          <w:tcW w:w="4500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53A0DA78" w14:textId="1D7B9D92" w:rsidR="00712B0E" w:rsidRPr="00DE1E79" w:rsidRDefault="00E23F95" w:rsidP="0092380D">
          <w:pPr>
            <w:pStyle w:val="Footer"/>
            <w:rPr>
              <w:color w:val="647478"/>
              <w:sz w:val="14"/>
              <w:szCs w:val="14"/>
            </w:rPr>
          </w:pPr>
          <w:r w:rsidRPr="005944A4">
            <w:rPr>
              <w:color w:val="647478"/>
              <w:sz w:val="14"/>
              <w:szCs w:val="14"/>
            </w:rPr>
            <w:fldChar w:fldCharType="begin"/>
          </w:r>
          <w:r w:rsidRPr="005944A4">
            <w:rPr>
              <w:color w:val="647478"/>
              <w:sz w:val="14"/>
              <w:szCs w:val="14"/>
            </w:rPr>
            <w:instrText xml:space="preserve"> FILENAME   \* MERGEFORMAT </w:instrText>
          </w:r>
          <w:r w:rsidRPr="005944A4">
            <w:rPr>
              <w:color w:val="647478"/>
              <w:sz w:val="14"/>
              <w:szCs w:val="14"/>
            </w:rPr>
            <w:fldChar w:fldCharType="separate"/>
          </w:r>
          <w:r w:rsidR="00BC0D7C">
            <w:rPr>
              <w:noProof/>
              <w:color w:val="647478"/>
              <w:sz w:val="14"/>
              <w:szCs w:val="14"/>
            </w:rPr>
            <w:t>F0435.docx</w:t>
          </w:r>
          <w:r w:rsidRPr="005944A4">
            <w:rPr>
              <w:noProof/>
              <w:color w:val="647478"/>
              <w:sz w:val="14"/>
              <w:szCs w:val="14"/>
            </w:rPr>
            <w:fldChar w:fldCharType="end"/>
          </w:r>
          <w:r w:rsidRPr="005944A4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1313758380"/>
              <w:placeholder>
                <w:docPart w:val="D1E1853BA97344FDA468E21C1E4D1635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92380D">
                <w:rPr>
                  <w:color w:val="647478"/>
                  <w:sz w:val="14"/>
                  <w:szCs w:val="14"/>
                </w:rPr>
                <w:t>Rev 1.</w:t>
              </w:r>
              <w:r w:rsidR="00435458">
                <w:rPr>
                  <w:color w:val="647478"/>
                  <w:sz w:val="14"/>
                  <w:szCs w:val="14"/>
                </w:rPr>
                <w:t>3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|  Modified on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tag w:val=""/>
              <w:id w:val="-2063861615"/>
              <w:placeholder>
                <w:docPart w:val="A6C6EFA3E83B4B358ECDE35AE3AEE1D1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5-22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435458">
                <w:rPr>
                  <w:color w:val="647478"/>
                  <w:sz w:val="14"/>
                  <w:szCs w:val="14"/>
                </w:rPr>
                <w:t>22/05/2023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|  © Remote C</w:t>
          </w:r>
          <w:r>
            <w:rPr>
              <w:color w:val="647478"/>
              <w:sz w:val="14"/>
              <w:szCs w:val="14"/>
            </w:rPr>
            <w:t>ontrol Technologies Pty Ltd</w:t>
          </w:r>
        </w:p>
      </w:tc>
      <w:tc>
        <w:tcPr>
          <w:tcW w:w="500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5CEA0901" w14:textId="77777777" w:rsidR="00712B0E" w:rsidRPr="00CE1A3B" w:rsidRDefault="00712B0E" w:rsidP="009A1722">
          <w:pPr>
            <w:pStyle w:val="Footer"/>
            <w:jc w:val="center"/>
            <w:rPr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D621BC">
            <w:rPr>
              <w:noProof/>
              <w:color w:val="FFFFFF" w:themeColor="background1"/>
            </w:rPr>
            <w:t>1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fldSimple w:instr=" NUMPAGES  \* Arabic  \* MERGEFORMAT ">
            <w:r w:rsidR="00D621BC" w:rsidRPr="00D621BC">
              <w:rPr>
                <w:noProof/>
                <w:color w:val="FFFFFF" w:themeColor="background1"/>
              </w:rPr>
              <w:t>1</w:t>
            </w:r>
          </w:fldSimple>
        </w:p>
      </w:tc>
    </w:tr>
  </w:tbl>
  <w:p w14:paraId="53A905BB" w14:textId="77777777" w:rsidR="00712B0E" w:rsidRDefault="00712B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777A3" w14:textId="77777777" w:rsidR="00712B0E" w:rsidRDefault="00712B0E">
    <w:pPr>
      <w:pStyle w:val="Footer"/>
      <w:tabs>
        <w:tab w:val="clear" w:pos="8640"/>
        <w:tab w:val="right" w:pos="8931"/>
      </w:tabs>
    </w:pPr>
    <w:r>
      <w:rPr>
        <w:sz w:val="14"/>
      </w:rPr>
      <w:t>3724\17\3734-17</w:t>
    </w:r>
    <w:r>
      <w:rPr>
        <w:sz w:val="14"/>
      </w:rPr>
      <w:tab/>
    </w:r>
    <w:r>
      <w:rPr>
        <w:sz w:val="14"/>
      </w:rPr>
      <w:tab/>
      <w:t>NOVEMBER 1999</w:t>
    </w:r>
  </w:p>
  <w:p w14:paraId="1E65A1E7" w14:textId="77777777" w:rsidR="00712B0E" w:rsidRDefault="00712B0E">
    <w:pPr>
      <w:pStyle w:val="Footer"/>
      <w:tabs>
        <w:tab w:val="clear" w:pos="8640"/>
        <w:tab w:val="right" w:pos="893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BC19F" w14:textId="77777777" w:rsidR="00712B0E" w:rsidRDefault="00712B0E">
      <w:r>
        <w:separator/>
      </w:r>
    </w:p>
  </w:footnote>
  <w:footnote w:type="continuationSeparator" w:id="0">
    <w:p w14:paraId="2F42436C" w14:textId="77777777" w:rsidR="00712B0E" w:rsidRDefault="0071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3B411" w14:textId="3A1BA750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  <w:u w:val="single"/>
      </w:rPr>
      <w:t>Control Master</w:t>
    </w:r>
    <w:r>
      <w:rPr>
        <w:rFonts w:ascii="Arial Narrow" w:hAnsi="Arial Narrow"/>
        <w:vertAlign w:val="superscript"/>
      </w:rPr>
      <w:sym w:font="Symbol" w:char="F0E2"/>
    </w:r>
    <w:r>
      <w:rPr>
        <w:rFonts w:ascii="Arial Narrow" w:hAnsi="Arial Narrow"/>
      </w:rPr>
      <w:t xml:space="preserve"> REMOTE CONTROL SYSTEMS </w:t>
    </w:r>
  </w:p>
  <w:p w14:paraId="6C4FD7CD" w14:textId="77777777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</w:rPr>
      <w:t>5 VOLT PWM TO SUIT CATERPILLAR EUI</w:t>
    </w:r>
    <w:r>
      <w:rPr>
        <w:rFonts w:ascii="Arial Narrow" w:hAnsi="Arial Narrow"/>
      </w:rPr>
      <w:br/>
    </w:r>
  </w:p>
  <w:p w14:paraId="4E16B554" w14:textId="77777777" w:rsidR="00712B0E" w:rsidRDefault="00712B0E">
    <w:pPr>
      <w:pStyle w:val="Header"/>
      <w:pBdr>
        <w:bottom w:val="single" w:sz="4" w:space="1" w:color="auto"/>
      </w:pBdr>
      <w:rPr>
        <w:rFonts w:ascii="Arial Narrow" w:hAnsi="Arial Narrow"/>
      </w:rPr>
    </w:pPr>
  </w:p>
  <w:p w14:paraId="58373A0C" w14:textId="77777777" w:rsidR="00712B0E" w:rsidRDefault="00712B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51" type="#_x0000_t75" alt="Legend-3a.png" style="width:21.9pt;height:12.5pt;visibility:visible;mso-wrap-style:square" o:bullet="t">
        <v:imagedata r:id="rId1" o:title="Legend-3a"/>
      </v:shape>
    </w:pict>
  </w:numPicBullet>
  <w:abstractNum w:abstractNumId="0" w15:restartNumberingAfterBreak="0">
    <w:nsid w:val="01387587"/>
    <w:multiLevelType w:val="multilevel"/>
    <w:tmpl w:val="881E5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5472C73"/>
    <w:multiLevelType w:val="multilevel"/>
    <w:tmpl w:val="8BAE1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993661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297057"/>
    <w:multiLevelType w:val="hybridMultilevel"/>
    <w:tmpl w:val="062AB9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DE1916"/>
    <w:multiLevelType w:val="hybridMultilevel"/>
    <w:tmpl w:val="2ACE83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12702"/>
    <w:multiLevelType w:val="hybridMultilevel"/>
    <w:tmpl w:val="794241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9A0F72"/>
    <w:multiLevelType w:val="hybridMultilevel"/>
    <w:tmpl w:val="4692D108"/>
    <w:lvl w:ilvl="0" w:tplc="860ABA44">
      <w:start w:val="1"/>
      <w:numFmt w:val="decimal"/>
      <w:lvlText w:val="17.%1"/>
      <w:lvlJc w:val="righ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E5737"/>
    <w:multiLevelType w:val="hybridMultilevel"/>
    <w:tmpl w:val="618CD5F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27F79"/>
    <w:multiLevelType w:val="multilevel"/>
    <w:tmpl w:val="0C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9" w15:restartNumberingAfterBreak="0">
    <w:nsid w:val="1EAE2925"/>
    <w:multiLevelType w:val="multilevel"/>
    <w:tmpl w:val="28604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4.%3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FAF2835"/>
    <w:multiLevelType w:val="multilevel"/>
    <w:tmpl w:val="31FE3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18D315A"/>
    <w:multiLevelType w:val="hybridMultilevel"/>
    <w:tmpl w:val="F488B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15437"/>
    <w:multiLevelType w:val="hybridMultilevel"/>
    <w:tmpl w:val="3222C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118E2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4A2D39"/>
    <w:multiLevelType w:val="hybridMultilevel"/>
    <w:tmpl w:val="381044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81393"/>
    <w:multiLevelType w:val="hybridMultilevel"/>
    <w:tmpl w:val="5C442B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A7B8A"/>
    <w:multiLevelType w:val="hybridMultilevel"/>
    <w:tmpl w:val="561A9B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A552A"/>
    <w:multiLevelType w:val="multilevel"/>
    <w:tmpl w:val="D042FE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51CC3F9B"/>
    <w:multiLevelType w:val="multilevel"/>
    <w:tmpl w:val="1082A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3.%3"/>
      <w:lvlJc w:val="left"/>
      <w:pPr>
        <w:ind w:left="720" w:hanging="72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559E467B"/>
    <w:multiLevelType w:val="multilevel"/>
    <w:tmpl w:val="F8D811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357" w:hanging="35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20" w15:restartNumberingAfterBreak="0">
    <w:nsid w:val="57482990"/>
    <w:multiLevelType w:val="hybridMultilevel"/>
    <w:tmpl w:val="42E6F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5945CE"/>
    <w:multiLevelType w:val="multilevel"/>
    <w:tmpl w:val="5DD89F9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5C002743"/>
    <w:multiLevelType w:val="multilevel"/>
    <w:tmpl w:val="7D4C71C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C0150C2"/>
    <w:multiLevelType w:val="multilevel"/>
    <w:tmpl w:val="D6121D36"/>
    <w:lvl w:ilvl="0">
      <w:start w:val="1"/>
      <w:numFmt w:val="decimal"/>
      <w:lvlText w:val="14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5ED6F67"/>
    <w:multiLevelType w:val="multilevel"/>
    <w:tmpl w:val="0E24E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A260EB7"/>
    <w:multiLevelType w:val="hybridMultilevel"/>
    <w:tmpl w:val="4AA03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E6A19"/>
    <w:multiLevelType w:val="multilevel"/>
    <w:tmpl w:val="087AA3B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7BEF4866"/>
    <w:multiLevelType w:val="multilevel"/>
    <w:tmpl w:val="087AA3B0"/>
    <w:numStyleLink w:val="Style1"/>
  </w:abstractNum>
  <w:abstractNum w:abstractNumId="28" w15:restartNumberingAfterBreak="0">
    <w:nsid w:val="7DB01BA7"/>
    <w:multiLevelType w:val="multilevel"/>
    <w:tmpl w:val="5298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6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7EBF40FE"/>
    <w:multiLevelType w:val="hybridMultilevel"/>
    <w:tmpl w:val="911074CC"/>
    <w:lvl w:ilvl="0" w:tplc="66BC9D56">
      <w:start w:val="1"/>
      <w:numFmt w:val="bullet"/>
      <w:lvlText w:val=""/>
      <w:lvlJc w:val="left"/>
      <w:pPr>
        <w:ind w:left="397" w:hanging="397"/>
      </w:pPr>
      <w:rPr>
        <w:rFonts w:ascii="Wingdings" w:hAnsi="Wingdings" w:hint="default"/>
        <w:color w:val="6E7478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581561">
    <w:abstractNumId w:val="1"/>
  </w:num>
  <w:num w:numId="2" w16cid:durableId="299114037">
    <w:abstractNumId w:val="12"/>
  </w:num>
  <w:num w:numId="3" w16cid:durableId="954367641">
    <w:abstractNumId w:val="18"/>
  </w:num>
  <w:num w:numId="4" w16cid:durableId="895777213">
    <w:abstractNumId w:val="28"/>
  </w:num>
  <w:num w:numId="5" w16cid:durableId="1824347363">
    <w:abstractNumId w:val="17"/>
  </w:num>
  <w:num w:numId="6" w16cid:durableId="883247873">
    <w:abstractNumId w:val="10"/>
  </w:num>
  <w:num w:numId="7" w16cid:durableId="117452928">
    <w:abstractNumId w:val="7"/>
  </w:num>
  <w:num w:numId="8" w16cid:durableId="1030491131">
    <w:abstractNumId w:val="22"/>
  </w:num>
  <w:num w:numId="9" w16cid:durableId="1724402635">
    <w:abstractNumId w:val="23"/>
  </w:num>
  <w:num w:numId="10" w16cid:durableId="1837575569">
    <w:abstractNumId w:val="0"/>
  </w:num>
  <w:num w:numId="11" w16cid:durableId="1937983790">
    <w:abstractNumId w:val="26"/>
  </w:num>
  <w:num w:numId="12" w16cid:durableId="1696881823">
    <w:abstractNumId w:val="27"/>
  </w:num>
  <w:num w:numId="13" w16cid:durableId="52436565">
    <w:abstractNumId w:val="5"/>
  </w:num>
  <w:num w:numId="14" w16cid:durableId="317618798">
    <w:abstractNumId w:val="19"/>
  </w:num>
  <w:num w:numId="15" w16cid:durableId="789200091">
    <w:abstractNumId w:val="9"/>
  </w:num>
  <w:num w:numId="16" w16cid:durableId="1371028617">
    <w:abstractNumId w:val="6"/>
  </w:num>
  <w:num w:numId="17" w16cid:durableId="250697018">
    <w:abstractNumId w:val="14"/>
  </w:num>
  <w:num w:numId="18" w16cid:durableId="1655645144">
    <w:abstractNumId w:val="11"/>
  </w:num>
  <w:num w:numId="19" w16cid:durableId="1167868729">
    <w:abstractNumId w:val="4"/>
  </w:num>
  <w:num w:numId="20" w16cid:durableId="199978922">
    <w:abstractNumId w:val="16"/>
  </w:num>
  <w:num w:numId="21" w16cid:durableId="1705252603">
    <w:abstractNumId w:val="3"/>
  </w:num>
  <w:num w:numId="22" w16cid:durableId="1951626688">
    <w:abstractNumId w:val="20"/>
  </w:num>
  <w:num w:numId="23" w16cid:durableId="156701051">
    <w:abstractNumId w:val="25"/>
  </w:num>
  <w:num w:numId="24" w16cid:durableId="2143499375">
    <w:abstractNumId w:val="15"/>
  </w:num>
  <w:num w:numId="25" w16cid:durableId="1848517201">
    <w:abstractNumId w:val="21"/>
  </w:num>
  <w:num w:numId="26" w16cid:durableId="550534358">
    <w:abstractNumId w:val="24"/>
  </w:num>
  <w:num w:numId="27" w16cid:durableId="511532521">
    <w:abstractNumId w:val="8"/>
  </w:num>
  <w:num w:numId="28" w16cid:durableId="72121557">
    <w:abstractNumId w:val="2"/>
  </w:num>
  <w:num w:numId="29" w16cid:durableId="2136480994">
    <w:abstractNumId w:val="13"/>
  </w:num>
  <w:num w:numId="30" w16cid:durableId="568004985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VgGGyfiua038sl8JPnZdnpqTTBJ8hAavY2APEVAiVQ07Nnv/9Dv2+x29B0PntMwdSAxe9VfBYjCT6r0iaMQfw==" w:salt="q9A3Ti2yQw5cHgD58wFyHw==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D96"/>
    <w:rsid w:val="00005269"/>
    <w:rsid w:val="00013FEA"/>
    <w:rsid w:val="00020458"/>
    <w:rsid w:val="00022521"/>
    <w:rsid w:val="00023A52"/>
    <w:rsid w:val="00023CE6"/>
    <w:rsid w:val="00024619"/>
    <w:rsid w:val="000253AB"/>
    <w:rsid w:val="0003023F"/>
    <w:rsid w:val="00035556"/>
    <w:rsid w:val="000359EB"/>
    <w:rsid w:val="000424AE"/>
    <w:rsid w:val="00043A24"/>
    <w:rsid w:val="000554BE"/>
    <w:rsid w:val="000561F5"/>
    <w:rsid w:val="000579AE"/>
    <w:rsid w:val="0006257E"/>
    <w:rsid w:val="00063879"/>
    <w:rsid w:val="00070661"/>
    <w:rsid w:val="00070719"/>
    <w:rsid w:val="00071298"/>
    <w:rsid w:val="0007237D"/>
    <w:rsid w:val="00076731"/>
    <w:rsid w:val="00081862"/>
    <w:rsid w:val="000839A0"/>
    <w:rsid w:val="00084380"/>
    <w:rsid w:val="000863A1"/>
    <w:rsid w:val="00086487"/>
    <w:rsid w:val="000906E6"/>
    <w:rsid w:val="00092166"/>
    <w:rsid w:val="00096DE3"/>
    <w:rsid w:val="000A5037"/>
    <w:rsid w:val="000A7309"/>
    <w:rsid w:val="000A7509"/>
    <w:rsid w:val="000B195F"/>
    <w:rsid w:val="000B1F32"/>
    <w:rsid w:val="000B386F"/>
    <w:rsid w:val="000B6723"/>
    <w:rsid w:val="000B6AA6"/>
    <w:rsid w:val="000B7398"/>
    <w:rsid w:val="000C0018"/>
    <w:rsid w:val="000C201A"/>
    <w:rsid w:val="000C286A"/>
    <w:rsid w:val="000C39B0"/>
    <w:rsid w:val="000C76FD"/>
    <w:rsid w:val="000D032D"/>
    <w:rsid w:val="000D2741"/>
    <w:rsid w:val="000E10A0"/>
    <w:rsid w:val="000E1E0B"/>
    <w:rsid w:val="000E4E11"/>
    <w:rsid w:val="000E4FC7"/>
    <w:rsid w:val="000F77C5"/>
    <w:rsid w:val="001010B6"/>
    <w:rsid w:val="00112D94"/>
    <w:rsid w:val="001150C3"/>
    <w:rsid w:val="001228FF"/>
    <w:rsid w:val="00124BC7"/>
    <w:rsid w:val="00124FF2"/>
    <w:rsid w:val="00126B06"/>
    <w:rsid w:val="00131F83"/>
    <w:rsid w:val="001338BA"/>
    <w:rsid w:val="00137D3F"/>
    <w:rsid w:val="0014007C"/>
    <w:rsid w:val="001423F7"/>
    <w:rsid w:val="00142FDE"/>
    <w:rsid w:val="00144D7E"/>
    <w:rsid w:val="001453B8"/>
    <w:rsid w:val="001508EB"/>
    <w:rsid w:val="001535B5"/>
    <w:rsid w:val="001551EC"/>
    <w:rsid w:val="00157056"/>
    <w:rsid w:val="00157FE8"/>
    <w:rsid w:val="0016488E"/>
    <w:rsid w:val="00164BD4"/>
    <w:rsid w:val="0016525B"/>
    <w:rsid w:val="001655B6"/>
    <w:rsid w:val="00165EE1"/>
    <w:rsid w:val="00165FA1"/>
    <w:rsid w:val="001739DC"/>
    <w:rsid w:val="00173B23"/>
    <w:rsid w:val="00181EA4"/>
    <w:rsid w:val="00181F4E"/>
    <w:rsid w:val="00183D1F"/>
    <w:rsid w:val="0019687F"/>
    <w:rsid w:val="001A05A2"/>
    <w:rsid w:val="001A144F"/>
    <w:rsid w:val="001A1AC8"/>
    <w:rsid w:val="001A6381"/>
    <w:rsid w:val="001A6539"/>
    <w:rsid w:val="001A6A34"/>
    <w:rsid w:val="001A75DD"/>
    <w:rsid w:val="001B093E"/>
    <w:rsid w:val="001B5689"/>
    <w:rsid w:val="001C0D38"/>
    <w:rsid w:val="001C2E28"/>
    <w:rsid w:val="001C397A"/>
    <w:rsid w:val="001C6056"/>
    <w:rsid w:val="001D09A6"/>
    <w:rsid w:val="001D2642"/>
    <w:rsid w:val="001D5DBA"/>
    <w:rsid w:val="001D79D0"/>
    <w:rsid w:val="001E0E7A"/>
    <w:rsid w:val="001E23D6"/>
    <w:rsid w:val="001E2FAA"/>
    <w:rsid w:val="001F0187"/>
    <w:rsid w:val="001F4303"/>
    <w:rsid w:val="001F4F8E"/>
    <w:rsid w:val="001F5BCA"/>
    <w:rsid w:val="00202020"/>
    <w:rsid w:val="00202D05"/>
    <w:rsid w:val="00203770"/>
    <w:rsid w:val="00207855"/>
    <w:rsid w:val="00207CE8"/>
    <w:rsid w:val="00210B7C"/>
    <w:rsid w:val="00213400"/>
    <w:rsid w:val="0021362D"/>
    <w:rsid w:val="00215BBD"/>
    <w:rsid w:val="00217F10"/>
    <w:rsid w:val="00221572"/>
    <w:rsid w:val="002217D0"/>
    <w:rsid w:val="00225961"/>
    <w:rsid w:val="00227A61"/>
    <w:rsid w:val="00230BFA"/>
    <w:rsid w:val="0023607B"/>
    <w:rsid w:val="002435F8"/>
    <w:rsid w:val="0024495A"/>
    <w:rsid w:val="00245037"/>
    <w:rsid w:val="0025252D"/>
    <w:rsid w:val="00255422"/>
    <w:rsid w:val="002562F0"/>
    <w:rsid w:val="00256E10"/>
    <w:rsid w:val="0027196B"/>
    <w:rsid w:val="0028309C"/>
    <w:rsid w:val="00284E40"/>
    <w:rsid w:val="00290862"/>
    <w:rsid w:val="00290A09"/>
    <w:rsid w:val="00294F0E"/>
    <w:rsid w:val="002A295B"/>
    <w:rsid w:val="002A540C"/>
    <w:rsid w:val="002A7902"/>
    <w:rsid w:val="002B1864"/>
    <w:rsid w:val="002B437C"/>
    <w:rsid w:val="002B47C2"/>
    <w:rsid w:val="002B5E13"/>
    <w:rsid w:val="002C4280"/>
    <w:rsid w:val="002C5478"/>
    <w:rsid w:val="002C643E"/>
    <w:rsid w:val="002D08C8"/>
    <w:rsid w:val="002D4F0A"/>
    <w:rsid w:val="002D567C"/>
    <w:rsid w:val="002E2237"/>
    <w:rsid w:val="002E4249"/>
    <w:rsid w:val="002E4AB9"/>
    <w:rsid w:val="002F0D62"/>
    <w:rsid w:val="002F3245"/>
    <w:rsid w:val="00301725"/>
    <w:rsid w:val="0030343D"/>
    <w:rsid w:val="00304213"/>
    <w:rsid w:val="00307F82"/>
    <w:rsid w:val="00310501"/>
    <w:rsid w:val="003122C3"/>
    <w:rsid w:val="00312945"/>
    <w:rsid w:val="00321A9C"/>
    <w:rsid w:val="00323F5F"/>
    <w:rsid w:val="0032478A"/>
    <w:rsid w:val="003249D7"/>
    <w:rsid w:val="003254D0"/>
    <w:rsid w:val="00325835"/>
    <w:rsid w:val="00326FD4"/>
    <w:rsid w:val="00327F0A"/>
    <w:rsid w:val="00330699"/>
    <w:rsid w:val="003324E1"/>
    <w:rsid w:val="00335A1C"/>
    <w:rsid w:val="003368D8"/>
    <w:rsid w:val="0033749C"/>
    <w:rsid w:val="003431BA"/>
    <w:rsid w:val="00346634"/>
    <w:rsid w:val="00346D8A"/>
    <w:rsid w:val="00356956"/>
    <w:rsid w:val="00374118"/>
    <w:rsid w:val="00376EE4"/>
    <w:rsid w:val="0038341A"/>
    <w:rsid w:val="0039323D"/>
    <w:rsid w:val="00394151"/>
    <w:rsid w:val="00396915"/>
    <w:rsid w:val="00396B91"/>
    <w:rsid w:val="003A0D60"/>
    <w:rsid w:val="003A76C0"/>
    <w:rsid w:val="003B196D"/>
    <w:rsid w:val="003B36A9"/>
    <w:rsid w:val="003B77E7"/>
    <w:rsid w:val="003C27AA"/>
    <w:rsid w:val="003C3DB8"/>
    <w:rsid w:val="003C7DCD"/>
    <w:rsid w:val="003D0C32"/>
    <w:rsid w:val="003D0E7A"/>
    <w:rsid w:val="003D2A7C"/>
    <w:rsid w:val="003D3B3F"/>
    <w:rsid w:val="003D7F02"/>
    <w:rsid w:val="003E365E"/>
    <w:rsid w:val="003E5C02"/>
    <w:rsid w:val="003F72E7"/>
    <w:rsid w:val="00401CD6"/>
    <w:rsid w:val="004029FE"/>
    <w:rsid w:val="004037C6"/>
    <w:rsid w:val="00411986"/>
    <w:rsid w:val="00417EA3"/>
    <w:rsid w:val="00426D7E"/>
    <w:rsid w:val="00432021"/>
    <w:rsid w:val="0043354C"/>
    <w:rsid w:val="00434B32"/>
    <w:rsid w:val="00434E49"/>
    <w:rsid w:val="00435458"/>
    <w:rsid w:val="004358BC"/>
    <w:rsid w:val="0044069E"/>
    <w:rsid w:val="0044131B"/>
    <w:rsid w:val="00442D6B"/>
    <w:rsid w:val="00446662"/>
    <w:rsid w:val="00447BD7"/>
    <w:rsid w:val="0045062E"/>
    <w:rsid w:val="00450D6C"/>
    <w:rsid w:val="00451244"/>
    <w:rsid w:val="00456FAF"/>
    <w:rsid w:val="00462B51"/>
    <w:rsid w:val="0046302D"/>
    <w:rsid w:val="00464D23"/>
    <w:rsid w:val="0046599B"/>
    <w:rsid w:val="004677B2"/>
    <w:rsid w:val="00473AF7"/>
    <w:rsid w:val="00490414"/>
    <w:rsid w:val="00495D2E"/>
    <w:rsid w:val="00495EEB"/>
    <w:rsid w:val="0049720F"/>
    <w:rsid w:val="00497A0E"/>
    <w:rsid w:val="004A04D6"/>
    <w:rsid w:val="004A3535"/>
    <w:rsid w:val="004A434B"/>
    <w:rsid w:val="004A46E2"/>
    <w:rsid w:val="004A52CD"/>
    <w:rsid w:val="004A5D56"/>
    <w:rsid w:val="004B2255"/>
    <w:rsid w:val="004B2AC9"/>
    <w:rsid w:val="004C7927"/>
    <w:rsid w:val="004D1A92"/>
    <w:rsid w:val="004D6103"/>
    <w:rsid w:val="004D75A1"/>
    <w:rsid w:val="004F49C3"/>
    <w:rsid w:val="00500323"/>
    <w:rsid w:val="005035AE"/>
    <w:rsid w:val="00503880"/>
    <w:rsid w:val="005046DB"/>
    <w:rsid w:val="00505A1C"/>
    <w:rsid w:val="00506AA5"/>
    <w:rsid w:val="0051226E"/>
    <w:rsid w:val="005133F7"/>
    <w:rsid w:val="00516C2F"/>
    <w:rsid w:val="005212DA"/>
    <w:rsid w:val="00522773"/>
    <w:rsid w:val="00523527"/>
    <w:rsid w:val="00525213"/>
    <w:rsid w:val="00527C53"/>
    <w:rsid w:val="005351A1"/>
    <w:rsid w:val="005408AC"/>
    <w:rsid w:val="00541833"/>
    <w:rsid w:val="005419E6"/>
    <w:rsid w:val="0054732D"/>
    <w:rsid w:val="0055033E"/>
    <w:rsid w:val="00551523"/>
    <w:rsid w:val="005515EF"/>
    <w:rsid w:val="0055572D"/>
    <w:rsid w:val="005562B2"/>
    <w:rsid w:val="00562E85"/>
    <w:rsid w:val="00563E6B"/>
    <w:rsid w:val="00567022"/>
    <w:rsid w:val="005722CF"/>
    <w:rsid w:val="00576A32"/>
    <w:rsid w:val="00577766"/>
    <w:rsid w:val="00581F72"/>
    <w:rsid w:val="005834ED"/>
    <w:rsid w:val="005861B3"/>
    <w:rsid w:val="00590E1F"/>
    <w:rsid w:val="00592475"/>
    <w:rsid w:val="00592AFE"/>
    <w:rsid w:val="00592D28"/>
    <w:rsid w:val="005A23F6"/>
    <w:rsid w:val="005A3773"/>
    <w:rsid w:val="005B03FD"/>
    <w:rsid w:val="005B059C"/>
    <w:rsid w:val="005C0A38"/>
    <w:rsid w:val="005C2DD5"/>
    <w:rsid w:val="005C4B91"/>
    <w:rsid w:val="005C4CDC"/>
    <w:rsid w:val="005C7955"/>
    <w:rsid w:val="005D425F"/>
    <w:rsid w:val="005E13C2"/>
    <w:rsid w:val="005E30B0"/>
    <w:rsid w:val="005E3D8C"/>
    <w:rsid w:val="005E40E3"/>
    <w:rsid w:val="005E6BDA"/>
    <w:rsid w:val="005E7F6F"/>
    <w:rsid w:val="005F33B4"/>
    <w:rsid w:val="005F35F9"/>
    <w:rsid w:val="005F4559"/>
    <w:rsid w:val="005F6FBE"/>
    <w:rsid w:val="0060005D"/>
    <w:rsid w:val="006006F7"/>
    <w:rsid w:val="00605074"/>
    <w:rsid w:val="0061090B"/>
    <w:rsid w:val="006127FC"/>
    <w:rsid w:val="00617121"/>
    <w:rsid w:val="006213D6"/>
    <w:rsid w:val="006240CC"/>
    <w:rsid w:val="00630E7C"/>
    <w:rsid w:val="00631D6E"/>
    <w:rsid w:val="00633594"/>
    <w:rsid w:val="006362E3"/>
    <w:rsid w:val="00640596"/>
    <w:rsid w:val="006458A3"/>
    <w:rsid w:val="0065494C"/>
    <w:rsid w:val="00655F03"/>
    <w:rsid w:val="00656BD1"/>
    <w:rsid w:val="0066088E"/>
    <w:rsid w:val="0066107E"/>
    <w:rsid w:val="00663BEB"/>
    <w:rsid w:val="00667520"/>
    <w:rsid w:val="00684782"/>
    <w:rsid w:val="00687A0C"/>
    <w:rsid w:val="0069445E"/>
    <w:rsid w:val="006958E5"/>
    <w:rsid w:val="00696303"/>
    <w:rsid w:val="00696366"/>
    <w:rsid w:val="006A1EA2"/>
    <w:rsid w:val="006A47C1"/>
    <w:rsid w:val="006A4B42"/>
    <w:rsid w:val="006B114C"/>
    <w:rsid w:val="006B3F4C"/>
    <w:rsid w:val="006B43E4"/>
    <w:rsid w:val="006B5197"/>
    <w:rsid w:val="006B69FA"/>
    <w:rsid w:val="006B727B"/>
    <w:rsid w:val="006C3114"/>
    <w:rsid w:val="006C38CE"/>
    <w:rsid w:val="006C3DAE"/>
    <w:rsid w:val="006C4615"/>
    <w:rsid w:val="006C6B9A"/>
    <w:rsid w:val="006C6D6B"/>
    <w:rsid w:val="006D0699"/>
    <w:rsid w:val="006D10A6"/>
    <w:rsid w:val="006D2467"/>
    <w:rsid w:val="006D3158"/>
    <w:rsid w:val="006D5895"/>
    <w:rsid w:val="006D6B7A"/>
    <w:rsid w:val="006E2889"/>
    <w:rsid w:val="006E6268"/>
    <w:rsid w:val="006E6652"/>
    <w:rsid w:val="006F34BB"/>
    <w:rsid w:val="006F3F86"/>
    <w:rsid w:val="006F4E06"/>
    <w:rsid w:val="006F633C"/>
    <w:rsid w:val="00701AD1"/>
    <w:rsid w:val="00703889"/>
    <w:rsid w:val="0070493B"/>
    <w:rsid w:val="00712B0E"/>
    <w:rsid w:val="00713540"/>
    <w:rsid w:val="00713C05"/>
    <w:rsid w:val="00724681"/>
    <w:rsid w:val="00733D35"/>
    <w:rsid w:val="00734A70"/>
    <w:rsid w:val="00735BB7"/>
    <w:rsid w:val="00744C94"/>
    <w:rsid w:val="007469AD"/>
    <w:rsid w:val="0074785C"/>
    <w:rsid w:val="007553F4"/>
    <w:rsid w:val="00756A00"/>
    <w:rsid w:val="00761A71"/>
    <w:rsid w:val="00765DF1"/>
    <w:rsid w:val="00767431"/>
    <w:rsid w:val="0076776C"/>
    <w:rsid w:val="00771052"/>
    <w:rsid w:val="00772FA3"/>
    <w:rsid w:val="007731C3"/>
    <w:rsid w:val="007733A9"/>
    <w:rsid w:val="007811E4"/>
    <w:rsid w:val="00783934"/>
    <w:rsid w:val="00784B82"/>
    <w:rsid w:val="007861CA"/>
    <w:rsid w:val="0079259B"/>
    <w:rsid w:val="00796A2C"/>
    <w:rsid w:val="00796C9B"/>
    <w:rsid w:val="007A3E39"/>
    <w:rsid w:val="007A502C"/>
    <w:rsid w:val="007B3B15"/>
    <w:rsid w:val="007B627C"/>
    <w:rsid w:val="007B741D"/>
    <w:rsid w:val="007B7C7A"/>
    <w:rsid w:val="007C2E21"/>
    <w:rsid w:val="007D14BE"/>
    <w:rsid w:val="007D2616"/>
    <w:rsid w:val="007D2E45"/>
    <w:rsid w:val="007E211C"/>
    <w:rsid w:val="007E6E72"/>
    <w:rsid w:val="007E7685"/>
    <w:rsid w:val="007E7CB1"/>
    <w:rsid w:val="007F7432"/>
    <w:rsid w:val="0080492D"/>
    <w:rsid w:val="00806373"/>
    <w:rsid w:val="008139BE"/>
    <w:rsid w:val="00820A25"/>
    <w:rsid w:val="00822850"/>
    <w:rsid w:val="008251BE"/>
    <w:rsid w:val="008268AF"/>
    <w:rsid w:val="00830660"/>
    <w:rsid w:val="008307B6"/>
    <w:rsid w:val="00832A89"/>
    <w:rsid w:val="008361FF"/>
    <w:rsid w:val="00837406"/>
    <w:rsid w:val="008458FD"/>
    <w:rsid w:val="00850952"/>
    <w:rsid w:val="0085340A"/>
    <w:rsid w:val="00854ACA"/>
    <w:rsid w:val="00855D72"/>
    <w:rsid w:val="00857E66"/>
    <w:rsid w:val="00861D1C"/>
    <w:rsid w:val="00863DBE"/>
    <w:rsid w:val="00864C35"/>
    <w:rsid w:val="00867F86"/>
    <w:rsid w:val="00870D8C"/>
    <w:rsid w:val="00872621"/>
    <w:rsid w:val="008816B0"/>
    <w:rsid w:val="008829B6"/>
    <w:rsid w:val="00885BAC"/>
    <w:rsid w:val="00887A7B"/>
    <w:rsid w:val="00887C29"/>
    <w:rsid w:val="00892D21"/>
    <w:rsid w:val="00893D72"/>
    <w:rsid w:val="008943A7"/>
    <w:rsid w:val="008A45CE"/>
    <w:rsid w:val="008A4946"/>
    <w:rsid w:val="008A7F28"/>
    <w:rsid w:val="008B2395"/>
    <w:rsid w:val="008B30C5"/>
    <w:rsid w:val="008B3228"/>
    <w:rsid w:val="008B43C0"/>
    <w:rsid w:val="008B6525"/>
    <w:rsid w:val="008C0D27"/>
    <w:rsid w:val="008C3169"/>
    <w:rsid w:val="008C4E3B"/>
    <w:rsid w:val="008C61C1"/>
    <w:rsid w:val="008C6B79"/>
    <w:rsid w:val="008C76AF"/>
    <w:rsid w:val="008D23EF"/>
    <w:rsid w:val="008D3187"/>
    <w:rsid w:val="008D3CF6"/>
    <w:rsid w:val="008D5A4A"/>
    <w:rsid w:val="008E3995"/>
    <w:rsid w:val="008E3F2B"/>
    <w:rsid w:val="008E47BB"/>
    <w:rsid w:val="008E7E2B"/>
    <w:rsid w:val="008F1973"/>
    <w:rsid w:val="008F76A6"/>
    <w:rsid w:val="00905228"/>
    <w:rsid w:val="0090595B"/>
    <w:rsid w:val="00910471"/>
    <w:rsid w:val="00911003"/>
    <w:rsid w:val="0091275C"/>
    <w:rsid w:val="009127CA"/>
    <w:rsid w:val="00914874"/>
    <w:rsid w:val="0092380D"/>
    <w:rsid w:val="009241A1"/>
    <w:rsid w:val="009245DA"/>
    <w:rsid w:val="00930154"/>
    <w:rsid w:val="00931E62"/>
    <w:rsid w:val="00933E3F"/>
    <w:rsid w:val="00943F5E"/>
    <w:rsid w:val="00951679"/>
    <w:rsid w:val="0095515D"/>
    <w:rsid w:val="00960587"/>
    <w:rsid w:val="00970DD1"/>
    <w:rsid w:val="00984C7E"/>
    <w:rsid w:val="00995DF4"/>
    <w:rsid w:val="009A0685"/>
    <w:rsid w:val="009A0FA5"/>
    <w:rsid w:val="009A1722"/>
    <w:rsid w:val="009A4808"/>
    <w:rsid w:val="009A6D42"/>
    <w:rsid w:val="009A6EA2"/>
    <w:rsid w:val="009B1C75"/>
    <w:rsid w:val="009B1D8F"/>
    <w:rsid w:val="009B4413"/>
    <w:rsid w:val="009B5139"/>
    <w:rsid w:val="009C0026"/>
    <w:rsid w:val="009C13D4"/>
    <w:rsid w:val="009C16F5"/>
    <w:rsid w:val="009C1D34"/>
    <w:rsid w:val="009C1D35"/>
    <w:rsid w:val="009C3DD2"/>
    <w:rsid w:val="009D07FD"/>
    <w:rsid w:val="009D14E5"/>
    <w:rsid w:val="009D3835"/>
    <w:rsid w:val="009D4E2D"/>
    <w:rsid w:val="009D6F2D"/>
    <w:rsid w:val="009D7E48"/>
    <w:rsid w:val="009E26AA"/>
    <w:rsid w:val="009E4073"/>
    <w:rsid w:val="009E4A94"/>
    <w:rsid w:val="009F07F0"/>
    <w:rsid w:val="009F16E2"/>
    <w:rsid w:val="009F1BE8"/>
    <w:rsid w:val="009F25C9"/>
    <w:rsid w:val="009F5024"/>
    <w:rsid w:val="009F5B00"/>
    <w:rsid w:val="00A00128"/>
    <w:rsid w:val="00A01623"/>
    <w:rsid w:val="00A065C5"/>
    <w:rsid w:val="00A067C4"/>
    <w:rsid w:val="00A120C1"/>
    <w:rsid w:val="00A14AB0"/>
    <w:rsid w:val="00A15455"/>
    <w:rsid w:val="00A22FEA"/>
    <w:rsid w:val="00A30E72"/>
    <w:rsid w:val="00A36E7A"/>
    <w:rsid w:val="00A36F6A"/>
    <w:rsid w:val="00A43944"/>
    <w:rsid w:val="00A45182"/>
    <w:rsid w:val="00A5066F"/>
    <w:rsid w:val="00A51743"/>
    <w:rsid w:val="00A52842"/>
    <w:rsid w:val="00A52BEA"/>
    <w:rsid w:val="00A54654"/>
    <w:rsid w:val="00A5768B"/>
    <w:rsid w:val="00A5784E"/>
    <w:rsid w:val="00A610C7"/>
    <w:rsid w:val="00A62EAD"/>
    <w:rsid w:val="00A638B7"/>
    <w:rsid w:val="00A63AD6"/>
    <w:rsid w:val="00A63F82"/>
    <w:rsid w:val="00A66720"/>
    <w:rsid w:val="00A67BAE"/>
    <w:rsid w:val="00A7020C"/>
    <w:rsid w:val="00A7052B"/>
    <w:rsid w:val="00A71FAA"/>
    <w:rsid w:val="00A72BD2"/>
    <w:rsid w:val="00A777D5"/>
    <w:rsid w:val="00A800BE"/>
    <w:rsid w:val="00A817C7"/>
    <w:rsid w:val="00A83CB9"/>
    <w:rsid w:val="00A843BE"/>
    <w:rsid w:val="00A84B24"/>
    <w:rsid w:val="00A84E13"/>
    <w:rsid w:val="00A85A9C"/>
    <w:rsid w:val="00A90982"/>
    <w:rsid w:val="00A90AE5"/>
    <w:rsid w:val="00A9652B"/>
    <w:rsid w:val="00AA288D"/>
    <w:rsid w:val="00AA368F"/>
    <w:rsid w:val="00AA65CB"/>
    <w:rsid w:val="00AA6E80"/>
    <w:rsid w:val="00AB3A29"/>
    <w:rsid w:val="00AB3B40"/>
    <w:rsid w:val="00AB76A6"/>
    <w:rsid w:val="00AC4E9B"/>
    <w:rsid w:val="00AC4F4B"/>
    <w:rsid w:val="00AC7779"/>
    <w:rsid w:val="00AD27F3"/>
    <w:rsid w:val="00AD7FD9"/>
    <w:rsid w:val="00AE0EA5"/>
    <w:rsid w:val="00AE1224"/>
    <w:rsid w:val="00AE69E7"/>
    <w:rsid w:val="00AF2FE6"/>
    <w:rsid w:val="00AF3486"/>
    <w:rsid w:val="00AF502F"/>
    <w:rsid w:val="00AF53EC"/>
    <w:rsid w:val="00B02E16"/>
    <w:rsid w:val="00B106C9"/>
    <w:rsid w:val="00B12DAC"/>
    <w:rsid w:val="00B1468C"/>
    <w:rsid w:val="00B27579"/>
    <w:rsid w:val="00B31150"/>
    <w:rsid w:val="00B32AA4"/>
    <w:rsid w:val="00B41F8C"/>
    <w:rsid w:val="00B42049"/>
    <w:rsid w:val="00B43D8D"/>
    <w:rsid w:val="00B46330"/>
    <w:rsid w:val="00B47B41"/>
    <w:rsid w:val="00B56FA8"/>
    <w:rsid w:val="00B707E1"/>
    <w:rsid w:val="00B7164C"/>
    <w:rsid w:val="00B7468C"/>
    <w:rsid w:val="00B752AF"/>
    <w:rsid w:val="00B847A5"/>
    <w:rsid w:val="00B86DE6"/>
    <w:rsid w:val="00B87194"/>
    <w:rsid w:val="00B91ED5"/>
    <w:rsid w:val="00B95C4E"/>
    <w:rsid w:val="00B9618D"/>
    <w:rsid w:val="00B96872"/>
    <w:rsid w:val="00BA0373"/>
    <w:rsid w:val="00BB4AD7"/>
    <w:rsid w:val="00BC0D7C"/>
    <w:rsid w:val="00BC312E"/>
    <w:rsid w:val="00BC5E9B"/>
    <w:rsid w:val="00BC5FCF"/>
    <w:rsid w:val="00BD0419"/>
    <w:rsid w:val="00BD0A95"/>
    <w:rsid w:val="00BD45FD"/>
    <w:rsid w:val="00BE3D9D"/>
    <w:rsid w:val="00BE3FE8"/>
    <w:rsid w:val="00BE4110"/>
    <w:rsid w:val="00BE48AA"/>
    <w:rsid w:val="00BE73E2"/>
    <w:rsid w:val="00BF387F"/>
    <w:rsid w:val="00BF7CCD"/>
    <w:rsid w:val="00C125F0"/>
    <w:rsid w:val="00C16610"/>
    <w:rsid w:val="00C20C2A"/>
    <w:rsid w:val="00C276FF"/>
    <w:rsid w:val="00C27D54"/>
    <w:rsid w:val="00C30C13"/>
    <w:rsid w:val="00C32016"/>
    <w:rsid w:val="00C32F60"/>
    <w:rsid w:val="00C344DA"/>
    <w:rsid w:val="00C3582E"/>
    <w:rsid w:val="00C35D69"/>
    <w:rsid w:val="00C3726F"/>
    <w:rsid w:val="00C42A19"/>
    <w:rsid w:val="00C43584"/>
    <w:rsid w:val="00C51406"/>
    <w:rsid w:val="00C517D7"/>
    <w:rsid w:val="00C55A4B"/>
    <w:rsid w:val="00C609C1"/>
    <w:rsid w:val="00C62C7E"/>
    <w:rsid w:val="00C65A59"/>
    <w:rsid w:val="00C65DBD"/>
    <w:rsid w:val="00C66FC6"/>
    <w:rsid w:val="00C67E1B"/>
    <w:rsid w:val="00C7054C"/>
    <w:rsid w:val="00C74D5E"/>
    <w:rsid w:val="00C75005"/>
    <w:rsid w:val="00C750B3"/>
    <w:rsid w:val="00C75DB3"/>
    <w:rsid w:val="00C81A1C"/>
    <w:rsid w:val="00C81D34"/>
    <w:rsid w:val="00C920E9"/>
    <w:rsid w:val="00C95CD2"/>
    <w:rsid w:val="00CA52EE"/>
    <w:rsid w:val="00CA61BB"/>
    <w:rsid w:val="00CA769D"/>
    <w:rsid w:val="00CB1B67"/>
    <w:rsid w:val="00CB1DDB"/>
    <w:rsid w:val="00CB289A"/>
    <w:rsid w:val="00CB5A72"/>
    <w:rsid w:val="00CC1EFD"/>
    <w:rsid w:val="00CC2433"/>
    <w:rsid w:val="00CC6228"/>
    <w:rsid w:val="00CD3A1A"/>
    <w:rsid w:val="00CD420F"/>
    <w:rsid w:val="00CE098E"/>
    <w:rsid w:val="00CE1B26"/>
    <w:rsid w:val="00CE2561"/>
    <w:rsid w:val="00CE58A2"/>
    <w:rsid w:val="00CF0382"/>
    <w:rsid w:val="00CF0DFD"/>
    <w:rsid w:val="00CF1BA0"/>
    <w:rsid w:val="00CF3DBC"/>
    <w:rsid w:val="00CF6FA4"/>
    <w:rsid w:val="00CF7D5D"/>
    <w:rsid w:val="00D011E4"/>
    <w:rsid w:val="00D04037"/>
    <w:rsid w:val="00D0705B"/>
    <w:rsid w:val="00D136AE"/>
    <w:rsid w:val="00D14A61"/>
    <w:rsid w:val="00D15392"/>
    <w:rsid w:val="00D20C41"/>
    <w:rsid w:val="00D2146C"/>
    <w:rsid w:val="00D23918"/>
    <w:rsid w:val="00D26394"/>
    <w:rsid w:val="00D3121B"/>
    <w:rsid w:val="00D362FA"/>
    <w:rsid w:val="00D3709C"/>
    <w:rsid w:val="00D44A58"/>
    <w:rsid w:val="00D45C20"/>
    <w:rsid w:val="00D45E39"/>
    <w:rsid w:val="00D4613E"/>
    <w:rsid w:val="00D46909"/>
    <w:rsid w:val="00D50496"/>
    <w:rsid w:val="00D5103E"/>
    <w:rsid w:val="00D516B4"/>
    <w:rsid w:val="00D621BC"/>
    <w:rsid w:val="00D714EE"/>
    <w:rsid w:val="00D72FA4"/>
    <w:rsid w:val="00D74459"/>
    <w:rsid w:val="00D74537"/>
    <w:rsid w:val="00D769D4"/>
    <w:rsid w:val="00D774E4"/>
    <w:rsid w:val="00D856B2"/>
    <w:rsid w:val="00D9218C"/>
    <w:rsid w:val="00D92917"/>
    <w:rsid w:val="00DA087A"/>
    <w:rsid w:val="00DA1871"/>
    <w:rsid w:val="00DA20C9"/>
    <w:rsid w:val="00DA3454"/>
    <w:rsid w:val="00DA61EA"/>
    <w:rsid w:val="00DA7C77"/>
    <w:rsid w:val="00DB0664"/>
    <w:rsid w:val="00DB240E"/>
    <w:rsid w:val="00DB38A0"/>
    <w:rsid w:val="00DB3A3F"/>
    <w:rsid w:val="00DB778B"/>
    <w:rsid w:val="00DB7993"/>
    <w:rsid w:val="00DC2799"/>
    <w:rsid w:val="00DC604D"/>
    <w:rsid w:val="00DD49C1"/>
    <w:rsid w:val="00DD5892"/>
    <w:rsid w:val="00DD6703"/>
    <w:rsid w:val="00DE0DD7"/>
    <w:rsid w:val="00DF348D"/>
    <w:rsid w:val="00DF3860"/>
    <w:rsid w:val="00DF6547"/>
    <w:rsid w:val="00E05473"/>
    <w:rsid w:val="00E10683"/>
    <w:rsid w:val="00E10B39"/>
    <w:rsid w:val="00E17CAE"/>
    <w:rsid w:val="00E20446"/>
    <w:rsid w:val="00E23F95"/>
    <w:rsid w:val="00E307E1"/>
    <w:rsid w:val="00E31983"/>
    <w:rsid w:val="00E33063"/>
    <w:rsid w:val="00E33AEE"/>
    <w:rsid w:val="00E34584"/>
    <w:rsid w:val="00E356FB"/>
    <w:rsid w:val="00E37D3D"/>
    <w:rsid w:val="00E41AF0"/>
    <w:rsid w:val="00E45268"/>
    <w:rsid w:val="00E5194F"/>
    <w:rsid w:val="00E54AC1"/>
    <w:rsid w:val="00E63CEF"/>
    <w:rsid w:val="00E70337"/>
    <w:rsid w:val="00E713C2"/>
    <w:rsid w:val="00E7775B"/>
    <w:rsid w:val="00E8005A"/>
    <w:rsid w:val="00E83F18"/>
    <w:rsid w:val="00E86963"/>
    <w:rsid w:val="00E90F07"/>
    <w:rsid w:val="00E93BE4"/>
    <w:rsid w:val="00EA0D65"/>
    <w:rsid w:val="00EA1448"/>
    <w:rsid w:val="00EA1C25"/>
    <w:rsid w:val="00EA45F0"/>
    <w:rsid w:val="00EA48B1"/>
    <w:rsid w:val="00EA4B5F"/>
    <w:rsid w:val="00EA67ED"/>
    <w:rsid w:val="00EB71C8"/>
    <w:rsid w:val="00EC11A0"/>
    <w:rsid w:val="00EC56DB"/>
    <w:rsid w:val="00ED2CF1"/>
    <w:rsid w:val="00ED3487"/>
    <w:rsid w:val="00ED3B3F"/>
    <w:rsid w:val="00ED5173"/>
    <w:rsid w:val="00ED6600"/>
    <w:rsid w:val="00ED6B4C"/>
    <w:rsid w:val="00EE2BBC"/>
    <w:rsid w:val="00EE45C3"/>
    <w:rsid w:val="00EE7B34"/>
    <w:rsid w:val="00EF586B"/>
    <w:rsid w:val="00F01128"/>
    <w:rsid w:val="00F0342C"/>
    <w:rsid w:val="00F110C1"/>
    <w:rsid w:val="00F15897"/>
    <w:rsid w:val="00F15B05"/>
    <w:rsid w:val="00F16E36"/>
    <w:rsid w:val="00F17330"/>
    <w:rsid w:val="00F205FA"/>
    <w:rsid w:val="00F206DC"/>
    <w:rsid w:val="00F208C4"/>
    <w:rsid w:val="00F21B2E"/>
    <w:rsid w:val="00F23748"/>
    <w:rsid w:val="00F2563C"/>
    <w:rsid w:val="00F31524"/>
    <w:rsid w:val="00F40E27"/>
    <w:rsid w:val="00F40F6B"/>
    <w:rsid w:val="00F42C31"/>
    <w:rsid w:val="00F42E15"/>
    <w:rsid w:val="00F44ECE"/>
    <w:rsid w:val="00F454BC"/>
    <w:rsid w:val="00F46A58"/>
    <w:rsid w:val="00F51775"/>
    <w:rsid w:val="00F535DA"/>
    <w:rsid w:val="00F561F2"/>
    <w:rsid w:val="00F60323"/>
    <w:rsid w:val="00F75D17"/>
    <w:rsid w:val="00F869A1"/>
    <w:rsid w:val="00F87297"/>
    <w:rsid w:val="00F9146E"/>
    <w:rsid w:val="00F92AAD"/>
    <w:rsid w:val="00F93DF7"/>
    <w:rsid w:val="00F966EA"/>
    <w:rsid w:val="00FA3293"/>
    <w:rsid w:val="00FA631F"/>
    <w:rsid w:val="00FB2666"/>
    <w:rsid w:val="00FB27F1"/>
    <w:rsid w:val="00FB3589"/>
    <w:rsid w:val="00FB5D16"/>
    <w:rsid w:val="00FB5D96"/>
    <w:rsid w:val="00FB7DB5"/>
    <w:rsid w:val="00FB7E11"/>
    <w:rsid w:val="00FC440D"/>
    <w:rsid w:val="00FC4B44"/>
    <w:rsid w:val="00FC4CB7"/>
    <w:rsid w:val="00FD1C6D"/>
    <w:rsid w:val="00FD29E9"/>
    <w:rsid w:val="00FD3F5D"/>
    <w:rsid w:val="00FD7AE4"/>
    <w:rsid w:val="00FE0183"/>
    <w:rsid w:val="00FE2394"/>
    <w:rsid w:val="00FE24A8"/>
    <w:rsid w:val="00FE2971"/>
    <w:rsid w:val="00FE32DC"/>
    <w:rsid w:val="00FE745D"/>
    <w:rsid w:val="00FF4CF5"/>
    <w:rsid w:val="00FF4DD3"/>
    <w:rsid w:val="00FF73B3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  <w14:docId w14:val="624CA9F3"/>
  <w15:docId w15:val="{54B636F7-23B4-4421-A5F9-57ADC4691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1524"/>
    <w:pPr>
      <w:jc w:val="both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6302D"/>
    <w:pPr>
      <w:jc w:val="left"/>
      <w:outlineLvl w:val="0"/>
    </w:pPr>
    <w:rPr>
      <w:color w:val="647478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6B43E4"/>
    <w:pPr>
      <w:tabs>
        <w:tab w:val="left" w:pos="5787"/>
      </w:tabs>
      <w:outlineLvl w:val="1"/>
    </w:pPr>
    <w:rPr>
      <w:b/>
      <w:color w:val="647478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215BBD"/>
    <w:pPr>
      <w:keepNext/>
      <w:tabs>
        <w:tab w:val="center" w:pos="720"/>
        <w:tab w:val="left" w:pos="2160"/>
        <w:tab w:val="left" w:pos="5400"/>
        <w:tab w:val="left" w:pos="5760"/>
        <w:tab w:val="left" w:pos="7371"/>
      </w:tabs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215BBD"/>
    <w:pPr>
      <w:keepNext/>
      <w:jc w:val="center"/>
      <w:outlineLvl w:val="3"/>
    </w:pPr>
    <w:rPr>
      <w:b/>
      <w:sz w:val="56"/>
    </w:rPr>
  </w:style>
  <w:style w:type="paragraph" w:styleId="Heading5">
    <w:name w:val="heading 5"/>
    <w:basedOn w:val="Normal"/>
    <w:next w:val="Normal"/>
    <w:link w:val="Heading5Char"/>
    <w:qFormat/>
    <w:rsid w:val="00215BBD"/>
    <w:pPr>
      <w:keepNext/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link w:val="Heading6Char"/>
    <w:qFormat/>
    <w:rsid w:val="00215BBD"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215BBD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362FA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362FA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5B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15BB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215BBD"/>
    <w:pPr>
      <w:spacing w:line="360" w:lineRule="auto"/>
    </w:pPr>
    <w:rPr>
      <w:sz w:val="34"/>
    </w:rPr>
  </w:style>
  <w:style w:type="paragraph" w:styleId="BodyText2">
    <w:name w:val="Body Text 2"/>
    <w:basedOn w:val="Normal"/>
    <w:link w:val="BodyText2Char"/>
    <w:rsid w:val="00215BBD"/>
    <w:pPr>
      <w:jc w:val="center"/>
    </w:pPr>
    <w:rPr>
      <w:b/>
      <w:sz w:val="56"/>
    </w:rPr>
  </w:style>
  <w:style w:type="paragraph" w:styleId="BodyTextIndent">
    <w:name w:val="Body Text Indent"/>
    <w:basedOn w:val="Normal"/>
    <w:link w:val="BodyTextIndentChar"/>
    <w:rsid w:val="00215BBD"/>
    <w:pPr>
      <w:tabs>
        <w:tab w:val="left" w:pos="426"/>
      </w:tabs>
      <w:ind w:left="426" w:hanging="426"/>
    </w:pPr>
    <w:rPr>
      <w:lang w:val="en-US"/>
    </w:rPr>
  </w:style>
  <w:style w:type="paragraph" w:styleId="BodyText3">
    <w:name w:val="Body Text 3"/>
    <w:basedOn w:val="Normal"/>
    <w:link w:val="BodyText3Char"/>
    <w:rsid w:val="00215BBD"/>
    <w:rPr>
      <w:sz w:val="16"/>
    </w:rPr>
  </w:style>
  <w:style w:type="paragraph" w:styleId="DocumentMap">
    <w:name w:val="Document Map"/>
    <w:basedOn w:val="Normal"/>
    <w:link w:val="DocumentMapChar"/>
    <w:rsid w:val="00F205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205FA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4037C6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14AB0"/>
    <w:rPr>
      <w:rFonts w:ascii="Arial" w:hAnsi="Arial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4AB0"/>
    <w:rPr>
      <w:color w:val="808080"/>
    </w:rPr>
  </w:style>
  <w:style w:type="paragraph" w:styleId="BalloonText">
    <w:name w:val="Balloon Text"/>
    <w:basedOn w:val="Normal"/>
    <w:link w:val="BalloonTextChar"/>
    <w:rsid w:val="00A14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AB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F5BCA"/>
    <w:pPr>
      <w:ind w:left="720"/>
      <w:contextualSpacing/>
    </w:pPr>
  </w:style>
  <w:style w:type="table" w:styleId="TableGrid">
    <w:name w:val="Table Grid"/>
    <w:basedOn w:val="TableNormal"/>
    <w:rsid w:val="002D4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2D4F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RCT">
    <w:name w:val="RCT"/>
    <w:basedOn w:val="TableNormal"/>
    <w:uiPriority w:val="99"/>
    <w:qFormat/>
    <w:rsid w:val="00D74459"/>
    <w:rPr>
      <w:rFonts w:ascii="Arial" w:hAnsi="Aria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  <w:tblStylePr w:type="firstRow">
      <w:rPr>
        <w:color w:val="FFFFFF" w:themeColor="background1"/>
      </w:rPr>
      <w:tblPr/>
      <w:tcPr>
        <w:shd w:val="clear" w:color="auto" w:fill="A0A6AA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customStyle="1" w:styleId="Heading8Char">
    <w:name w:val="Heading 8 Char"/>
    <w:basedOn w:val="DefaultParagraphFont"/>
    <w:link w:val="Heading8"/>
    <w:semiHidden/>
    <w:rsid w:val="00D362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D362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HeaderChar">
    <w:name w:val="Header Char"/>
    <w:basedOn w:val="DefaultParagraphFont"/>
    <w:link w:val="Header"/>
    <w:rsid w:val="00D362FA"/>
    <w:rPr>
      <w:rFonts w:ascii="Arial" w:hAnsi="Arial"/>
      <w:lang w:eastAsia="en-US"/>
    </w:rPr>
  </w:style>
  <w:style w:type="paragraph" w:customStyle="1" w:styleId="SectionName">
    <w:name w:val="Section Name"/>
    <w:basedOn w:val="Heading7"/>
    <w:rsid w:val="00D362FA"/>
    <w:pPr>
      <w:numPr>
        <w:ilvl w:val="6"/>
      </w:numPr>
    </w:pPr>
    <w:rPr>
      <w:bCs/>
    </w:rPr>
  </w:style>
  <w:style w:type="character" w:styleId="Hyperlink">
    <w:name w:val="Hyperlink"/>
    <w:basedOn w:val="DefaultParagraphFont"/>
    <w:uiPriority w:val="99"/>
    <w:rsid w:val="005F33B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46302D"/>
    <w:rPr>
      <w:rFonts w:ascii="Arial" w:hAnsi="Arial"/>
      <w:color w:val="647478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6B43E4"/>
    <w:rPr>
      <w:rFonts w:ascii="Arial" w:hAnsi="Arial"/>
      <w:b/>
      <w:color w:val="647478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9D14E5"/>
    <w:rPr>
      <w:rFonts w:ascii="Arial" w:hAnsi="Arial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9D14E5"/>
    <w:rPr>
      <w:rFonts w:ascii="Arial" w:hAnsi="Arial"/>
      <w:b/>
      <w:sz w:val="56"/>
      <w:lang w:eastAsia="en-US"/>
    </w:rPr>
  </w:style>
  <w:style w:type="character" w:customStyle="1" w:styleId="Heading5Char">
    <w:name w:val="Heading 5 Char"/>
    <w:basedOn w:val="DefaultParagraphFont"/>
    <w:link w:val="Heading5"/>
    <w:rsid w:val="009D14E5"/>
    <w:rPr>
      <w:rFonts w:ascii="Arial" w:hAnsi="Arial"/>
      <w:b/>
      <w:sz w:val="36"/>
      <w:lang w:eastAsia="en-US"/>
    </w:rPr>
  </w:style>
  <w:style w:type="character" w:customStyle="1" w:styleId="Heading6Char">
    <w:name w:val="Heading 6 Char"/>
    <w:basedOn w:val="DefaultParagraphFont"/>
    <w:link w:val="Heading6"/>
    <w:rsid w:val="009D14E5"/>
    <w:rPr>
      <w:rFonts w:ascii="Arial" w:hAnsi="Arial"/>
      <w:sz w:val="28"/>
      <w:lang w:eastAsia="en-US"/>
    </w:rPr>
  </w:style>
  <w:style w:type="character" w:customStyle="1" w:styleId="Heading7Char">
    <w:name w:val="Heading 7 Char"/>
    <w:basedOn w:val="DefaultParagraphFont"/>
    <w:link w:val="Heading7"/>
    <w:rsid w:val="009D14E5"/>
    <w:rPr>
      <w:rFonts w:ascii="Arial" w:hAnsi="Arial"/>
      <w:b/>
      <w:lang w:eastAsia="en-US"/>
    </w:rPr>
  </w:style>
  <w:style w:type="character" w:customStyle="1" w:styleId="BodyTextChar">
    <w:name w:val="Body Text Char"/>
    <w:basedOn w:val="DefaultParagraphFont"/>
    <w:link w:val="BodyText"/>
    <w:rsid w:val="009D14E5"/>
    <w:rPr>
      <w:rFonts w:ascii="Arial" w:hAnsi="Arial"/>
      <w:sz w:val="34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14E5"/>
    <w:rPr>
      <w:rFonts w:ascii="Arial" w:hAnsi="Arial"/>
      <w:b/>
      <w:sz w:val="5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D14E5"/>
    <w:rPr>
      <w:rFonts w:ascii="Arial" w:hAnsi="Arial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D14E5"/>
    <w:rPr>
      <w:rFonts w:ascii="Arial" w:hAnsi="Arial"/>
      <w:sz w:val="16"/>
      <w:lang w:eastAsia="en-US"/>
    </w:rPr>
  </w:style>
  <w:style w:type="numbering" w:customStyle="1" w:styleId="Style1">
    <w:name w:val="Style1"/>
    <w:uiPriority w:val="99"/>
    <w:rsid w:val="002E4249"/>
    <w:pPr>
      <w:numPr>
        <w:numId w:val="11"/>
      </w:numPr>
    </w:pPr>
  </w:style>
  <w:style w:type="table" w:customStyle="1" w:styleId="RCT1">
    <w:name w:val="RCT1"/>
    <w:basedOn w:val="TableNormal"/>
    <w:uiPriority w:val="99"/>
    <w:rsid w:val="00434B32"/>
    <w:pPr>
      <w:spacing w:before="40" w:after="40"/>
    </w:pPr>
    <w:rPr>
      <w:rFonts w:ascii="Arial" w:hAnsi="Arial"/>
    </w:rPr>
    <w:tblPr>
      <w:tblStyleRowBandSize w:val="1"/>
      <w:tblBorders>
        <w:top w:val="single" w:sz="6" w:space="0" w:color="A0A6AA"/>
        <w:left w:val="single" w:sz="6" w:space="0" w:color="A0A6AA"/>
        <w:bottom w:val="single" w:sz="6" w:space="0" w:color="A0A6AA"/>
        <w:right w:val="single" w:sz="6" w:space="0" w:color="A0A6AA"/>
        <w:insideV w:val="single" w:sz="6" w:space="0" w:color="A0A6AA"/>
      </w:tblBorders>
    </w:tblPr>
    <w:tcPr>
      <w:shd w:val="clear" w:color="auto" w:fill="auto"/>
    </w:tcPr>
    <w:tblStylePr w:type="firstRow">
      <w:rPr>
        <w:rFonts w:ascii="Arial Bold" w:hAnsi="Arial Bold"/>
        <w:b/>
        <w:i w:val="0"/>
        <w:caps/>
        <w:smallCaps w:val="0"/>
        <w:color w:val="FFFFFF" w:themeColor="background1"/>
        <w:sz w:val="20"/>
      </w:rPr>
      <w:tblPr/>
      <w:tcPr>
        <w:shd w:val="clear" w:color="auto" w:fill="A0A6AA"/>
      </w:tcPr>
    </w:tblStylePr>
    <w:tblStylePr w:type="band2Horz">
      <w:tblPr/>
      <w:tcPr>
        <w:shd w:val="clear" w:color="auto" w:fill="F6F6F6"/>
      </w:tcPr>
    </w:tblStylePr>
  </w:style>
  <w:style w:type="paragraph" w:customStyle="1" w:styleId="TITLE-Category">
    <w:name w:val="TITLE - Category"/>
    <w:basedOn w:val="Normal"/>
    <w:qFormat/>
    <w:rsid w:val="006B43E4"/>
    <w:pPr>
      <w:spacing w:after="80"/>
      <w:jc w:val="left"/>
    </w:pPr>
    <w:rPr>
      <w:b/>
      <w:color w:val="647478"/>
      <w:sz w:val="40"/>
      <w:szCs w:val="24"/>
    </w:rPr>
  </w:style>
  <w:style w:type="character" w:customStyle="1" w:styleId="Style5">
    <w:name w:val="Style5"/>
    <w:basedOn w:val="DefaultParagraphFont"/>
    <w:rsid w:val="00434E49"/>
    <w:rPr>
      <w:rFonts w:ascii="Wingdings" w:hAnsi="Wingdings"/>
      <w:sz w:val="32"/>
    </w:rPr>
  </w:style>
  <w:style w:type="paragraph" w:customStyle="1" w:styleId="NoteStart">
    <w:name w:val="Note Start"/>
    <w:basedOn w:val="Normal"/>
    <w:qFormat/>
    <w:rsid w:val="00CE1B26"/>
    <w:pPr>
      <w:pBdr>
        <w:top w:val="single" w:sz="4" w:space="1" w:color="8C8C8C"/>
      </w:pBdr>
      <w:spacing w:before="240"/>
    </w:pPr>
    <w:rPr>
      <w:b/>
      <w:szCs w:val="24"/>
    </w:rPr>
  </w:style>
  <w:style w:type="paragraph" w:customStyle="1" w:styleId="NoteEnd">
    <w:name w:val="Note End"/>
    <w:basedOn w:val="Normal"/>
    <w:link w:val="NoteEndChar"/>
    <w:qFormat/>
    <w:rsid w:val="00CE1B26"/>
    <w:pPr>
      <w:pBdr>
        <w:bottom w:val="single" w:sz="4" w:space="1" w:color="8C8C8C"/>
      </w:pBdr>
      <w:spacing w:after="120"/>
    </w:pPr>
    <w:rPr>
      <w:szCs w:val="24"/>
    </w:rPr>
  </w:style>
  <w:style w:type="character" w:customStyle="1" w:styleId="NoteEndChar">
    <w:name w:val="Note End Char"/>
    <w:basedOn w:val="DefaultParagraphFont"/>
    <w:link w:val="NoteEnd"/>
    <w:rsid w:val="00CE1B26"/>
    <w:rPr>
      <w:rFonts w:ascii="Arial" w:hAnsi="Arial"/>
      <w:szCs w:val="24"/>
      <w:lang w:eastAsia="en-US"/>
    </w:rPr>
  </w:style>
  <w:style w:type="character" w:customStyle="1" w:styleId="Body">
    <w:name w:val="Body"/>
    <w:basedOn w:val="DefaultParagraphFont"/>
    <w:uiPriority w:val="1"/>
    <w:rsid w:val="00307F82"/>
    <w:rPr>
      <w:rFonts w:ascii="Arial" w:hAnsi="Arial"/>
      <w:color w:val="000000" w:themeColor="text1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35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support@rct-globa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support@rct-global.com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rafting\TEMPLATES\tech%20info\Tech%20Inf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BC4A7CC4CB43829190238B66D10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BE2AB-7A4A-410D-B89F-9F74E83AC73B}"/>
      </w:docPartPr>
      <w:docPartBody>
        <w:p w:rsidR="00036F6C" w:rsidRDefault="00036F6C">
          <w:r w:rsidRPr="00C640F2">
            <w:rPr>
              <w:rStyle w:val="PlaceholderText"/>
            </w:rPr>
            <w:t>[Subject]</w:t>
          </w:r>
        </w:p>
      </w:docPartBody>
    </w:docPart>
    <w:docPart>
      <w:docPartPr>
        <w:name w:val="D1E1853BA97344FDA468E21C1E4D1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F7B8E-4AA2-47D0-BEDE-FB7BE54CD01B}"/>
      </w:docPartPr>
      <w:docPartBody>
        <w:p w:rsidR="003F1994" w:rsidRDefault="00D021AD" w:rsidP="00D021AD">
          <w:pPr>
            <w:pStyle w:val="D1E1853BA97344FDA468E21C1E4D1635"/>
          </w:pPr>
          <w:r w:rsidRPr="001D641A">
            <w:rPr>
              <w:rStyle w:val="PlaceholderText"/>
            </w:rPr>
            <w:t>[Status]</w:t>
          </w:r>
        </w:p>
      </w:docPartBody>
    </w:docPart>
    <w:docPart>
      <w:docPartPr>
        <w:name w:val="A6C6EFA3E83B4B358ECDE35AE3AEE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248F-4983-4D36-B18D-2207306D5AA0}"/>
      </w:docPartPr>
      <w:docPartBody>
        <w:p w:rsidR="003F1994" w:rsidRDefault="00D021AD" w:rsidP="00D021AD">
          <w:pPr>
            <w:pStyle w:val="A6C6EFA3E83B4B358ECDE35AE3AEE1D1"/>
          </w:pPr>
          <w:r w:rsidRPr="00EC1772">
            <w:rPr>
              <w:rStyle w:val="PlaceholderText"/>
            </w:rPr>
            <w:t>[Publish Date]</w:t>
          </w:r>
        </w:p>
      </w:docPartBody>
    </w:docPart>
    <w:docPart>
      <w:docPartPr>
        <w:name w:val="FB93E381734A46C39CF1A14445579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74BBB-A142-4C75-80B3-04F3DEA47FAD}"/>
      </w:docPartPr>
      <w:docPartBody>
        <w:p w:rsidR="006E131F" w:rsidRDefault="006E131F" w:rsidP="006E131F">
          <w:pPr>
            <w:pStyle w:val="FB93E381734A46C39CF1A144455792243"/>
          </w:pPr>
          <w:r w:rsidRPr="00EA1448">
            <w:rPr>
              <w:rStyle w:val="PlaceholderText"/>
              <w:color w:val="FFFFFF" w:themeColor="background1"/>
            </w:rPr>
            <w:t>Click or tap here to enter text.</w:t>
          </w:r>
        </w:p>
      </w:docPartBody>
    </w:docPart>
    <w:docPart>
      <w:docPartPr>
        <w:name w:val="435351F43579432B9959F224AFF88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57206-82F0-4A78-8D0E-84898DB3AA82}"/>
      </w:docPartPr>
      <w:docPartBody>
        <w:p w:rsidR="006E131F" w:rsidRDefault="006E131F" w:rsidP="006E131F">
          <w:pPr>
            <w:pStyle w:val="435351F43579432B9959F224AFF881563"/>
          </w:pPr>
          <w:r w:rsidRPr="00EA1448">
            <w:rPr>
              <w:rStyle w:val="PlaceholderText"/>
              <w:color w:val="FFFFFF" w:themeColor="background1"/>
            </w:rPr>
            <w:t>Click or tap here to enter text.</w:t>
          </w:r>
        </w:p>
      </w:docPartBody>
    </w:docPart>
    <w:docPart>
      <w:docPartPr>
        <w:name w:val="B83ADD2867A5455DBAC9BDA0A7054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09B89-5365-46CC-A62D-AE28EBA498C5}"/>
      </w:docPartPr>
      <w:docPartBody>
        <w:p w:rsidR="006E131F" w:rsidRDefault="006E131F" w:rsidP="006E131F">
          <w:pPr>
            <w:pStyle w:val="B83ADD2867A5455DBAC9BDA0A7054BF03"/>
          </w:pPr>
          <w:r w:rsidRPr="00EA1448">
            <w:rPr>
              <w:rStyle w:val="PlaceholderText"/>
              <w:color w:val="FFFFFF" w:themeColor="background1"/>
            </w:rPr>
            <w:t>Click or tap here to enter text.</w:t>
          </w:r>
        </w:p>
      </w:docPartBody>
    </w:docPart>
    <w:docPart>
      <w:docPartPr>
        <w:name w:val="93475FF49F004383B65DFAB2DEDFA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BA113-A430-4E14-97A0-E2F11980CD36}"/>
      </w:docPartPr>
      <w:docPartBody>
        <w:p w:rsidR="006E131F" w:rsidRDefault="006E131F" w:rsidP="006E131F">
          <w:pPr>
            <w:pStyle w:val="93475FF49F004383B65DFAB2DEDFA0FA3"/>
          </w:pPr>
          <w:r w:rsidRPr="00EA1448">
            <w:rPr>
              <w:rStyle w:val="PlaceholderText"/>
              <w:color w:val="FFFFFF" w:themeColor="background1"/>
            </w:rPr>
            <w:t>Click or tap here to enter text.</w:t>
          </w:r>
        </w:p>
      </w:docPartBody>
    </w:docPart>
    <w:docPart>
      <w:docPartPr>
        <w:name w:val="5222869B75154E1DB4B8C75BD6111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0B38E-951D-48D2-A0F5-6783E6085542}"/>
      </w:docPartPr>
      <w:docPartBody>
        <w:p w:rsidR="006E131F" w:rsidRDefault="006E131F" w:rsidP="006E131F">
          <w:pPr>
            <w:pStyle w:val="5222869B75154E1DB4B8C75BD61110283"/>
          </w:pPr>
          <w:r w:rsidRPr="00EA1448">
            <w:rPr>
              <w:rStyle w:val="PlaceholderText"/>
              <w:color w:val="FFFFFF" w:themeColor="background1"/>
            </w:rPr>
            <w:t>Click or tap here to enter text.</w:t>
          </w:r>
        </w:p>
      </w:docPartBody>
    </w:docPart>
    <w:docPart>
      <w:docPartPr>
        <w:name w:val="286DD61BD3E843C6B405521C5809C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68D1F-2E91-40B4-AACD-5187AD5068CF}"/>
      </w:docPartPr>
      <w:docPartBody>
        <w:p w:rsidR="006E131F" w:rsidRDefault="006E131F" w:rsidP="006E131F">
          <w:pPr>
            <w:pStyle w:val="286DD61BD3E843C6B405521C5809CEEA3"/>
          </w:pPr>
          <w:r w:rsidRPr="00EA1448">
            <w:rPr>
              <w:rStyle w:val="PlaceholderText"/>
              <w:color w:val="FFFFFF" w:themeColor="background1"/>
            </w:rPr>
            <w:t>Click or tap here to enter text.</w:t>
          </w:r>
        </w:p>
      </w:docPartBody>
    </w:docPart>
    <w:docPart>
      <w:docPartPr>
        <w:name w:val="FBE2E1C196B24E24B1BAF86FAD50E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15112-39EA-4397-A1FC-B0FEB64996E6}"/>
      </w:docPartPr>
      <w:docPartBody>
        <w:p w:rsidR="004B7D69" w:rsidRDefault="006E131F" w:rsidP="006E131F">
          <w:pPr>
            <w:pStyle w:val="FBE2E1C196B24E24B1BAF86FAD50EFAE3"/>
          </w:pPr>
          <w:r w:rsidRPr="00EA1448">
            <w:rPr>
              <w:rStyle w:val="PlaceholderText"/>
              <w:color w:val="FFFFFF" w:themeColor="background1"/>
            </w:rPr>
            <w:t>OEM company name</w:t>
          </w:r>
        </w:p>
      </w:docPartBody>
    </w:docPart>
    <w:docPart>
      <w:docPartPr>
        <w:name w:val="9CA7BF7B65F942DDB701AFAE46653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A6591-2F69-40ED-AB83-862603CA0D4D}"/>
      </w:docPartPr>
      <w:docPartBody>
        <w:p w:rsidR="004B7D69" w:rsidRDefault="006E131F" w:rsidP="006E131F">
          <w:pPr>
            <w:pStyle w:val="9CA7BF7B65F942DDB701AFAE46653C903"/>
          </w:pPr>
          <w:r>
            <w:rPr>
              <w:rStyle w:val="PlaceholderText"/>
              <w:color w:val="D9D9D9" w:themeColor="background1" w:themeShade="D9"/>
            </w:rPr>
            <w:t>New company/customer</w:t>
          </w:r>
          <w:r w:rsidRPr="009B4A60">
            <w:rPr>
              <w:rStyle w:val="PlaceholderText"/>
              <w:color w:val="D9D9D9" w:themeColor="background1" w:themeShade="D9"/>
            </w:rPr>
            <w:t xml:space="preserve"> name</w:t>
          </w:r>
        </w:p>
      </w:docPartBody>
    </w:docPart>
    <w:docPart>
      <w:docPartPr>
        <w:name w:val="059EF563382B44FF8AE8934E437E5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C6C51-E714-4E44-9466-FDF281BB269A}"/>
      </w:docPartPr>
      <w:docPartBody>
        <w:p w:rsidR="004B7D69" w:rsidRDefault="006E131F" w:rsidP="006E131F">
          <w:pPr>
            <w:pStyle w:val="059EF563382B44FF8AE8934E437E51DE3"/>
          </w:pPr>
          <w:r>
            <w:rPr>
              <w:rStyle w:val="PlaceholderText"/>
              <w:color w:val="D9D9D9" w:themeColor="background1" w:themeShade="D9"/>
            </w:rPr>
            <w:t>Current co</w:t>
          </w:r>
          <w:r w:rsidRPr="009B4A60">
            <w:rPr>
              <w:rStyle w:val="PlaceholderText"/>
              <w:color w:val="D9D9D9" w:themeColor="background1" w:themeShade="D9"/>
            </w:rPr>
            <w:t>mpany</w:t>
          </w:r>
          <w:r>
            <w:rPr>
              <w:rStyle w:val="PlaceholderText"/>
              <w:color w:val="D9D9D9" w:themeColor="background1" w:themeShade="D9"/>
            </w:rPr>
            <w:t>/customer</w:t>
          </w:r>
          <w:r w:rsidRPr="009B4A60">
            <w:rPr>
              <w:rStyle w:val="PlaceholderText"/>
              <w:color w:val="D9D9D9" w:themeColor="background1" w:themeShade="D9"/>
            </w:rPr>
            <w:t xml:space="preserve"> name</w:t>
          </w:r>
        </w:p>
      </w:docPartBody>
    </w:docPart>
    <w:docPart>
      <w:docPartPr>
        <w:name w:val="E49F1E8D43A94453A6051E188A990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7710D-4D36-4317-805D-D1AAEDEA3A10}"/>
      </w:docPartPr>
      <w:docPartBody>
        <w:p w:rsidR="004B7D69" w:rsidRDefault="006E131F" w:rsidP="006E131F">
          <w:pPr>
            <w:pStyle w:val="E49F1E8D43A94453A6051E188A990A3C3"/>
          </w:pPr>
          <w:r>
            <w:rPr>
              <w:rStyle w:val="PlaceholderText"/>
              <w:color w:val="D9D9D9" w:themeColor="background1" w:themeShade="D9"/>
            </w:rPr>
            <w:t>Current company/customer location/city/town</w:t>
          </w:r>
        </w:p>
      </w:docPartBody>
    </w:docPart>
    <w:docPart>
      <w:docPartPr>
        <w:name w:val="BAFD6D8F227C4AB89D01B2EB33405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2E7A5-8608-492C-9C4A-F41E9E3FAC0C}"/>
      </w:docPartPr>
      <w:docPartBody>
        <w:p w:rsidR="004B7D69" w:rsidRDefault="006E131F" w:rsidP="006E131F">
          <w:pPr>
            <w:pStyle w:val="BAFD6D8F227C4AB89D01B2EB334051143"/>
          </w:pPr>
          <w:r>
            <w:rPr>
              <w:rStyle w:val="PlaceholderText"/>
              <w:color w:val="D9D9D9" w:themeColor="background1" w:themeShade="D9"/>
            </w:rPr>
            <w:t>New company/customer location/city/town</w:t>
          </w:r>
        </w:p>
      </w:docPartBody>
    </w:docPart>
    <w:docPart>
      <w:docPartPr>
        <w:name w:val="817C7A19572345B6A8D0F92C754D0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D8716-E2DE-4ADF-A3DC-69B68C0FC49D}"/>
      </w:docPartPr>
      <w:docPartBody>
        <w:p w:rsidR="004B7D69" w:rsidRDefault="006E131F" w:rsidP="006E131F">
          <w:pPr>
            <w:pStyle w:val="817C7A19572345B6A8D0F92C754D07252"/>
          </w:pPr>
          <w:r w:rsidRPr="00EA1448">
            <w:rPr>
              <w:rStyle w:val="PlaceholderText"/>
              <w:color w:val="FFFFFF" w:themeColor="background1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EAD"/>
    <w:rsid w:val="00036F6C"/>
    <w:rsid w:val="000F0AAE"/>
    <w:rsid w:val="000F7F7C"/>
    <w:rsid w:val="00161E36"/>
    <w:rsid w:val="00182A9F"/>
    <w:rsid w:val="0020042C"/>
    <w:rsid w:val="00331AFE"/>
    <w:rsid w:val="003E3DE6"/>
    <w:rsid w:val="003F10D0"/>
    <w:rsid w:val="003F1994"/>
    <w:rsid w:val="00462EF6"/>
    <w:rsid w:val="004A7307"/>
    <w:rsid w:val="004B7D69"/>
    <w:rsid w:val="006E131F"/>
    <w:rsid w:val="0098714E"/>
    <w:rsid w:val="009E4D30"/>
    <w:rsid w:val="00AF5620"/>
    <w:rsid w:val="00BE2EAD"/>
    <w:rsid w:val="00C77114"/>
    <w:rsid w:val="00D021AD"/>
    <w:rsid w:val="00D91E9F"/>
    <w:rsid w:val="00F132CA"/>
    <w:rsid w:val="00F53093"/>
    <w:rsid w:val="00FB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4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131F"/>
    <w:rPr>
      <w:color w:val="808080"/>
    </w:rPr>
  </w:style>
  <w:style w:type="paragraph" w:customStyle="1" w:styleId="FBE2E1C196B24E24B1BAF86FAD50EFAE3">
    <w:name w:val="FBE2E1C196B24E24B1BAF86FAD50EFAE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59EF563382B44FF8AE8934E437E51DE3">
    <w:name w:val="059EF563382B44FF8AE8934E437E51DE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9CA7BF7B65F942DDB701AFAE46653C903">
    <w:name w:val="9CA7BF7B65F942DDB701AFAE46653C90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E49F1E8D43A94453A6051E188A990A3C3">
    <w:name w:val="E49F1E8D43A94453A6051E188A990A3C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BAFD6D8F227C4AB89D01B2EB334051143">
    <w:name w:val="BAFD6D8F227C4AB89D01B2EB33405114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17C7A19572345B6A8D0F92C754D07252">
    <w:name w:val="817C7A19572345B6A8D0F92C754D07252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286DD61BD3E843C6B405521C5809CEEA3">
    <w:name w:val="286DD61BD3E843C6B405521C5809CEEA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B93E381734A46C39CF1A144455792243">
    <w:name w:val="FB93E381734A46C39CF1A14445579224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5222869B75154E1DB4B8C75BD61110283">
    <w:name w:val="5222869B75154E1DB4B8C75BD6111028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35351F43579432B9959F224AFF881563">
    <w:name w:val="435351F43579432B9959F224AFF88156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93475FF49F004383B65DFAB2DEDFA0FA3">
    <w:name w:val="93475FF49F004383B65DFAB2DEDFA0FA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B83ADD2867A5455DBAC9BDA0A7054BF03">
    <w:name w:val="B83ADD2867A5455DBAC9BDA0A7054BF03"/>
    <w:rsid w:val="006E131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D1E1853BA97344FDA468E21C1E4D1635">
    <w:name w:val="D1E1853BA97344FDA468E21C1E4D1635"/>
    <w:rsid w:val="00D021AD"/>
    <w:pPr>
      <w:spacing w:after="160" w:line="259" w:lineRule="auto"/>
    </w:pPr>
  </w:style>
  <w:style w:type="paragraph" w:customStyle="1" w:styleId="A6C6EFA3E83B4B358ECDE35AE3AEE1D1">
    <w:name w:val="A6C6EFA3E83B4B358ECDE35AE3AEE1D1"/>
    <w:rsid w:val="00D021A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2023-05-22T00:00:00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DD598B-171E-4B49-A9A2-8FACE4745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Tech Info.dotx</Template>
  <TotalTime>35</TotalTime>
  <Pages>1</Pages>
  <Words>217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MOVE UNIT</vt:lpstr>
    </vt:vector>
  </TitlesOfParts>
  <Manager>Rev 0.1</Manager>
  <Company>Remote Control Technologies PTY LTD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MOVE UNIT</dc:title>
  <dc:subject>Rev 0.0</dc:subject>
  <dc:creator>Richard Waisun</dc:creator>
  <cp:keywords>13045</cp:keywords>
  <dc:description>See Revision Table spreadsheet for revision history.</dc:description>
  <cp:lastModifiedBy>Colin Chan</cp:lastModifiedBy>
  <cp:revision>14</cp:revision>
  <cp:lastPrinted>2021-04-08T23:35:00Z</cp:lastPrinted>
  <dcterms:created xsi:type="dcterms:W3CDTF">2021-04-08T23:25:00Z</dcterms:created>
  <dcterms:modified xsi:type="dcterms:W3CDTF">2023-05-22T00:21:00Z</dcterms:modified>
  <cp:category>FORM</cp:category>
  <cp:contentStatus>Rev 1.3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BUILD FILE PHOTOS</vt:lpwstr>
  </property>
  <property fmtid="{D5CDD505-2E9C-101B-9397-08002B2CF9AE}" pid="3" name="NXPowerLiteLastOptimized">
    <vt:lpwstr>3227001</vt:lpwstr>
  </property>
  <property fmtid="{D5CDD505-2E9C-101B-9397-08002B2CF9AE}" pid="4" name="NXPowerLiteSettings">
    <vt:lpwstr>B74006B004C800</vt:lpwstr>
  </property>
  <property fmtid="{D5CDD505-2E9C-101B-9397-08002B2CF9AE}" pid="5" name="NXPowerLiteVersion">
    <vt:lpwstr>D5.0.6</vt:lpwstr>
  </property>
</Properties>
</file>